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A0" w:rsidRDefault="00C960A0">
      <w:pPr>
        <w:rPr>
          <w:noProof w:val="0"/>
        </w:rPr>
      </w:pPr>
    </w:p>
    <w:p w:rsidR="00C960A0" w:rsidRDefault="00C960A0">
      <w:pPr>
        <w:rPr>
          <w:noProof w:val="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26" type="#_x0000_t202" style="position:absolute;left:0;text-align:left;margin-left:-85.95pt;margin-top:-62.8pt;width:125.7pt;height:822.4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w/ugIAAMQ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" filled="f" stroked="f">
            <v:textbox>
              <w:txbxContent>
                <w:p w:rsidR="00C960A0" w:rsidRDefault="00C960A0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i1026" type="#_x0000_t75" alt="isobaren_1green" style="width:110.25pt;height:809.2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C960A0" w:rsidRDefault="00C960A0">
      <w:pPr>
        <w:rPr>
          <w:noProof w:val="0"/>
        </w:rPr>
      </w:pPr>
    </w:p>
    <w:p w:rsidR="00C960A0" w:rsidRDefault="00C960A0">
      <w:pPr>
        <w:rPr>
          <w:noProof w:val="0"/>
        </w:rPr>
      </w:pPr>
    </w:p>
    <w:p w:rsidR="00C960A0" w:rsidRDefault="00C960A0">
      <w:pPr>
        <w:rPr>
          <w:noProof w:val="0"/>
        </w:rPr>
      </w:pPr>
    </w:p>
    <w:p w:rsidR="00C960A0" w:rsidRDefault="00C960A0">
      <w:pPr>
        <w:rPr>
          <w:noProof w:val="0"/>
        </w:rPr>
      </w:pPr>
    </w:p>
    <w:p w:rsidR="00C960A0" w:rsidRDefault="00C960A0">
      <w:pPr>
        <w:rPr>
          <w:noProof w:val="0"/>
        </w:rPr>
      </w:pPr>
      <w:r>
        <w:pict>
          <v:shape id="Text Box 22" o:spid="_x0000_s1027" type="#_x0000_t202" style="position:absolute;left:0;text-align:left;margin-left:352.15pt;margin-top:4pt;width:105pt;height:61.9pt;z-index:2516864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FNuAIAALw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" filled="f" stroked="f">
            <v:textbox style="mso-next-textbox:#Text Box 22;mso-fit-shape-to-text:t">
              <w:txbxContent>
                <w:p w:rsidR="00C960A0" w:rsidRDefault="00C960A0">
                  <w:pPr>
                    <w:rPr>
                      <w:color w:val="FFFFFF"/>
                    </w:rPr>
                  </w:pPr>
                  <w:r w:rsidRPr="00DF096C">
                    <w:rPr>
                      <w:color w:val="FFFFFF"/>
                    </w:rPr>
                    <w:pict>
                      <v:shape id="Picture 3" o:spid="_x0000_i1028" type="#_x0000_t75" alt="Logo_Balancia_UKwbg" style="width:90.75pt;height:48.7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tbl>
      <w:tblPr>
        <w:tblW w:w="4810" w:type="dxa"/>
        <w:jc w:val="right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810"/>
      </w:tblGrid>
      <w:tr w:rsidR="00C960A0" w:rsidRPr="00876730">
        <w:trPr>
          <w:jc w:val="right"/>
        </w:trPr>
        <w:tc>
          <w:tcPr>
            <w:tcW w:w="4810" w:type="dxa"/>
            <w:tcBorders>
              <w:top w:val="nil"/>
              <w:bottom w:val="nil"/>
            </w:tcBorders>
            <w:vAlign w:val="center"/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  <w:r>
              <w:pict>
                <v:shape id="Picture 4" o:spid="_x0000_s1028" type="#_x0000_t75" style="position:absolute;left:0;text-align:left;margin-left:-78.65pt;margin-top:2.2pt;width:24.4pt;height:47.3pt;z-index:-251631104;visibility:visible" wrapcoords="-655 0 -655 21257 21600 21257 21600 0 -655 0">
                  <v:imagedata r:id="rId9" o:title=""/>
                  <w10:wrap type="tight"/>
                </v:shape>
              </w:pict>
            </w:r>
            <w:r w:rsidRPr="00DF096C">
              <w:pict>
                <v:shape id="Picture 1" o:spid="_x0000_i1029" type="#_x0000_t75" style="width:33.75pt;height:39.75pt;visibility:visible">
                  <v:imagedata r:id="rId10" o:title=""/>
                </v:shape>
              </w:pict>
            </w:r>
            <w:r w:rsidRPr="00DF096C">
              <w:pict>
                <v:shape id="_x0000_i1030" type="#_x0000_t75" style="width:32.25pt;height:41.25pt;visibility:visible">
                  <v:imagedata r:id="rId11" o:title=""/>
                </v:shape>
              </w:pict>
            </w:r>
          </w:p>
        </w:tc>
      </w:tr>
      <w:tr w:rsidR="00C960A0" w:rsidRPr="00876730">
        <w:trPr>
          <w:jc w:val="right"/>
        </w:trPr>
        <w:tc>
          <w:tcPr>
            <w:tcW w:w="4810" w:type="dxa"/>
            <w:tcBorders>
              <w:top w:val="nil"/>
              <w:bottom w:val="nil"/>
            </w:tcBorders>
            <w:vAlign w:val="center"/>
          </w:tcPr>
          <w:p w:rsidR="00C960A0" w:rsidRDefault="00C960A0">
            <w:pPr>
              <w:pStyle w:val="Cover-TitleBlock"/>
              <w:spacing w:before="120" w:after="0" w:line="360" w:lineRule="auto"/>
              <w:rPr>
                <w:rFonts w:ascii="Arial" w:hAnsi="Arial" w:cs="Times New Roman"/>
                <w:b/>
                <w:color w:val="548DD4"/>
                <w:sz w:val="28"/>
                <w:szCs w:val="24"/>
                <w:lang w:val="sk-SK"/>
              </w:rPr>
            </w:pPr>
            <w:r>
              <w:rPr>
                <w:rFonts w:ascii="Arial" w:hAnsi="Arial" w:cs="Times New Roman"/>
                <w:b/>
                <w:noProof/>
                <w:color w:val="548DD4"/>
                <w:sz w:val="28"/>
                <w:szCs w:val="24"/>
                <w:lang w:val="sk-SK"/>
              </w:rPr>
              <w:t>Udržateľná doprava v Bratislave – podpora nemotorových spôsobov dopravy v Bratislave</w:t>
            </w:r>
            <w:r>
              <w:rPr>
                <w:rFonts w:ascii="Arial" w:hAnsi="Arial" w:cs="Times New Roman"/>
                <w:b/>
                <w:color w:val="548DD4"/>
                <w:sz w:val="28"/>
                <w:szCs w:val="24"/>
                <w:lang w:val="sk-SK"/>
              </w:rPr>
              <w:t xml:space="preserve"> </w:t>
            </w:r>
          </w:p>
          <w:p w:rsidR="00C960A0" w:rsidRPr="00876730" w:rsidRDefault="00C960A0">
            <w:pPr>
              <w:spacing w:before="120" w:line="360" w:lineRule="auto"/>
              <w:rPr>
                <w:rFonts w:ascii="SimSun" w:eastAsia="SimSun" w:hAnsi="Times New Roman"/>
                <w:noProof w:val="0"/>
              </w:rPr>
            </w:pPr>
          </w:p>
        </w:tc>
      </w:tr>
      <w:tr w:rsidR="00C960A0" w:rsidRPr="00876730">
        <w:trPr>
          <w:jc w:val="right"/>
        </w:trPr>
        <w:tc>
          <w:tcPr>
            <w:tcW w:w="4810" w:type="dxa"/>
            <w:tcBorders>
              <w:top w:val="nil"/>
              <w:bottom w:val="nil"/>
            </w:tcBorders>
            <w:vAlign w:val="center"/>
          </w:tcPr>
          <w:p w:rsidR="00C960A0" w:rsidRPr="00876730" w:rsidRDefault="00C960A0" w:rsidP="00553A5F">
            <w:pPr>
              <w:pStyle w:val="Cover-TitleBlock"/>
              <w:spacing w:before="120" w:after="0" w:line="360" w:lineRule="auto"/>
              <w:rPr>
                <w:rFonts w:cs="Times New Roman"/>
                <w:szCs w:val="24"/>
                <w:lang w:val="sk-SK"/>
              </w:rPr>
            </w:pPr>
            <w:r>
              <w:rPr>
                <w:rFonts w:cs="Times New Roman"/>
                <w:noProof/>
                <w:szCs w:val="24"/>
                <w:lang w:val="sk-SK"/>
              </w:rPr>
              <w:t>Záverečná správa a odporúčania pre mesto Bratislava pre nemotorové spôsoby dopravy</w:t>
            </w:r>
            <w:r w:rsidRPr="00876730">
              <w:rPr>
                <w:rFonts w:cs="Times New Roman"/>
                <w:szCs w:val="24"/>
                <w:lang w:val="sk-SK"/>
              </w:rPr>
              <w:t xml:space="preserve"> </w:t>
            </w:r>
          </w:p>
        </w:tc>
      </w:tr>
      <w:tr w:rsidR="00C960A0" w:rsidRPr="00876730">
        <w:trPr>
          <w:trHeight w:val="866"/>
          <w:jc w:val="right"/>
        </w:trPr>
        <w:tc>
          <w:tcPr>
            <w:tcW w:w="4810" w:type="dxa"/>
            <w:tcBorders>
              <w:top w:val="nil"/>
            </w:tcBorders>
            <w:tcMar>
              <w:top w:w="0" w:type="dxa"/>
            </w:tcMar>
            <w:vAlign w:val="center"/>
          </w:tcPr>
          <w:p w:rsidR="00C960A0" w:rsidRPr="00876730" w:rsidRDefault="00C960A0">
            <w:pPr>
              <w:pStyle w:val="Cover-Ref"/>
              <w:spacing w:before="120" w:after="0" w:line="360" w:lineRule="auto"/>
              <w:rPr>
                <w:rFonts w:cs="Times New Roman"/>
                <w:szCs w:val="24"/>
                <w:lang w:val="sk-SK"/>
              </w:rPr>
            </w:pPr>
            <w:bookmarkStart w:id="0" w:name="ArupSpec"/>
            <w:bookmarkStart w:id="1" w:name="Rev1"/>
            <w:bookmarkStart w:id="2" w:name="Date1"/>
            <w:bookmarkEnd w:id="0"/>
            <w:r w:rsidRPr="00876730">
              <w:rPr>
                <w:rFonts w:cs="Times New Roman"/>
                <w:szCs w:val="24"/>
                <w:lang w:val="sk-SK"/>
              </w:rPr>
              <w:t xml:space="preserve">   </w:t>
            </w:r>
            <w:r w:rsidRPr="00876730">
              <w:rPr>
                <w:rFonts w:cs="Times New Roman"/>
                <w:noProof/>
                <w:szCs w:val="24"/>
                <w:lang w:val="sk-SK"/>
              </w:rPr>
              <w:t xml:space="preserve">| </w:t>
            </w:r>
            <w:r w:rsidRPr="00876730">
              <w:rPr>
                <w:rFonts w:cs="Times New Roman"/>
                <w:noProof/>
                <w:color w:val="000000"/>
                <w:szCs w:val="24"/>
                <w:lang w:val="sk-SK"/>
              </w:rPr>
              <w:t>December</w:t>
            </w:r>
            <w:r w:rsidRPr="00876730">
              <w:rPr>
                <w:rFonts w:cs="Times New Roman"/>
                <w:noProof/>
                <w:szCs w:val="24"/>
                <w:lang w:val="sk-SK"/>
              </w:rPr>
              <w:t xml:space="preserve"> 2012</w:t>
            </w:r>
            <w:bookmarkEnd w:id="1"/>
            <w:bookmarkEnd w:id="2"/>
          </w:p>
        </w:tc>
      </w:tr>
    </w:tbl>
    <w:p w:rsidR="00C960A0" w:rsidRDefault="00C960A0">
      <w:pPr>
        <w:spacing w:before="120" w:line="360" w:lineRule="auto"/>
        <w:rPr>
          <w:noProof w:val="0"/>
        </w:rPr>
      </w:pPr>
    </w:p>
    <w:p w:rsidR="00C960A0" w:rsidRDefault="00C960A0">
      <w:pPr>
        <w:spacing w:before="120" w:line="360" w:lineRule="auto"/>
        <w:rPr>
          <w:noProof w:val="0"/>
        </w:rPr>
      </w:pPr>
    </w:p>
    <w:tbl>
      <w:tblPr>
        <w:tblpPr w:vertAnchor="page" w:horzAnchor="margin" w:tblpXSpec="right" w:tblpY="6805"/>
        <w:tblOverlap w:val="never"/>
        <w:tblW w:w="48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08"/>
      </w:tblGrid>
      <w:tr w:rsidR="00C960A0" w:rsidRPr="00876730">
        <w:trPr>
          <w:trHeight w:val="680"/>
        </w:trPr>
        <w:tc>
          <w:tcPr>
            <w:tcW w:w="5000" w:type="pct"/>
            <w:tcBorders>
              <w:bottom w:val="nil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</w:tbl>
    <w:p w:rsidR="00C960A0" w:rsidRDefault="00C960A0">
      <w:pPr>
        <w:spacing w:before="120" w:line="360" w:lineRule="auto"/>
        <w:rPr>
          <w:noProof w:val="0"/>
        </w:rPr>
      </w:pPr>
    </w:p>
    <w:p w:rsidR="00C960A0" w:rsidRDefault="00C960A0">
      <w:pPr>
        <w:spacing w:before="120" w:line="360" w:lineRule="auto"/>
        <w:rPr>
          <w:noProof w:val="0"/>
        </w:rPr>
      </w:pPr>
    </w:p>
    <w:p w:rsidR="00C960A0" w:rsidRDefault="00C960A0">
      <w:pPr>
        <w:spacing w:before="120" w:line="360" w:lineRule="auto"/>
        <w:rPr>
          <w:noProof w:val="0"/>
        </w:rPr>
      </w:pPr>
    </w:p>
    <w:p w:rsidR="00C960A0" w:rsidRDefault="00C960A0">
      <w:pPr>
        <w:spacing w:before="120" w:line="360" w:lineRule="auto"/>
        <w:rPr>
          <w:noProof w:val="0"/>
        </w:rPr>
      </w:pPr>
      <w:r>
        <w:t>Vypracovala: Balancia, Amstredam, Holandsko.</w:t>
      </w:r>
      <w:r>
        <w:rPr>
          <w:noProof w:val="0"/>
        </w:rPr>
        <w:t xml:space="preserve"> </w:t>
      </w:r>
    </w:p>
    <w:p w:rsidR="00C960A0" w:rsidRDefault="00C960A0">
      <w:pPr>
        <w:spacing w:before="120" w:line="360" w:lineRule="auto"/>
        <w:rPr>
          <w:noProof w:val="0"/>
        </w:rPr>
        <w:sectPr w:rsidR="00C960A0">
          <w:pgSz w:w="11907" w:h="16840" w:code="9"/>
          <w:pgMar w:top="2549" w:right="850" w:bottom="850" w:left="1138" w:header="288" w:footer="0" w:gutter="0"/>
          <w:cols w:space="708"/>
          <w:docGrid w:linePitch="326"/>
        </w:sectPr>
      </w:pPr>
    </w:p>
    <w:tbl>
      <w:tblPr>
        <w:tblW w:w="9758" w:type="dxa"/>
        <w:jc w:val="center"/>
        <w:tblInd w:w="-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"/>
        <w:gridCol w:w="1066"/>
        <w:gridCol w:w="988"/>
        <w:gridCol w:w="1357"/>
        <w:gridCol w:w="745"/>
        <w:gridCol w:w="1571"/>
        <w:gridCol w:w="1441"/>
        <w:gridCol w:w="411"/>
        <w:gridCol w:w="1318"/>
        <w:gridCol w:w="133"/>
        <w:gridCol w:w="439"/>
        <w:gridCol w:w="265"/>
        <w:gridCol w:w="8"/>
      </w:tblGrid>
      <w:tr w:rsidR="00C960A0" w:rsidRPr="00876730">
        <w:trPr>
          <w:gridBefore w:val="1"/>
          <w:wBefore w:w="16" w:type="dxa"/>
          <w:cantSplit/>
          <w:trHeight w:val="567"/>
          <w:jc w:val="center"/>
        </w:trPr>
        <w:tc>
          <w:tcPr>
            <w:tcW w:w="7168" w:type="dxa"/>
            <w:gridSpan w:val="6"/>
          </w:tcPr>
          <w:p w:rsidR="00C960A0" w:rsidRDefault="00C960A0">
            <w:pPr>
              <w:pStyle w:val="FormTitle"/>
              <w:spacing w:before="120" w:line="360" w:lineRule="auto"/>
              <w:rPr>
                <w:rFonts w:ascii="Arial Narrow" w:hAnsi="Arial Narrow" w:cs="Times New Roman"/>
                <w:caps/>
                <w:sz w:val="24"/>
                <w:szCs w:val="24"/>
                <w:lang w:val="sk-SK"/>
              </w:rPr>
            </w:pPr>
            <w:bookmarkStart w:id="3" w:name="P2"/>
            <w:bookmarkStart w:id="4" w:name="_Toc347151443"/>
            <w:r w:rsidRPr="00876730">
              <w:rPr>
                <w:rFonts w:cs="Times New Roman"/>
                <w:noProof/>
                <w:szCs w:val="24"/>
                <w:lang w:val="sk-SK"/>
              </w:rPr>
              <w:t>Document Verification</w:t>
            </w:r>
            <w:bookmarkEnd w:id="3"/>
            <w:bookmarkEnd w:id="4"/>
          </w:p>
        </w:tc>
        <w:tc>
          <w:tcPr>
            <w:tcW w:w="2574" w:type="dxa"/>
            <w:gridSpan w:val="6"/>
          </w:tcPr>
          <w:p w:rsidR="00C960A0" w:rsidRPr="00876730" w:rsidRDefault="00C960A0">
            <w:pPr>
              <w:spacing w:before="120" w:line="360" w:lineRule="auto"/>
              <w:jc w:val="right"/>
              <w:rPr>
                <w:noProof w:val="0"/>
              </w:rPr>
            </w:pPr>
          </w:p>
        </w:tc>
      </w:tr>
      <w:tr w:rsidR="00C960A0" w:rsidRPr="00876730">
        <w:trPr>
          <w:gridBefore w:val="1"/>
          <w:wBefore w:w="16" w:type="dxa"/>
          <w:cantSplit/>
          <w:trHeight w:hRule="exact" w:val="340"/>
          <w:jc w:val="center"/>
        </w:trPr>
        <w:tc>
          <w:tcPr>
            <w:tcW w:w="7168" w:type="dxa"/>
            <w:gridSpan w:val="6"/>
          </w:tcPr>
          <w:p w:rsidR="00C960A0" w:rsidRPr="00876730" w:rsidRDefault="00C960A0">
            <w:pPr>
              <w:keepNext/>
              <w:tabs>
                <w:tab w:val="left" w:pos="720"/>
              </w:tabs>
              <w:spacing w:before="120" w:line="360" w:lineRule="auto"/>
              <w:outlineLvl w:val="1"/>
              <w:rPr>
                <w:noProof w:val="0"/>
                <w:sz w:val="36"/>
              </w:rPr>
            </w:pPr>
          </w:p>
        </w:tc>
        <w:tc>
          <w:tcPr>
            <w:tcW w:w="2574" w:type="dxa"/>
            <w:gridSpan w:val="6"/>
          </w:tcPr>
          <w:p w:rsidR="00C960A0" w:rsidRPr="00876730" w:rsidRDefault="00C960A0">
            <w:pPr>
              <w:spacing w:before="120" w:line="360" w:lineRule="auto"/>
              <w:jc w:val="right"/>
              <w:rPr>
                <w:rFonts w:ascii="Arial" w:hAnsi="Arial"/>
                <w:caps/>
                <w:noProof w:val="0"/>
                <w:sz w:val="12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57"/>
          <w:jc w:val="center"/>
        </w:trPr>
        <w:tc>
          <w:tcPr>
            <w:tcW w:w="2070" w:type="dxa"/>
            <w:gridSpan w:val="3"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5525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40"/>
          <w:jc w:val="center"/>
        </w:trPr>
        <w:tc>
          <w:tcPr>
            <w:tcW w:w="2070" w:type="dxa"/>
            <w:gridSpan w:val="3"/>
            <w:vMerge w:val="restart"/>
            <w:tcBorders>
              <w:top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5" w:name="P5"/>
            <w:r w:rsidRPr="00876730">
              <w:rPr>
                <w:noProof/>
                <w:szCs w:val="24"/>
                <w:lang w:val="sk-SK"/>
              </w:rPr>
              <w:t>Job title</w:t>
            </w:r>
            <w:bookmarkEnd w:id="5"/>
          </w:p>
        </w:tc>
        <w:tc>
          <w:tcPr>
            <w:tcW w:w="5525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r w:rsidRPr="00876730">
              <w:rPr>
                <w:rFonts w:cs="Times New Roman"/>
                <w:noProof/>
                <w:szCs w:val="24"/>
                <w:lang w:val="sk-SK"/>
              </w:rPr>
              <w:t>Sustainable Transport system for the City of Bratislava</w:t>
            </w:r>
          </w:p>
        </w:tc>
        <w:tc>
          <w:tcPr>
            <w:tcW w:w="2155" w:type="dxa"/>
            <w:gridSpan w:val="4"/>
            <w:tcBorders>
              <w:top w:val="nil"/>
              <w:left w:val="single" w:sz="4" w:space="0" w:color="000000"/>
              <w:bottom w:val="nil"/>
            </w:tcBorders>
            <w:tcMar>
              <w:left w:w="85" w:type="dxa"/>
            </w:tcMar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6" w:name="P6"/>
            <w:r w:rsidRPr="00876730">
              <w:rPr>
                <w:noProof/>
                <w:szCs w:val="24"/>
                <w:lang w:val="sk-SK"/>
              </w:rPr>
              <w:t>Job number</w:t>
            </w:r>
            <w:bookmarkEnd w:id="6"/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11"/>
          <w:jc w:val="center"/>
        </w:trPr>
        <w:tc>
          <w:tcPr>
            <w:tcW w:w="2070" w:type="dxa"/>
            <w:gridSpan w:val="3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5525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215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</w:tcBorders>
            <w:tcMar>
              <w:left w:w="85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57"/>
          <w:tblHeader/>
          <w:jc w:val="center"/>
        </w:trPr>
        <w:tc>
          <w:tcPr>
            <w:tcW w:w="2070" w:type="dxa"/>
            <w:gridSpan w:val="3"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5525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</w:tcBorders>
            <w:tcMar>
              <w:left w:w="85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40"/>
          <w:jc w:val="center"/>
        </w:trPr>
        <w:tc>
          <w:tcPr>
            <w:tcW w:w="2070" w:type="dxa"/>
            <w:gridSpan w:val="3"/>
            <w:vMerge w:val="restart"/>
            <w:tcBorders>
              <w:top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7" w:name="P7"/>
            <w:r w:rsidRPr="00876730">
              <w:rPr>
                <w:noProof/>
                <w:szCs w:val="24"/>
                <w:lang w:val="sk-SK"/>
              </w:rPr>
              <w:t>Document title</w:t>
            </w:r>
            <w:bookmarkEnd w:id="7"/>
          </w:p>
        </w:tc>
        <w:tc>
          <w:tcPr>
            <w:tcW w:w="5525" w:type="dxa"/>
            <w:gridSpan w:val="5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r w:rsidRPr="00876730">
              <w:rPr>
                <w:rFonts w:cs="Times New Roman"/>
                <w:noProof/>
                <w:szCs w:val="24"/>
                <w:lang w:val="sk-SK"/>
              </w:rPr>
              <w:t>Support for Non-Motorized Transport Modes</w:t>
            </w:r>
            <w:r w:rsidRPr="00876730">
              <w:rPr>
                <w:rFonts w:cs="Times New Roman"/>
                <w:szCs w:val="24"/>
                <w:lang w:val="sk-SK"/>
              </w:rPr>
              <w:t xml:space="preserve"> </w:t>
            </w:r>
          </w:p>
        </w:tc>
        <w:tc>
          <w:tcPr>
            <w:tcW w:w="2155" w:type="dxa"/>
            <w:gridSpan w:val="4"/>
            <w:tcBorders>
              <w:top w:val="nil"/>
              <w:left w:val="single" w:sz="4" w:space="0" w:color="000000"/>
              <w:bottom w:val="nil"/>
            </w:tcBorders>
            <w:tcMar>
              <w:left w:w="85" w:type="dxa"/>
            </w:tcMar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8" w:name="P8"/>
            <w:r w:rsidRPr="00876730">
              <w:rPr>
                <w:noProof/>
                <w:szCs w:val="24"/>
                <w:lang w:val="sk-SK"/>
              </w:rPr>
              <w:t>File reference</w:t>
            </w:r>
            <w:bookmarkEnd w:id="8"/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40"/>
          <w:jc w:val="center"/>
        </w:trPr>
        <w:tc>
          <w:tcPr>
            <w:tcW w:w="2070" w:type="dxa"/>
            <w:gridSpan w:val="3"/>
            <w:vMerge/>
            <w:tcBorders>
              <w:bottom w:val="single" w:sz="4" w:space="0" w:color="000000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5525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215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</w:tcBorders>
            <w:tcMar>
              <w:left w:w="85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57"/>
          <w:jc w:val="center"/>
        </w:trPr>
        <w:tc>
          <w:tcPr>
            <w:tcW w:w="2070" w:type="dxa"/>
            <w:gridSpan w:val="3"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7680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40"/>
          <w:jc w:val="center"/>
        </w:trPr>
        <w:tc>
          <w:tcPr>
            <w:tcW w:w="2070" w:type="dxa"/>
            <w:gridSpan w:val="3"/>
            <w:tcBorders>
              <w:top w:val="nil"/>
              <w:bottom w:val="single" w:sz="4" w:space="0" w:color="000000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9" w:name="P9"/>
            <w:r w:rsidRPr="00876730">
              <w:rPr>
                <w:noProof/>
                <w:szCs w:val="24"/>
                <w:lang w:val="sk-SK"/>
              </w:rPr>
              <w:t>Document ref</w:t>
            </w:r>
            <w:bookmarkEnd w:id="9"/>
          </w:p>
        </w:tc>
        <w:tc>
          <w:tcPr>
            <w:tcW w:w="7680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highlight w:val="yellow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57"/>
          <w:jc w:val="center"/>
        </w:trPr>
        <w:tc>
          <w:tcPr>
            <w:tcW w:w="1082" w:type="dxa"/>
            <w:gridSpan w:val="2"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6323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18"/>
          <w:jc w:val="center"/>
        </w:trPr>
        <w:tc>
          <w:tcPr>
            <w:tcW w:w="1082" w:type="dxa"/>
            <w:gridSpan w:val="2"/>
            <w:tcBorders>
              <w:top w:val="nil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10" w:name="P10"/>
            <w:r w:rsidRPr="00876730">
              <w:rPr>
                <w:noProof/>
                <w:szCs w:val="24"/>
                <w:lang w:val="sk-SK"/>
              </w:rPr>
              <w:t>Revision</w:t>
            </w:r>
            <w:bookmarkEnd w:id="10"/>
          </w:p>
        </w:tc>
        <w:tc>
          <w:tcPr>
            <w:tcW w:w="9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11" w:name="P11"/>
            <w:r w:rsidRPr="00876730">
              <w:rPr>
                <w:noProof/>
                <w:szCs w:val="24"/>
                <w:lang w:val="sk-SK"/>
              </w:rPr>
              <w:t>Date</w:t>
            </w:r>
            <w:bookmarkEnd w:id="11"/>
          </w:p>
        </w:tc>
        <w:tc>
          <w:tcPr>
            <w:tcW w:w="1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12" w:name="P12"/>
            <w:r w:rsidRPr="00876730">
              <w:rPr>
                <w:noProof/>
                <w:szCs w:val="24"/>
                <w:lang w:val="sk-SK"/>
              </w:rPr>
              <w:t>Filename</w:t>
            </w:r>
            <w:bookmarkEnd w:id="12"/>
          </w:p>
        </w:tc>
        <w:tc>
          <w:tcPr>
            <w:tcW w:w="6323" w:type="dxa"/>
            <w:gridSpan w:val="8"/>
            <w:tcBorders>
              <w:top w:val="nil"/>
              <w:left w:val="single" w:sz="4" w:space="0" w:color="000000"/>
              <w:bottom w:val="nil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bookmarkStart w:id="13" w:name="FirstFilename"/>
            <w:bookmarkEnd w:id="13"/>
            <w:r w:rsidRPr="00876730">
              <w:rPr>
                <w:rFonts w:cs="Times New Roman"/>
                <w:noProof/>
                <w:szCs w:val="24"/>
                <w:lang w:val="sk-SK"/>
              </w:rPr>
              <w:t>Support for Non-Motorized Transport Modes</w:t>
            </w: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cantSplit/>
          <w:trHeight w:hRule="exact" w:val="57"/>
          <w:jc w:val="center"/>
        </w:trPr>
        <w:tc>
          <w:tcPr>
            <w:tcW w:w="1082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13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6331" w:type="dxa"/>
            <w:gridSpan w:val="9"/>
            <w:tcBorders>
              <w:top w:val="nil"/>
              <w:left w:val="single" w:sz="4" w:space="0" w:color="000000"/>
              <w:bottom w:val="nil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907"/>
          <w:jc w:val="center"/>
        </w:trPr>
        <w:tc>
          <w:tcPr>
            <w:tcW w:w="1082" w:type="dxa"/>
            <w:gridSpan w:val="2"/>
            <w:vMerge w:val="restart"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bookmarkStart w:id="14" w:name="Rev2"/>
            <w:bookmarkEnd w:id="14"/>
            <w:r w:rsidRPr="00876730">
              <w:rPr>
                <w:rFonts w:cs="Times New Roman"/>
                <w:szCs w:val="24"/>
                <w:lang w:val="sk-SK"/>
              </w:rPr>
              <w:t xml:space="preserve"> 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r w:rsidRPr="00876730">
              <w:rPr>
                <w:rFonts w:cs="Times New Roman"/>
                <w:sz w:val="20"/>
                <w:szCs w:val="24"/>
                <w:lang w:val="sk-SK"/>
              </w:rPr>
              <w:t>17/12/2012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15" w:name="P13"/>
            <w:r w:rsidRPr="00876730">
              <w:rPr>
                <w:noProof/>
                <w:szCs w:val="24"/>
                <w:lang w:val="sk-SK"/>
              </w:rPr>
              <w:t>Description</w:t>
            </w:r>
            <w:bookmarkEnd w:id="15"/>
          </w:p>
        </w:tc>
        <w:tc>
          <w:tcPr>
            <w:tcW w:w="6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r w:rsidRPr="00876730">
              <w:rPr>
                <w:rFonts w:cs="Times New Roman"/>
                <w:noProof/>
                <w:szCs w:val="24"/>
                <w:lang w:val="sk-SK"/>
              </w:rPr>
              <w:t>Final Report</w:t>
            </w: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84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16" w:name="P15"/>
            <w:r w:rsidRPr="00876730">
              <w:rPr>
                <w:b w:val="0"/>
                <w:noProof/>
                <w:szCs w:val="24"/>
                <w:lang w:val="sk-SK"/>
              </w:rPr>
              <w:t>Prepared by</w:t>
            </w:r>
            <w:bookmarkEnd w:id="16"/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r w:rsidRPr="00876730">
              <w:rPr>
                <w:b w:val="0"/>
                <w:noProof/>
                <w:szCs w:val="24"/>
                <w:lang w:val="sk-SK"/>
              </w:rPr>
              <w:t>and</w:t>
            </w: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17" w:name="P17"/>
            <w:r w:rsidRPr="00876730">
              <w:rPr>
                <w:b w:val="0"/>
                <w:noProof/>
                <w:szCs w:val="24"/>
                <w:lang w:val="sk-SK"/>
              </w:rPr>
              <w:t>Approved by</w:t>
            </w:r>
            <w:bookmarkEnd w:id="17"/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82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18" w:name="P18"/>
            <w:r w:rsidRPr="00876730">
              <w:rPr>
                <w:b w:val="0"/>
                <w:noProof/>
                <w:szCs w:val="24"/>
                <w:lang w:val="sk-SK"/>
              </w:rPr>
              <w:t>Name</w:t>
            </w:r>
            <w:bookmarkEnd w:id="18"/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r w:rsidRPr="00876730">
              <w:rPr>
                <w:rFonts w:cs="Times New Roman"/>
                <w:noProof/>
                <w:szCs w:val="24"/>
                <w:lang w:val="sk-SK"/>
              </w:rPr>
              <w:t>Arjen Jaarsma</w:t>
            </w: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r w:rsidRPr="00876730">
              <w:rPr>
                <w:rFonts w:cs="Times New Roman"/>
                <w:noProof/>
                <w:szCs w:val="24"/>
                <w:lang w:val="sk-SK"/>
              </w:rPr>
              <w:t>Fadiah Achmati</w:t>
            </w: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82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19" w:name="P19"/>
            <w:r w:rsidRPr="00876730">
              <w:rPr>
                <w:b w:val="0"/>
                <w:noProof/>
                <w:szCs w:val="24"/>
                <w:lang w:val="sk-SK"/>
              </w:rPr>
              <w:t>Signature</w:t>
            </w:r>
            <w:bookmarkEnd w:id="19"/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cantSplit/>
          <w:trHeight w:hRule="exact" w:val="57"/>
          <w:jc w:val="center"/>
        </w:trPr>
        <w:tc>
          <w:tcPr>
            <w:tcW w:w="1082" w:type="dxa"/>
            <w:gridSpan w:val="2"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6331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01"/>
          <w:jc w:val="center"/>
        </w:trPr>
        <w:tc>
          <w:tcPr>
            <w:tcW w:w="1082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20" w:name="P20"/>
            <w:r w:rsidRPr="00876730">
              <w:rPr>
                <w:noProof/>
                <w:szCs w:val="24"/>
                <w:lang w:val="sk-SK"/>
              </w:rPr>
              <w:t>Filename</w:t>
            </w:r>
            <w:bookmarkEnd w:id="20"/>
          </w:p>
        </w:tc>
        <w:tc>
          <w:tcPr>
            <w:tcW w:w="632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907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21" w:name="P21"/>
            <w:r w:rsidRPr="00876730">
              <w:rPr>
                <w:noProof/>
                <w:szCs w:val="24"/>
                <w:lang w:val="sk-SK"/>
              </w:rPr>
              <w:t>Description</w:t>
            </w:r>
            <w:bookmarkEnd w:id="21"/>
          </w:p>
        </w:tc>
        <w:tc>
          <w:tcPr>
            <w:tcW w:w="6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r w:rsidRPr="00876730">
              <w:rPr>
                <w:rFonts w:cs="Times New Roman"/>
                <w:noProof/>
                <w:szCs w:val="24"/>
                <w:lang w:val="sk-SK"/>
              </w:rPr>
              <w:t>Consistency check</w:t>
            </w: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57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22" w:name="P22"/>
            <w:r w:rsidRPr="00876730">
              <w:rPr>
                <w:b w:val="0"/>
                <w:noProof/>
                <w:szCs w:val="24"/>
                <w:lang w:val="sk-SK"/>
              </w:rPr>
              <w:t>Prepared by</w:t>
            </w:r>
            <w:r w:rsidRPr="00876730">
              <w:rPr>
                <w:b w:val="0"/>
                <w:szCs w:val="24"/>
                <w:lang w:val="sk-SK"/>
              </w:rPr>
              <w:t xml:space="preserve"> </w:t>
            </w:r>
            <w:bookmarkEnd w:id="22"/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23" w:name="P23"/>
            <w:r w:rsidRPr="00876730">
              <w:rPr>
                <w:b w:val="0"/>
                <w:noProof/>
                <w:szCs w:val="24"/>
                <w:lang w:val="sk-SK"/>
              </w:rPr>
              <w:t>Checked by</w:t>
            </w:r>
            <w:bookmarkEnd w:id="23"/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24" w:name="P24"/>
            <w:r w:rsidRPr="00876730">
              <w:rPr>
                <w:b w:val="0"/>
                <w:noProof/>
                <w:szCs w:val="24"/>
                <w:lang w:val="sk-SK"/>
              </w:rPr>
              <w:t>Approved by</w:t>
            </w:r>
            <w:bookmarkEnd w:id="24"/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82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25" w:name="P25"/>
            <w:r w:rsidRPr="00876730">
              <w:rPr>
                <w:b w:val="0"/>
                <w:noProof/>
                <w:szCs w:val="24"/>
                <w:lang w:val="sk-SK"/>
              </w:rPr>
              <w:t>Name</w:t>
            </w:r>
            <w:bookmarkEnd w:id="25"/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bookmarkStart w:id="26" w:name="Author2"/>
            <w:bookmarkEnd w:id="26"/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82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27" w:name="P26"/>
            <w:r w:rsidRPr="00876730">
              <w:rPr>
                <w:b w:val="0"/>
                <w:noProof/>
                <w:szCs w:val="24"/>
                <w:lang w:val="sk-SK"/>
              </w:rPr>
              <w:t>Signature</w:t>
            </w:r>
            <w:bookmarkEnd w:id="27"/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cantSplit/>
          <w:trHeight w:hRule="exact" w:val="57"/>
          <w:jc w:val="center"/>
        </w:trPr>
        <w:tc>
          <w:tcPr>
            <w:tcW w:w="1082" w:type="dxa"/>
            <w:gridSpan w:val="2"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6331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01"/>
          <w:jc w:val="center"/>
        </w:trPr>
        <w:tc>
          <w:tcPr>
            <w:tcW w:w="1082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28" w:name="P27"/>
            <w:r w:rsidRPr="00876730">
              <w:rPr>
                <w:noProof/>
                <w:szCs w:val="24"/>
                <w:lang w:val="sk-SK"/>
              </w:rPr>
              <w:t>Filename</w:t>
            </w:r>
            <w:bookmarkEnd w:id="28"/>
          </w:p>
        </w:tc>
        <w:tc>
          <w:tcPr>
            <w:tcW w:w="632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907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29" w:name="P28"/>
            <w:r w:rsidRPr="00876730">
              <w:rPr>
                <w:noProof/>
                <w:szCs w:val="24"/>
                <w:lang w:val="sk-SK"/>
              </w:rPr>
              <w:t>Description</w:t>
            </w:r>
            <w:bookmarkEnd w:id="29"/>
          </w:p>
        </w:tc>
        <w:tc>
          <w:tcPr>
            <w:tcW w:w="6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84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30" w:name="P29"/>
            <w:r w:rsidRPr="00876730">
              <w:rPr>
                <w:b w:val="0"/>
                <w:noProof/>
                <w:szCs w:val="24"/>
                <w:lang w:val="sk-SK"/>
              </w:rPr>
              <w:t>Prepared by</w:t>
            </w:r>
            <w:bookmarkEnd w:id="30"/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31" w:name="P30"/>
            <w:r w:rsidRPr="00876730">
              <w:rPr>
                <w:b w:val="0"/>
                <w:noProof/>
                <w:szCs w:val="24"/>
                <w:lang w:val="sk-SK"/>
              </w:rPr>
              <w:t>Checked by</w:t>
            </w:r>
            <w:bookmarkEnd w:id="31"/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32" w:name="P31"/>
            <w:r w:rsidRPr="00876730">
              <w:rPr>
                <w:b w:val="0"/>
                <w:noProof/>
                <w:szCs w:val="24"/>
                <w:lang w:val="sk-SK"/>
              </w:rPr>
              <w:t>Approved by</w:t>
            </w:r>
            <w:bookmarkEnd w:id="32"/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82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33" w:name="P32"/>
            <w:r w:rsidRPr="00876730">
              <w:rPr>
                <w:b w:val="0"/>
                <w:noProof/>
                <w:szCs w:val="24"/>
                <w:lang w:val="sk-SK"/>
              </w:rPr>
              <w:t>Name</w:t>
            </w:r>
            <w:bookmarkEnd w:id="33"/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bookmarkStart w:id="34" w:name="Author3"/>
            <w:bookmarkEnd w:id="34"/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r w:rsidRPr="00876730">
              <w:rPr>
                <w:rFonts w:cs="Times New Roman"/>
                <w:noProof/>
                <w:szCs w:val="24"/>
                <w:lang w:val="sk-SK"/>
              </w:rPr>
              <w:t>Marcel Lauko</w:t>
            </w: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82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35" w:name="P33"/>
            <w:r w:rsidRPr="00876730">
              <w:rPr>
                <w:b w:val="0"/>
                <w:noProof/>
                <w:szCs w:val="24"/>
                <w:lang w:val="sk-SK"/>
              </w:rPr>
              <w:t>Signature</w:t>
            </w:r>
            <w:bookmarkEnd w:id="35"/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cantSplit/>
          <w:trHeight w:hRule="exact" w:val="57"/>
          <w:jc w:val="center"/>
        </w:trPr>
        <w:tc>
          <w:tcPr>
            <w:tcW w:w="1082" w:type="dxa"/>
            <w:gridSpan w:val="2"/>
            <w:tcBorders>
              <w:top w:val="single" w:sz="4" w:space="0" w:color="000000"/>
              <w:bottom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6331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18"/>
          <w:jc w:val="center"/>
        </w:trPr>
        <w:tc>
          <w:tcPr>
            <w:tcW w:w="1082" w:type="dxa"/>
            <w:gridSpan w:val="2"/>
            <w:vMerge w:val="restart"/>
            <w:tcBorders>
              <w:top w:val="nil"/>
              <w:right w:val="single" w:sz="4" w:space="0" w:color="000000"/>
            </w:tcBorders>
            <w:tcMar>
              <w:left w:w="0" w:type="dxa"/>
            </w:tcMar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9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36" w:name="P34"/>
            <w:r w:rsidRPr="00876730">
              <w:rPr>
                <w:noProof/>
                <w:szCs w:val="24"/>
                <w:lang w:val="sk-SK"/>
              </w:rPr>
              <w:t>Filename</w:t>
            </w:r>
            <w:bookmarkEnd w:id="36"/>
          </w:p>
        </w:tc>
        <w:tc>
          <w:tcPr>
            <w:tcW w:w="632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528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  <w:bookmarkStart w:id="37" w:name="P35"/>
            <w:r w:rsidRPr="00876730">
              <w:rPr>
                <w:noProof/>
                <w:szCs w:val="24"/>
                <w:lang w:val="sk-SK"/>
              </w:rPr>
              <w:t>Description</w:t>
            </w:r>
            <w:bookmarkEnd w:id="37"/>
          </w:p>
        </w:tc>
        <w:tc>
          <w:tcPr>
            <w:tcW w:w="6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357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Cs w:val="24"/>
                <w:lang w:val="sk-SK"/>
              </w:rPr>
            </w:pPr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38" w:name="P36"/>
            <w:r w:rsidRPr="00876730">
              <w:rPr>
                <w:b w:val="0"/>
                <w:noProof/>
                <w:szCs w:val="24"/>
                <w:lang w:val="sk-SK"/>
              </w:rPr>
              <w:t>Prepared by</w:t>
            </w:r>
            <w:bookmarkEnd w:id="38"/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39" w:name="P37"/>
            <w:r w:rsidRPr="00876730">
              <w:rPr>
                <w:b w:val="0"/>
                <w:noProof/>
                <w:szCs w:val="24"/>
                <w:lang w:val="sk-SK"/>
              </w:rPr>
              <w:t>Checked by</w:t>
            </w:r>
            <w:bookmarkEnd w:id="39"/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40" w:name="P38"/>
            <w:r w:rsidRPr="00876730">
              <w:rPr>
                <w:b w:val="0"/>
                <w:noProof/>
                <w:szCs w:val="24"/>
                <w:lang w:val="sk-SK"/>
              </w:rPr>
              <w:t>Approved by</w:t>
            </w:r>
            <w:bookmarkEnd w:id="40"/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38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41" w:name="P39"/>
            <w:r w:rsidRPr="00876730">
              <w:rPr>
                <w:b w:val="0"/>
                <w:noProof/>
                <w:szCs w:val="24"/>
                <w:lang w:val="sk-SK"/>
              </w:rPr>
              <w:t>Name</w:t>
            </w:r>
            <w:bookmarkEnd w:id="41"/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  <w:bookmarkStart w:id="42" w:name="Author4"/>
            <w:bookmarkEnd w:id="42"/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Borders>
            <w:top w:val="single" w:sz="4" w:space="0" w:color="A6A6A6"/>
            <w:bottom w:val="single" w:sz="4" w:space="0" w:color="A6A6A6"/>
            <w:insideH w:val="single" w:sz="4" w:space="0" w:color="A6A6A6"/>
            <w:insideV w:val="single" w:sz="4" w:space="0" w:color="A6A6A6"/>
          </w:tblBorders>
          <w:tblCellMar>
            <w:left w:w="85" w:type="dxa"/>
            <w:right w:w="28" w:type="dxa"/>
          </w:tblCellMar>
          <w:tblLook w:val="01E0"/>
        </w:tblPrEx>
        <w:trPr>
          <w:gridAfter w:val="1"/>
          <w:wAfter w:w="8" w:type="dxa"/>
          <w:cantSplit/>
          <w:trHeight w:hRule="exact" w:val="482"/>
          <w:jc w:val="center"/>
        </w:trPr>
        <w:tc>
          <w:tcPr>
            <w:tcW w:w="1082" w:type="dxa"/>
            <w:gridSpan w:val="2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b/>
                <w:noProof w:val="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b w:val="0"/>
                <w:szCs w:val="24"/>
                <w:lang w:val="sk-SK"/>
              </w:rPr>
            </w:pPr>
            <w:bookmarkStart w:id="43" w:name="P40"/>
            <w:r w:rsidRPr="00876730">
              <w:rPr>
                <w:b w:val="0"/>
                <w:noProof/>
                <w:szCs w:val="24"/>
                <w:lang w:val="sk-SK"/>
              </w:rPr>
              <w:t>Signature</w:t>
            </w:r>
            <w:bookmarkEnd w:id="43"/>
          </w:p>
        </w:tc>
        <w:tc>
          <w:tcPr>
            <w:tcW w:w="231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  <w:tc>
          <w:tcPr>
            <w:tcW w:w="2155" w:type="dxa"/>
            <w:gridSpan w:val="4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C960A0" w:rsidRPr="00876730" w:rsidRDefault="00C960A0">
            <w:pPr>
              <w:pStyle w:val="FormUserText"/>
              <w:spacing w:before="120" w:line="360" w:lineRule="auto"/>
              <w:rPr>
                <w:rFonts w:cs="Times New Roman"/>
                <w:szCs w:val="24"/>
                <w:lang w:val="sk-SK"/>
              </w:rPr>
            </w:pPr>
          </w:p>
        </w:tc>
      </w:tr>
      <w:tr w:rsidR="00C960A0" w:rsidRPr="00876730">
        <w:tblPrEx>
          <w:tblCellMar>
            <w:left w:w="85" w:type="dxa"/>
            <w:right w:w="28" w:type="dxa"/>
          </w:tblCellMar>
          <w:tblLook w:val="01E0"/>
        </w:tblPrEx>
        <w:trPr>
          <w:gridBefore w:val="1"/>
          <w:gridAfter w:val="1"/>
          <w:wBefore w:w="16" w:type="dxa"/>
          <w:wAfter w:w="8" w:type="dxa"/>
          <w:cantSplit/>
          <w:trHeight w:hRule="exact" w:val="57"/>
          <w:jc w:val="center"/>
        </w:trPr>
        <w:tc>
          <w:tcPr>
            <w:tcW w:w="9734" w:type="dxa"/>
            <w:gridSpan w:val="11"/>
            <w:tcBorders>
              <w:top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  <w:tr w:rsidR="00C960A0" w:rsidRPr="00876730">
        <w:tblPrEx>
          <w:tblCellMar>
            <w:left w:w="85" w:type="dxa"/>
            <w:right w:w="28" w:type="dxa"/>
          </w:tblCellMar>
          <w:tblLook w:val="01E0"/>
        </w:tblPrEx>
        <w:trPr>
          <w:gridBefore w:val="1"/>
          <w:gridAfter w:val="1"/>
          <w:wBefore w:w="16" w:type="dxa"/>
          <w:wAfter w:w="8" w:type="dxa"/>
          <w:cantSplit/>
          <w:trHeight w:hRule="exact" w:val="284"/>
          <w:jc w:val="center"/>
        </w:trPr>
        <w:tc>
          <w:tcPr>
            <w:tcW w:w="4156" w:type="dxa"/>
            <w:gridSpan w:val="4"/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4741" w:type="dxa"/>
            <w:gridSpan w:val="4"/>
            <w:vAlign w:val="center"/>
          </w:tcPr>
          <w:p w:rsidR="00C960A0" w:rsidRPr="00876730" w:rsidRDefault="00C960A0">
            <w:pPr>
              <w:pStyle w:val="FormText"/>
              <w:spacing w:before="120" w:line="360" w:lineRule="auto"/>
              <w:rPr>
                <w:sz w:val="16"/>
                <w:szCs w:val="24"/>
                <w:lang w:val="sk-SK"/>
              </w:rPr>
            </w:pPr>
            <w:bookmarkStart w:id="44" w:name="P41"/>
            <w:r w:rsidRPr="00876730">
              <w:rPr>
                <w:noProof/>
                <w:sz w:val="16"/>
                <w:szCs w:val="24"/>
                <w:lang w:val="sk-SK"/>
              </w:rPr>
              <w:t>Issue Document Verification with Document</w:t>
            </w:r>
            <w:bookmarkEnd w:id="44"/>
          </w:p>
        </w:tc>
        <w:tc>
          <w:tcPr>
            <w:tcW w:w="133" w:type="dxa"/>
            <w:tcBorders>
              <w:righ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60A0" w:rsidRPr="00876730" w:rsidRDefault="00C960A0">
            <w:pPr>
              <w:spacing w:before="120" w:line="360" w:lineRule="auto"/>
              <w:jc w:val="center"/>
              <w:rPr>
                <w:noProof w:val="0"/>
              </w:rPr>
            </w:pPr>
            <w:bookmarkStart w:id="45" w:name="DVTick"/>
            <w:r w:rsidRPr="00876730">
              <w:rPr>
                <w:noProof w:val="0"/>
                <w:szCs w:val="22"/>
              </w:rPr>
              <w:sym w:font="Wingdings" w:char="F0FC"/>
            </w:r>
            <w:bookmarkEnd w:id="45"/>
          </w:p>
        </w:tc>
        <w:tc>
          <w:tcPr>
            <w:tcW w:w="265" w:type="dxa"/>
            <w:tcBorders>
              <w:left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  <w:tr w:rsidR="00C960A0" w:rsidRPr="00876730">
        <w:tblPrEx>
          <w:tblCellMar>
            <w:left w:w="85" w:type="dxa"/>
            <w:right w:w="28" w:type="dxa"/>
          </w:tblCellMar>
          <w:tblLook w:val="01E0"/>
        </w:tblPrEx>
        <w:trPr>
          <w:gridBefore w:val="1"/>
          <w:gridAfter w:val="1"/>
          <w:wBefore w:w="16" w:type="dxa"/>
          <w:wAfter w:w="8" w:type="dxa"/>
          <w:cantSplit/>
          <w:trHeight w:hRule="exact" w:val="204"/>
          <w:jc w:val="center"/>
        </w:trPr>
        <w:tc>
          <w:tcPr>
            <w:tcW w:w="9734" w:type="dxa"/>
            <w:gridSpan w:val="11"/>
            <w:tcBorders>
              <w:bottom w:val="single" w:sz="4" w:space="0" w:color="000000"/>
            </w:tcBorders>
          </w:tcPr>
          <w:p w:rsidR="00C960A0" w:rsidRPr="00876730" w:rsidRDefault="00C960A0">
            <w:pPr>
              <w:spacing w:before="120" w:line="360" w:lineRule="auto"/>
              <w:rPr>
                <w:noProof w:val="0"/>
              </w:rPr>
            </w:pPr>
          </w:p>
        </w:tc>
      </w:tr>
    </w:tbl>
    <w:p w:rsidR="00C960A0" w:rsidRDefault="00C960A0">
      <w:pPr>
        <w:rPr>
          <w:noProof w:val="0"/>
        </w:rPr>
      </w:pPr>
    </w:p>
    <w:p w:rsidR="00C960A0" w:rsidRDefault="00C960A0">
      <w:pPr>
        <w:rPr>
          <w:noProof w:val="0"/>
        </w:rPr>
      </w:pPr>
      <w:r>
        <w:pict>
          <v:shape id="Text Box 18" o:spid="_x0000_s1029" type="#_x0000_t202" style="position:absolute;left:0;text-align:left;margin-left:11.45pt;margin-top:10.15pt;width:460.5pt;height:214.1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RGiAIAABk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" stroked="f">
            <v:textbox>
              <w:txbxContent>
                <w:p w:rsidR="00C960A0" w:rsidRDefault="00C960A0">
                  <w:pPr>
                    <w:pStyle w:val="Reporttitle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Podpora  </w:t>
                  </w:r>
                </w:p>
                <w:p w:rsidR="00C960A0" w:rsidRDefault="00C960A0">
                  <w:pPr>
                    <w:pStyle w:val="Reporttitle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nemotorovej dopravy</w:t>
                  </w:r>
                </w:p>
                <w:p w:rsidR="00C960A0" w:rsidRDefault="00C960A0">
                  <w:pPr>
                    <w:pStyle w:val="Reporttitle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v Bratislave</w:t>
                  </w:r>
                </w:p>
                <w:p w:rsidR="00C960A0" w:rsidRDefault="00C960A0"/>
                <w:p w:rsidR="00C960A0" w:rsidRDefault="00C960A0">
                  <w:pPr>
                    <w:jc w:val="righ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Záverečná správa</w:t>
                  </w:r>
                </w:p>
              </w:txbxContent>
            </v:textbox>
          </v:shape>
        </w:pict>
      </w:r>
    </w:p>
    <w:p w:rsidR="00C960A0" w:rsidRDefault="00C960A0">
      <w:pPr>
        <w:rPr>
          <w:noProof w:val="0"/>
        </w:rPr>
      </w:pPr>
    </w:p>
    <w:p w:rsidR="00C960A0" w:rsidRDefault="00C960A0">
      <w:pPr>
        <w:rPr>
          <w:noProof w:val="0"/>
        </w:rPr>
      </w:pPr>
    </w:p>
    <w:p w:rsidR="00C960A0" w:rsidRDefault="00C960A0">
      <w:pPr>
        <w:rPr>
          <w:noProof w:val="0"/>
        </w:rPr>
      </w:pPr>
      <w:r>
        <w:pict>
          <v:shape id="Text Box 15" o:spid="_x0000_s1030" type="#_x0000_t202" style="position:absolute;left:0;text-align:left;margin-left:148.05pt;margin-top:351.2pt;width:318.15pt;height:239.75pt;z-index:-251688448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" filled="f" fillcolor="silver" stroked="f">
            <v:fill opacity="19018f"/>
            <v:textbox inset=",,0">
              <w:txbxContent>
                <w:p w:rsidR="00C960A0" w:rsidRDefault="00C960A0">
                  <w:pPr>
                    <w:jc w:val="right"/>
                  </w:pPr>
                  <w:r>
                    <w:pict>
                      <v:shape id="Picture 11" o:spid="_x0000_i1032" type="#_x0000_t75" style="width:307.5pt;height:228pt;visibility:visible">
                        <v:imagedata r:id="rId12" o:title=""/>
                      </v:shape>
                    </w:pict>
                  </w:r>
                </w:p>
              </w:txbxContent>
            </v:textbox>
            <w10:wrap anchory="page"/>
            <w10:anchorlock/>
          </v:shape>
        </w:pict>
      </w:r>
      <w:r>
        <w:pict>
          <v:shape id="Text Box 9" o:spid="_x0000_s1031" type="#_x0000_t202" style="position:absolute;left:0;text-align:left;margin-left:-4.95pt;margin-top:702.2pt;width:153pt;height:108pt;z-index:251625984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" stroked="f">
            <v:textbox inset="3.5mm">
              <w:txbxContent>
                <w:p w:rsidR="00C960A0" w:rsidRDefault="00C960A0">
                  <w:pPr>
                    <w:jc w:val="left"/>
                    <w:rPr>
                      <w:color w:val="999999"/>
                      <w:sz w:val="18"/>
                    </w:rPr>
                  </w:pPr>
                  <w:r>
                    <w:rPr>
                      <w:color w:val="999999"/>
                      <w:sz w:val="18"/>
                    </w:rPr>
                    <w:t>Balancia Netherlands BV</w:t>
                  </w:r>
                </w:p>
                <w:p w:rsidR="00C960A0" w:rsidRDefault="00C960A0">
                  <w:pPr>
                    <w:jc w:val="left"/>
                    <w:rPr>
                      <w:color w:val="999999"/>
                      <w:sz w:val="18"/>
                    </w:rPr>
                  </w:pPr>
                  <w:r>
                    <w:rPr>
                      <w:color w:val="999999"/>
                      <w:sz w:val="18"/>
                    </w:rPr>
                    <w:t>Watermaalpad 32</w:t>
                  </w:r>
                </w:p>
                <w:p w:rsidR="00C960A0" w:rsidRDefault="00C960A0">
                  <w:pPr>
                    <w:jc w:val="left"/>
                    <w:rPr>
                      <w:color w:val="999999"/>
                      <w:sz w:val="18"/>
                    </w:rPr>
                  </w:pPr>
                  <w:r>
                    <w:rPr>
                      <w:color w:val="999999"/>
                      <w:sz w:val="18"/>
                    </w:rPr>
                    <w:t>1066 WX Amsterdam</w:t>
                  </w:r>
                </w:p>
                <w:p w:rsidR="00C960A0" w:rsidRDefault="00C960A0">
                  <w:pPr>
                    <w:jc w:val="left"/>
                    <w:rPr>
                      <w:color w:val="999999"/>
                      <w:sz w:val="18"/>
                    </w:rPr>
                  </w:pPr>
                  <w:r>
                    <w:rPr>
                      <w:color w:val="999999"/>
                      <w:sz w:val="18"/>
                    </w:rPr>
                    <w:t>the Netherland</w:t>
                  </w:r>
                </w:p>
                <w:p w:rsidR="00C960A0" w:rsidRDefault="00C960A0">
                  <w:pPr>
                    <w:jc w:val="left"/>
                    <w:rPr>
                      <w:color w:val="999999"/>
                      <w:sz w:val="18"/>
                    </w:rPr>
                  </w:pPr>
                  <w:r>
                    <w:rPr>
                      <w:color w:val="999999"/>
                      <w:sz w:val="18"/>
                    </w:rPr>
                    <w:t>+31 (0)20 682 1789</w:t>
                  </w:r>
                </w:p>
                <w:p w:rsidR="00C960A0" w:rsidRDefault="00C960A0">
                  <w:pPr>
                    <w:jc w:val="left"/>
                    <w:rPr>
                      <w:color w:val="999999"/>
                      <w:sz w:val="18"/>
                    </w:rPr>
                  </w:pPr>
                  <w:r>
                    <w:rPr>
                      <w:color w:val="999999"/>
                      <w:sz w:val="18"/>
                    </w:rPr>
                    <w:t>www.balancia.com</w:t>
                  </w:r>
                </w:p>
                <w:p w:rsidR="00C960A0" w:rsidRDefault="00C960A0">
                  <w:pPr>
                    <w:jc w:val="left"/>
                    <w:rPr>
                      <w:color w:val="999999"/>
                      <w:sz w:val="18"/>
                    </w:rPr>
                  </w:pPr>
                  <w:r>
                    <w:rPr>
                      <w:color w:val="999999"/>
                      <w:sz w:val="18"/>
                    </w:rPr>
                    <w:t>info@balancia.com</w:t>
                  </w:r>
                </w:p>
              </w:txbxContent>
            </v:textbox>
            <w10:wrap anchory="page"/>
            <w10:anchorlock/>
          </v:shape>
        </w:pict>
      </w:r>
      <w:r>
        <w:pict>
          <v:shape id="Text Box 14" o:spid="_x0000_s1032" type="#_x0000_t202" style="position:absolute;left:0;text-align:left;margin-left:139.05pt;margin-top:729.2pt;width:320.95pt;height:81.3pt;z-index:251627008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" stroked="f">
            <v:textbox inset=",,0">
              <w:txbxContent>
                <w:p w:rsidR="00C960A0" w:rsidRDefault="00C960A0">
                  <w:pPr>
                    <w:jc w:val="right"/>
                    <w:rPr>
                      <w:b/>
                      <w:sz w:val="18"/>
                    </w:rPr>
                  </w:pPr>
                </w:p>
                <w:p w:rsidR="00C960A0" w:rsidRDefault="00C960A0">
                  <w:pPr>
                    <w:jc w:val="right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Klient</w:t>
                  </w:r>
                  <w:r>
                    <w:rPr>
                      <w:sz w:val="18"/>
                    </w:rPr>
                    <w:t xml:space="preserve"> | Energy Centre Bratislava</w:t>
                  </w:r>
                </w:p>
                <w:p w:rsidR="00C960A0" w:rsidRDefault="00C960A0">
                  <w:pPr>
                    <w:jc w:val="right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Dátum</w:t>
                  </w:r>
                  <w:r>
                    <w:rPr>
                      <w:sz w:val="18"/>
                    </w:rPr>
                    <w:t xml:space="preserve"> | 18 December 2012</w:t>
                  </w:r>
                </w:p>
                <w:p w:rsidR="00C960A0" w:rsidRDefault="00C960A0">
                  <w:pPr>
                    <w:jc w:val="right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Verzia</w:t>
                  </w:r>
                  <w:r>
                    <w:rPr>
                      <w:sz w:val="18"/>
                    </w:rPr>
                    <w:t xml:space="preserve"> | záverečná</w:t>
                  </w:r>
                </w:p>
                <w:p w:rsidR="00C960A0" w:rsidRDefault="00C960A0">
                  <w:pPr>
                    <w:jc w:val="right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Reference (Balancia)</w:t>
                  </w:r>
                  <w:r>
                    <w:rPr>
                      <w:sz w:val="18"/>
                    </w:rPr>
                    <w:t xml:space="preserve"> | 76.01</w:t>
                  </w:r>
                </w:p>
              </w:txbxContent>
            </v:textbox>
            <w10:wrap anchory="page"/>
            <w10:anchorlock/>
          </v:shape>
        </w:pict>
      </w:r>
    </w:p>
    <w:p w:rsidR="00C960A0" w:rsidRDefault="00C960A0">
      <w:pPr>
        <w:rPr>
          <w:noProof w:val="0"/>
        </w:rPr>
        <w:sectPr w:rsidR="00C960A0">
          <w:footerReference w:type="even" r:id="rId13"/>
          <w:footerReference w:type="default" r:id="rId14"/>
          <w:footerReference w:type="first" r:id="rId15"/>
          <w:pgSz w:w="11900" w:h="16840"/>
          <w:pgMar w:top="1440" w:right="1800" w:bottom="1440" w:left="1800" w:header="708" w:footer="708" w:gutter="0"/>
          <w:cols w:space="708"/>
          <w:titlePg/>
        </w:sectPr>
      </w:pPr>
    </w:p>
    <w:p w:rsidR="00C960A0" w:rsidRPr="00447BAB" w:rsidRDefault="00C960A0">
      <w:pPr>
        <w:rPr>
          <w:b/>
          <w:noProof w:val="0"/>
          <w:sz w:val="36"/>
        </w:rPr>
      </w:pPr>
      <w:r w:rsidRPr="00447BAB">
        <w:rPr>
          <w:b/>
          <w:noProof w:val="0"/>
          <w:sz w:val="36"/>
        </w:rPr>
        <w:t>Obsah</w:t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 w:rsidRPr="00447BAB">
        <w:rPr>
          <w:noProof w:val="0"/>
        </w:rPr>
        <w:fldChar w:fldCharType="begin"/>
      </w:r>
      <w:r w:rsidRPr="00447BAB">
        <w:rPr>
          <w:noProof w:val="0"/>
        </w:rPr>
        <w:instrText xml:space="preserve"> TOC \o "1-3" </w:instrText>
      </w:r>
      <w:r w:rsidRPr="00447BAB">
        <w:rPr>
          <w:noProof w:val="0"/>
        </w:rPr>
        <w:fldChar w:fldCharType="separate"/>
      </w:r>
      <w:r w:rsidRPr="005C0D3D">
        <w:t>Document Verification</w:t>
      </w:r>
      <w:r>
        <w:tab/>
      </w:r>
      <w:r>
        <w:fldChar w:fldCharType="begin"/>
      </w:r>
      <w:r>
        <w:instrText xml:space="preserve"> PAGEREF _Toc347151443 \h </w:instrText>
      </w:r>
      <w:r>
        <w:fldChar w:fldCharType="separate"/>
      </w:r>
      <w:r>
        <w:t>2</w:t>
      </w:r>
      <w:r>
        <w:fldChar w:fldCharType="end"/>
      </w:r>
    </w:p>
    <w:p w:rsidR="00C960A0" w:rsidRDefault="00C960A0">
      <w:pPr>
        <w:pStyle w:val="TOC1"/>
        <w:rPr>
          <w:rFonts w:ascii="Times New Roman" w:hAnsi="Times New Roman"/>
          <w:b w:val="0"/>
          <w:caps w:val="0"/>
        </w:rPr>
      </w:pPr>
      <w:r>
        <w:t>1</w:t>
      </w:r>
      <w:r>
        <w:rPr>
          <w:rFonts w:ascii="Times New Roman" w:hAnsi="Times New Roman"/>
          <w:b w:val="0"/>
          <w:caps w:val="0"/>
        </w:rPr>
        <w:tab/>
      </w:r>
      <w:r>
        <w:t>Úvod</w:t>
      </w:r>
      <w:r>
        <w:tab/>
      </w:r>
      <w:r>
        <w:fldChar w:fldCharType="begin"/>
      </w:r>
      <w:r>
        <w:instrText xml:space="preserve"> PAGEREF _Toc347151444 \h </w:instrText>
      </w:r>
      <w:r>
        <w:fldChar w:fldCharType="separate"/>
      </w:r>
      <w:r>
        <w:t>6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1.1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O projekte</w:t>
      </w:r>
      <w:r>
        <w:tab/>
      </w:r>
      <w:r>
        <w:fldChar w:fldCharType="begin"/>
      </w:r>
      <w:r>
        <w:instrText xml:space="preserve"> PAGEREF _Toc347151445 \h </w:instrText>
      </w:r>
      <w:r>
        <w:fldChar w:fldCharType="separate"/>
      </w:r>
      <w:r>
        <w:t>6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1.2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Cieľ štúdie</w:t>
      </w:r>
      <w:r>
        <w:tab/>
      </w:r>
      <w:r>
        <w:fldChar w:fldCharType="begin"/>
      </w:r>
      <w:r>
        <w:instrText xml:space="preserve"> PAGEREF _Toc347151446 \h </w:instrText>
      </w:r>
      <w:r>
        <w:fldChar w:fldCharType="separate"/>
      </w:r>
      <w:r>
        <w:t>6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1.3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Výsledok štúdie</w:t>
      </w:r>
      <w:r>
        <w:tab/>
      </w:r>
      <w:r>
        <w:fldChar w:fldCharType="begin"/>
      </w:r>
      <w:r>
        <w:instrText xml:space="preserve"> PAGEREF _Toc347151447 \h </w:instrText>
      </w:r>
      <w:r>
        <w:fldChar w:fldCharType="separate"/>
      </w:r>
      <w:r>
        <w:t>7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1.4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Očakávaný výsledok štúdie</w:t>
      </w:r>
      <w:r>
        <w:tab/>
      </w:r>
      <w:r>
        <w:fldChar w:fldCharType="begin"/>
      </w:r>
      <w:r>
        <w:instrText xml:space="preserve"> PAGEREF _Toc347151448 \h </w:instrText>
      </w:r>
      <w:r>
        <w:fldChar w:fldCharType="separate"/>
      </w:r>
      <w:r>
        <w:t>7</w:t>
      </w:r>
      <w:r>
        <w:fldChar w:fldCharType="end"/>
      </w:r>
    </w:p>
    <w:p w:rsidR="00C960A0" w:rsidRDefault="00C960A0">
      <w:pPr>
        <w:pStyle w:val="TOC1"/>
        <w:rPr>
          <w:rFonts w:ascii="Times New Roman" w:hAnsi="Times New Roman"/>
          <w:b w:val="0"/>
          <w:caps w:val="0"/>
        </w:rPr>
      </w:pPr>
      <w:r>
        <w:t>2</w:t>
      </w:r>
      <w:r>
        <w:rPr>
          <w:rFonts w:ascii="Times New Roman" w:hAnsi="Times New Roman"/>
          <w:b w:val="0"/>
          <w:caps w:val="0"/>
        </w:rPr>
        <w:tab/>
      </w:r>
      <w:r>
        <w:t xml:space="preserve">Existujúca situácia v nemotorovej          </w:t>
      </w:r>
      <w:r>
        <w:br/>
        <w:t xml:space="preserve">        doprave  v Bratislave</w:t>
      </w:r>
      <w:r>
        <w:tab/>
      </w:r>
      <w:r>
        <w:fldChar w:fldCharType="begin"/>
      </w:r>
      <w:r>
        <w:instrText xml:space="preserve"> PAGEREF _Toc347151449 \h </w:instrText>
      </w:r>
      <w:r>
        <w:fldChar w:fldCharType="separate"/>
      </w:r>
      <w:r>
        <w:t>8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2.1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Súčasné využívanie nemotorových spôsobov       dopravy</w:t>
      </w:r>
      <w:r>
        <w:tab/>
      </w:r>
      <w:r>
        <w:fldChar w:fldCharType="begin"/>
      </w:r>
      <w:r>
        <w:instrText xml:space="preserve"> PAGEREF _Toc347151450 \h </w:instrText>
      </w:r>
      <w:r>
        <w:fldChar w:fldCharType="separate"/>
      </w:r>
      <w:r>
        <w:t>8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2.2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Existujúca infraštruktúra a zariadenia        nemotorovej dopravy</w:t>
      </w:r>
      <w:r>
        <w:tab/>
      </w:r>
      <w:r>
        <w:fldChar w:fldCharType="begin"/>
      </w:r>
      <w:r>
        <w:instrText xml:space="preserve"> PAGEREF _Toc347151451 \h </w:instrText>
      </w:r>
      <w:r>
        <w:fldChar w:fldCharType="separate"/>
      </w:r>
      <w:r>
        <w:t>8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2.3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Stratégie a plány v oblasti nemotorovej dopravy v       Bratislave</w:t>
      </w:r>
      <w:r>
        <w:tab/>
      </w:r>
      <w:r>
        <w:fldChar w:fldCharType="begin"/>
      </w:r>
      <w:r>
        <w:instrText xml:space="preserve"> PAGEREF _Toc347151452 \h </w:instrText>
      </w:r>
      <w:r>
        <w:fldChar w:fldCharType="separate"/>
      </w:r>
      <w:r>
        <w:t>12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2.4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 xml:space="preserve">Organizačný rámec pre rozvoj nemotorovej  dopravy v </w:t>
      </w:r>
      <w:r>
        <w:br/>
        <w:t xml:space="preserve">         Bratislave</w:t>
      </w:r>
      <w:r>
        <w:tab/>
      </w:r>
      <w:r>
        <w:fldChar w:fldCharType="begin"/>
      </w:r>
      <w:r>
        <w:instrText xml:space="preserve"> PAGEREF _Toc347151453 \h </w:instrText>
      </w:r>
      <w:r>
        <w:fldChar w:fldCharType="separate"/>
      </w:r>
      <w:r>
        <w:t>13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2.5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Možnosti a bariéry pri dosahovaní cieľa projektu</w:t>
      </w:r>
      <w:r>
        <w:tab/>
      </w:r>
      <w:r>
        <w:fldChar w:fldCharType="begin"/>
      </w:r>
      <w:r>
        <w:instrText xml:space="preserve"> PAGEREF _Toc347151454 \h </w:instrText>
      </w:r>
      <w:r>
        <w:fldChar w:fldCharType="separate"/>
      </w:r>
      <w:r>
        <w:t>15</w:t>
      </w:r>
      <w:r>
        <w:fldChar w:fldCharType="end"/>
      </w:r>
    </w:p>
    <w:p w:rsidR="00C960A0" w:rsidRDefault="00C960A0">
      <w:pPr>
        <w:pStyle w:val="TOC1"/>
        <w:rPr>
          <w:rFonts w:ascii="Times New Roman" w:hAnsi="Times New Roman"/>
          <w:b w:val="0"/>
          <w:caps w:val="0"/>
        </w:rPr>
      </w:pPr>
      <w:r>
        <w:t>3</w:t>
      </w:r>
      <w:r>
        <w:rPr>
          <w:rFonts w:ascii="Times New Roman" w:hAnsi="Times New Roman"/>
          <w:b w:val="0"/>
          <w:caps w:val="0"/>
        </w:rPr>
        <w:tab/>
      </w:r>
      <w:r>
        <w:t xml:space="preserve">Technická stratégia na zvýšenie      podielu </w:t>
      </w:r>
      <w:r>
        <w:br/>
        <w:t xml:space="preserve">         cyklo dopravy</w:t>
      </w:r>
      <w:r>
        <w:tab/>
      </w:r>
      <w:r>
        <w:fldChar w:fldCharType="begin"/>
      </w:r>
      <w:r>
        <w:instrText xml:space="preserve"> PAGEREF _Toc347151455 \h </w:instrText>
      </w:r>
      <w:r>
        <w:fldChar w:fldCharType="separate"/>
      </w:r>
      <w:r>
        <w:t>17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3.1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Koncepčne vybudovaná sieť</w:t>
      </w:r>
      <w:r>
        <w:tab/>
      </w:r>
      <w:r>
        <w:fldChar w:fldCharType="begin"/>
      </w:r>
      <w:r>
        <w:instrText xml:space="preserve"> PAGEREF _Toc347151456 \h </w:instrText>
      </w:r>
      <w:r>
        <w:fldChar w:fldCharType="separate"/>
      </w:r>
      <w:r>
        <w:t>17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3.2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Cieľové skupiny</w:t>
      </w:r>
      <w:r>
        <w:tab/>
      </w:r>
      <w:r>
        <w:fldChar w:fldCharType="begin"/>
      </w:r>
      <w:r>
        <w:instrText xml:space="preserve"> PAGEREF _Toc347151457 \h </w:instrText>
      </w:r>
      <w:r>
        <w:fldChar w:fldCharType="separate"/>
      </w:r>
      <w:r>
        <w:t>19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3.3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 xml:space="preserve">Smernica pre plánovanie a navrhovanie  infraštruktúry </w:t>
      </w:r>
      <w:r>
        <w:br/>
        <w:t xml:space="preserve">         nemotorovej dopravy</w:t>
      </w:r>
      <w:r>
        <w:tab/>
      </w:r>
      <w:r>
        <w:fldChar w:fldCharType="begin"/>
      </w:r>
      <w:r>
        <w:instrText xml:space="preserve"> PAGEREF _Toc347151458 \h </w:instrText>
      </w:r>
      <w:r>
        <w:fldChar w:fldCharType="separate"/>
      </w:r>
      <w:r>
        <w:t>19</w:t>
      </w:r>
      <w:r>
        <w:fldChar w:fldCharType="end"/>
      </w:r>
    </w:p>
    <w:p w:rsidR="00C960A0" w:rsidRDefault="00C960A0">
      <w:pPr>
        <w:pStyle w:val="TOC3"/>
        <w:rPr>
          <w:rFonts w:ascii="Times New Roman" w:hAnsi="Times New Roman"/>
          <w:sz w:val="24"/>
          <w:szCs w:val="24"/>
        </w:rPr>
      </w:pPr>
      <w:r>
        <w:t>3.3.1</w:t>
      </w:r>
      <w:r>
        <w:rPr>
          <w:rFonts w:ascii="Times New Roman" w:hAnsi="Times New Roman"/>
          <w:sz w:val="24"/>
          <w:szCs w:val="24"/>
        </w:rPr>
        <w:tab/>
      </w:r>
      <w:r>
        <w:t>Základné princípy</w:t>
      </w:r>
      <w:r>
        <w:tab/>
      </w:r>
      <w:r>
        <w:fldChar w:fldCharType="begin"/>
      </w:r>
      <w:r>
        <w:instrText xml:space="preserve"> PAGEREF _Toc347151459 \h </w:instrText>
      </w:r>
      <w:r>
        <w:fldChar w:fldCharType="separate"/>
      </w:r>
      <w:r>
        <w:t>19</w:t>
      </w:r>
      <w:r>
        <w:fldChar w:fldCharType="end"/>
      </w:r>
    </w:p>
    <w:p w:rsidR="00C960A0" w:rsidRDefault="00C960A0">
      <w:pPr>
        <w:pStyle w:val="TOC3"/>
        <w:rPr>
          <w:rFonts w:ascii="Times New Roman" w:hAnsi="Times New Roman"/>
          <w:sz w:val="24"/>
          <w:szCs w:val="24"/>
        </w:rPr>
      </w:pPr>
      <w:r>
        <w:t>3.3.2</w:t>
      </w:r>
      <w:r>
        <w:rPr>
          <w:rFonts w:ascii="Times New Roman" w:hAnsi="Times New Roman"/>
          <w:sz w:val="24"/>
          <w:szCs w:val="24"/>
        </w:rPr>
        <w:tab/>
      </w:r>
      <w:r>
        <w:t>Sieť</w:t>
      </w:r>
      <w:r>
        <w:tab/>
      </w:r>
      <w:r>
        <w:fldChar w:fldCharType="begin"/>
      </w:r>
      <w:r>
        <w:instrText xml:space="preserve"> PAGEREF _Toc347151460 \h </w:instrText>
      </w:r>
      <w:r>
        <w:fldChar w:fldCharType="separate"/>
      </w:r>
      <w:r>
        <w:t>21</w:t>
      </w:r>
      <w:r>
        <w:fldChar w:fldCharType="end"/>
      </w:r>
    </w:p>
    <w:p w:rsidR="00C960A0" w:rsidRDefault="00C960A0">
      <w:pPr>
        <w:pStyle w:val="TOC3"/>
        <w:rPr>
          <w:rFonts w:ascii="Times New Roman" w:hAnsi="Times New Roman"/>
          <w:sz w:val="24"/>
          <w:szCs w:val="24"/>
        </w:rPr>
      </w:pPr>
      <w:r>
        <w:t>3.3.3</w:t>
      </w:r>
      <w:r>
        <w:rPr>
          <w:rFonts w:ascii="Times New Roman" w:hAnsi="Times New Roman"/>
          <w:sz w:val="24"/>
          <w:szCs w:val="24"/>
        </w:rPr>
        <w:tab/>
      </w:r>
      <w:r>
        <w:t>Typy cyklistickej infraštruktúry</w:t>
      </w:r>
      <w:r>
        <w:tab/>
      </w:r>
      <w:r>
        <w:fldChar w:fldCharType="begin"/>
      </w:r>
      <w:r>
        <w:instrText xml:space="preserve"> PAGEREF _Toc347151461 \h </w:instrText>
      </w:r>
      <w:r>
        <w:fldChar w:fldCharType="separate"/>
      </w:r>
      <w:r>
        <w:t>22</w:t>
      </w:r>
      <w:r>
        <w:fldChar w:fldCharType="end"/>
      </w:r>
    </w:p>
    <w:p w:rsidR="00C960A0" w:rsidRDefault="00C960A0">
      <w:pPr>
        <w:pStyle w:val="TOC3"/>
        <w:rPr>
          <w:rFonts w:ascii="Times New Roman" w:hAnsi="Times New Roman"/>
          <w:sz w:val="24"/>
          <w:szCs w:val="24"/>
        </w:rPr>
      </w:pPr>
      <w:r>
        <w:t>3.3.4</w:t>
      </w:r>
      <w:r>
        <w:rPr>
          <w:rFonts w:ascii="Times New Roman" w:hAnsi="Times New Roman"/>
          <w:sz w:val="24"/>
          <w:szCs w:val="24"/>
        </w:rPr>
        <w:tab/>
      </w:r>
      <w:r>
        <w:t>Križovatky</w:t>
      </w:r>
      <w:r>
        <w:tab/>
      </w:r>
      <w:r>
        <w:fldChar w:fldCharType="begin"/>
      </w:r>
      <w:r>
        <w:instrText xml:space="preserve"> PAGEREF _Toc347151462 \h </w:instrText>
      </w:r>
      <w:r>
        <w:fldChar w:fldCharType="separate"/>
      </w:r>
      <w:r>
        <w:t>27</w:t>
      </w:r>
      <w:r>
        <w:fldChar w:fldCharType="end"/>
      </w:r>
    </w:p>
    <w:p w:rsidR="00C960A0" w:rsidRDefault="00C960A0">
      <w:pPr>
        <w:pStyle w:val="TOC3"/>
        <w:rPr>
          <w:rFonts w:ascii="Times New Roman" w:hAnsi="Times New Roman"/>
          <w:sz w:val="24"/>
          <w:szCs w:val="24"/>
        </w:rPr>
      </w:pPr>
      <w:r>
        <w:t>3.3.5</w:t>
      </w:r>
      <w:r>
        <w:rPr>
          <w:rFonts w:ascii="Times New Roman" w:hAnsi="Times New Roman"/>
          <w:sz w:val="24"/>
          <w:szCs w:val="24"/>
        </w:rPr>
        <w:tab/>
      </w:r>
      <w:r>
        <w:t>Osadenie značiek</w:t>
      </w:r>
      <w:r>
        <w:tab/>
      </w:r>
      <w:r>
        <w:fldChar w:fldCharType="begin"/>
      </w:r>
      <w:r>
        <w:instrText xml:space="preserve"> PAGEREF _Toc347151463 \h </w:instrText>
      </w:r>
      <w:r>
        <w:fldChar w:fldCharType="separate"/>
      </w:r>
      <w:r>
        <w:t>32</w:t>
      </w:r>
      <w:r>
        <w:fldChar w:fldCharType="end"/>
      </w:r>
    </w:p>
    <w:p w:rsidR="00C960A0" w:rsidRDefault="00C960A0">
      <w:pPr>
        <w:pStyle w:val="TOC3"/>
        <w:rPr>
          <w:rFonts w:ascii="Times New Roman" w:hAnsi="Times New Roman"/>
          <w:sz w:val="24"/>
          <w:szCs w:val="24"/>
        </w:rPr>
      </w:pPr>
      <w:r>
        <w:t>3.3.6</w:t>
      </w:r>
      <w:r>
        <w:rPr>
          <w:rFonts w:ascii="Times New Roman" w:hAnsi="Times New Roman"/>
          <w:sz w:val="24"/>
          <w:szCs w:val="24"/>
        </w:rPr>
        <w:tab/>
      </w:r>
      <w:r>
        <w:t>Povrch cyklo komunikácií</w:t>
      </w:r>
      <w:r>
        <w:tab/>
      </w:r>
      <w:r>
        <w:fldChar w:fldCharType="begin"/>
      </w:r>
      <w:r>
        <w:instrText xml:space="preserve"> PAGEREF _Toc347151464 \h </w:instrText>
      </w:r>
      <w:r>
        <w:fldChar w:fldCharType="separate"/>
      </w:r>
      <w:r>
        <w:t>32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3.4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Infraštruktúra pre nemotorovú dopravu</w:t>
      </w:r>
      <w:r>
        <w:tab/>
      </w:r>
      <w:r>
        <w:fldChar w:fldCharType="begin"/>
      </w:r>
      <w:r>
        <w:instrText xml:space="preserve"> PAGEREF _Toc347151465 \h </w:instrText>
      </w:r>
      <w:r>
        <w:fldChar w:fldCharType="separate"/>
      </w:r>
      <w:r>
        <w:t>36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3.5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Posúdenie cyklistických trás v Bratislave</w:t>
      </w:r>
      <w:r>
        <w:tab/>
      </w:r>
      <w:r>
        <w:fldChar w:fldCharType="begin"/>
      </w:r>
      <w:r>
        <w:instrText xml:space="preserve"> PAGEREF _Toc347151466 \h </w:instrText>
      </w:r>
      <w:r>
        <w:fldChar w:fldCharType="separate"/>
      </w:r>
      <w:r>
        <w:t>38</w:t>
      </w:r>
      <w:r>
        <w:fldChar w:fldCharType="end"/>
      </w:r>
    </w:p>
    <w:p w:rsidR="00C960A0" w:rsidRDefault="00C960A0">
      <w:pPr>
        <w:pStyle w:val="TOC1"/>
        <w:rPr>
          <w:rFonts w:ascii="Times New Roman" w:hAnsi="Times New Roman"/>
          <w:b w:val="0"/>
          <w:caps w:val="0"/>
        </w:rPr>
      </w:pPr>
      <w:r>
        <w:t>4</w:t>
      </w:r>
      <w:r>
        <w:rPr>
          <w:rFonts w:ascii="Times New Roman" w:hAnsi="Times New Roman"/>
          <w:b w:val="0"/>
          <w:caps w:val="0"/>
        </w:rPr>
        <w:tab/>
      </w:r>
      <w:r>
        <w:t xml:space="preserve">Posilnenie stratégie pre oblasť      </w:t>
      </w:r>
      <w:r>
        <w:br/>
        <w:t xml:space="preserve">       nemotorovej dopravy  v Bratislave</w:t>
      </w:r>
      <w:r>
        <w:tab/>
      </w:r>
      <w:r>
        <w:fldChar w:fldCharType="begin"/>
      </w:r>
      <w:r>
        <w:instrText xml:space="preserve"> PAGEREF _Toc347151467 \h </w:instrText>
      </w:r>
      <w:r>
        <w:fldChar w:fldCharType="separate"/>
      </w:r>
      <w:r>
        <w:t>45</w:t>
      </w:r>
      <w:r>
        <w:fldChar w:fldCharType="end"/>
      </w:r>
    </w:p>
    <w:p w:rsidR="00C960A0" w:rsidRDefault="00C960A0">
      <w:pPr>
        <w:pStyle w:val="TOC1"/>
        <w:rPr>
          <w:rFonts w:ascii="Times New Roman" w:hAnsi="Times New Roman"/>
          <w:b w:val="0"/>
          <w:caps w:val="0"/>
        </w:rPr>
      </w:pPr>
      <w:r>
        <w:t>5</w:t>
      </w:r>
      <w:r>
        <w:rPr>
          <w:rFonts w:ascii="Times New Roman" w:hAnsi="Times New Roman"/>
          <w:b w:val="0"/>
          <w:caps w:val="0"/>
        </w:rPr>
        <w:tab/>
      </w:r>
      <w:r>
        <w:t>Zvýšenie povedomia verejnosti v oblasti  </w:t>
      </w:r>
      <w:r>
        <w:br/>
        <w:t xml:space="preserve">        nemotorovej dopravy</w:t>
      </w:r>
      <w:r>
        <w:tab/>
      </w:r>
      <w:r>
        <w:fldChar w:fldCharType="begin"/>
      </w:r>
      <w:r>
        <w:instrText xml:space="preserve"> PAGEREF _Toc347151468 \h </w:instrText>
      </w:r>
      <w:r>
        <w:fldChar w:fldCharType="separate"/>
      </w:r>
      <w:r>
        <w:t>48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5.1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Možnosti na vytvorenie značky a loga</w:t>
      </w:r>
      <w:r>
        <w:tab/>
      </w:r>
      <w:r>
        <w:fldChar w:fldCharType="begin"/>
      </w:r>
      <w:r>
        <w:instrText xml:space="preserve"> PAGEREF _Toc347151469 \h </w:instrText>
      </w:r>
      <w:r>
        <w:fldChar w:fldCharType="separate"/>
      </w:r>
      <w:r>
        <w:t>48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5.2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Propagácia</w:t>
      </w:r>
      <w:r>
        <w:tab/>
      </w:r>
      <w:r>
        <w:fldChar w:fldCharType="begin"/>
      </w:r>
      <w:r>
        <w:instrText xml:space="preserve"> PAGEREF _Toc347151470 \h </w:instrText>
      </w:r>
      <w:r>
        <w:fldChar w:fldCharType="separate"/>
      </w:r>
      <w:r>
        <w:t>48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5.3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 xml:space="preserve">Akčný plán pre zvýšenie povedomia v oblasti nemotorovej </w:t>
      </w:r>
      <w:r>
        <w:br/>
        <w:t xml:space="preserve">          dopravy</w:t>
      </w:r>
      <w:r>
        <w:tab/>
      </w:r>
      <w:r>
        <w:fldChar w:fldCharType="begin"/>
      </w:r>
      <w:r>
        <w:instrText xml:space="preserve"> PAGEREF _Toc347151471 \h </w:instrText>
      </w:r>
      <w:r>
        <w:fldChar w:fldCharType="separate"/>
      </w:r>
      <w:r>
        <w:t>57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5.4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Tréning zainteresovaných strán</w:t>
      </w:r>
      <w:r>
        <w:tab/>
      </w:r>
      <w:r>
        <w:fldChar w:fldCharType="begin"/>
      </w:r>
      <w:r>
        <w:instrText xml:space="preserve"> PAGEREF _Toc347151472 \h </w:instrText>
      </w:r>
      <w:r>
        <w:fldChar w:fldCharType="separate"/>
      </w:r>
      <w:r>
        <w:t>57</w:t>
      </w:r>
      <w:r>
        <w:fldChar w:fldCharType="end"/>
      </w:r>
    </w:p>
    <w:p w:rsidR="00C960A0" w:rsidRDefault="00C960A0">
      <w:pPr>
        <w:pStyle w:val="TOC1"/>
        <w:rPr>
          <w:rFonts w:ascii="Times New Roman" w:hAnsi="Times New Roman"/>
          <w:b w:val="0"/>
          <w:caps w:val="0"/>
        </w:rPr>
      </w:pPr>
      <w:r>
        <w:t>6</w:t>
      </w:r>
      <w:r>
        <w:rPr>
          <w:rFonts w:ascii="Times New Roman" w:hAnsi="Times New Roman"/>
          <w:b w:val="0"/>
          <w:caps w:val="0"/>
        </w:rPr>
        <w:tab/>
      </w:r>
      <w:r>
        <w:t>Závery a odporúčania</w:t>
      </w:r>
      <w:r>
        <w:tab/>
      </w:r>
      <w:r>
        <w:fldChar w:fldCharType="begin"/>
      </w:r>
      <w:r>
        <w:instrText xml:space="preserve"> PAGEREF _Toc347151473 \h </w:instrText>
      </w:r>
      <w:r>
        <w:fldChar w:fldCharType="separate"/>
      </w:r>
      <w:r>
        <w:t>60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6.1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Závery</w:t>
      </w:r>
      <w:r>
        <w:tab/>
      </w:r>
      <w:r>
        <w:fldChar w:fldCharType="begin"/>
      </w:r>
      <w:r>
        <w:instrText xml:space="preserve"> PAGEREF _Toc347151474 \h </w:instrText>
      </w:r>
      <w:r>
        <w:fldChar w:fldCharType="separate"/>
      </w:r>
      <w:r>
        <w:t>60</w:t>
      </w:r>
      <w:r>
        <w:fldChar w:fldCharType="end"/>
      </w:r>
    </w:p>
    <w:p w:rsidR="00C960A0" w:rsidRDefault="00C960A0">
      <w:pPr>
        <w:pStyle w:val="TOC2"/>
        <w:rPr>
          <w:rFonts w:ascii="Times New Roman" w:hAnsi="Times New Roman"/>
          <w:b w:val="0"/>
          <w:sz w:val="24"/>
          <w:szCs w:val="24"/>
        </w:rPr>
      </w:pPr>
      <w:r>
        <w:t>6.2</w:t>
      </w:r>
      <w:r>
        <w:rPr>
          <w:rFonts w:ascii="Times New Roman" w:hAnsi="Times New Roman"/>
          <w:b w:val="0"/>
          <w:sz w:val="24"/>
          <w:szCs w:val="24"/>
        </w:rPr>
        <w:tab/>
      </w:r>
      <w:r>
        <w:t>Odporúčania</w:t>
      </w:r>
      <w:r>
        <w:tab/>
      </w:r>
      <w:r>
        <w:fldChar w:fldCharType="begin"/>
      </w:r>
      <w:r>
        <w:instrText xml:space="preserve"> PAGEREF _Toc347151475 \h </w:instrText>
      </w:r>
      <w:r>
        <w:fldChar w:fldCharType="separate"/>
      </w:r>
      <w:r>
        <w:t>60</w:t>
      </w:r>
      <w:r>
        <w:fldChar w:fldCharType="end"/>
      </w:r>
    </w:p>
    <w:p w:rsidR="00C960A0" w:rsidRDefault="00C960A0">
      <w:pPr>
        <w:pStyle w:val="TOC1"/>
        <w:rPr>
          <w:rFonts w:ascii="Times New Roman" w:hAnsi="Times New Roman"/>
          <w:b w:val="0"/>
          <w:caps w:val="0"/>
        </w:rPr>
      </w:pPr>
      <w:r>
        <w:t>Literatúra</w:t>
      </w:r>
      <w:r>
        <w:tab/>
      </w:r>
      <w:r>
        <w:fldChar w:fldCharType="begin"/>
      </w:r>
      <w:r>
        <w:instrText xml:space="preserve"> PAGEREF _Toc347151476 \h </w:instrText>
      </w:r>
      <w:r>
        <w:fldChar w:fldCharType="separate"/>
      </w:r>
      <w:r>
        <w:t>62</w:t>
      </w:r>
      <w:r>
        <w:fldChar w:fldCharType="end"/>
      </w:r>
    </w:p>
    <w:p w:rsidR="00C960A0" w:rsidRDefault="00C960A0">
      <w:pPr>
        <w:rPr>
          <w:noProof w:val="0"/>
        </w:rPr>
      </w:pPr>
      <w:r w:rsidRPr="00447BAB">
        <w:rPr>
          <w:noProof w:val="0"/>
        </w:rPr>
        <w:fldChar w:fldCharType="end"/>
      </w:r>
    </w:p>
    <w:p w:rsidR="00C960A0" w:rsidRPr="003538BE" w:rsidRDefault="00C960A0">
      <w:pPr>
        <w:rPr>
          <w:b/>
          <w:noProof w:val="0"/>
        </w:rPr>
        <w:sectPr w:rsidR="00C960A0" w:rsidRPr="003538BE">
          <w:pgSz w:w="11900" w:h="16840"/>
          <w:pgMar w:top="1440" w:right="1268" w:bottom="1440" w:left="3544" w:header="708" w:footer="708" w:gutter="0"/>
          <w:cols w:space="708"/>
          <w:titlePg/>
        </w:sectPr>
      </w:pPr>
      <w:r w:rsidRPr="003538BE">
        <w:rPr>
          <w:b/>
          <w:noProof w:val="0"/>
        </w:rPr>
        <w:t>PRÍLOHY</w:t>
      </w:r>
    </w:p>
    <w:p w:rsidR="00C960A0" w:rsidRPr="00355F2F" w:rsidRDefault="00C960A0">
      <w:pPr>
        <w:pStyle w:val="Heading1"/>
        <w:rPr>
          <w:noProof w:val="0"/>
          <w:szCs w:val="24"/>
        </w:rPr>
      </w:pPr>
      <w:bookmarkStart w:id="46" w:name="_Toc347151444"/>
      <w:r w:rsidRPr="00355F2F">
        <w:rPr>
          <w:noProof w:val="0"/>
          <w:szCs w:val="24"/>
        </w:rPr>
        <w:t>Úvod</w:t>
      </w:r>
      <w:bookmarkEnd w:id="46"/>
    </w:p>
    <w:p w:rsidR="00C960A0" w:rsidRPr="00355F2F" w:rsidRDefault="00C960A0">
      <w:pPr>
        <w:pStyle w:val="Ondertitel"/>
        <w:rPr>
          <w:i w:val="0"/>
          <w:noProof w:val="0"/>
        </w:rPr>
      </w:pPr>
    </w:p>
    <w:p w:rsidR="00C960A0" w:rsidRPr="00355F2F" w:rsidRDefault="00C960A0">
      <w:pPr>
        <w:pStyle w:val="Ondertitel"/>
        <w:rPr>
          <w:i w:val="0"/>
          <w:noProof w:val="0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47" w:name="_Toc347151445"/>
      <w:r w:rsidRPr="00355F2F">
        <w:rPr>
          <w:noProof w:val="0"/>
          <w:szCs w:val="24"/>
        </w:rPr>
        <w:t>O projekte</w:t>
      </w:r>
      <w:bookmarkEnd w:id="47"/>
    </w:p>
    <w:p w:rsidR="00C960A0" w:rsidRPr="00355F2F" w:rsidRDefault="00C960A0">
      <w:pPr>
        <w:pStyle w:val="Ondertitel"/>
        <w:rPr>
          <w:i w:val="0"/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>Sektor dopravy je v Slovenskej republike tretím najväčším producentom emisií CO</w:t>
      </w:r>
      <w:r w:rsidRPr="00355F2F">
        <w:rPr>
          <w:noProof w:val="0"/>
          <w:vertAlign w:val="subscript"/>
        </w:rPr>
        <w:t xml:space="preserve">2, </w:t>
      </w:r>
      <w:r w:rsidRPr="00355F2F">
        <w:rPr>
          <w:noProof w:val="0"/>
        </w:rPr>
        <w:t xml:space="preserve"> pričom ich podiel sa na celkových emisiách skleníkových plynov v krajine neustále zvyšuje, hlavne v dôsledku zvyšujúceho sa počtu vozidiel vo vlastníctve obyvateľov Slovenska.  V posledných rokoch sa takisto zvýšil výskyt dopravných zápch, najmä v Bratislavskom kraji. Okrem toho je podiel vlastníctva vozidiel v meste Bratislava podstatne vyšší ako v ostatných častiach Slovenska. Podiel verejnej dopravy na celkovej doprave sa v Bratislave znížil z približne 90 % v roku 1990 na niečo menej ako 50 % v súčasnosti. Denné využívanie bicyklov na cestu do práce alebo školy predstavuje podiel na celkovej doprave nižší ako 1 %. Výsledkom je, že množstvo emisií CO</w:t>
      </w:r>
      <w:r w:rsidRPr="00355F2F">
        <w:rPr>
          <w:noProof w:val="0"/>
          <w:vertAlign w:val="subscript"/>
        </w:rPr>
        <w:t xml:space="preserve">2 </w:t>
      </w:r>
      <w:r w:rsidRPr="00355F2F">
        <w:rPr>
          <w:noProof w:val="0"/>
        </w:rPr>
        <w:t xml:space="preserve">vo výške </w:t>
      </w:r>
      <w:r>
        <w:rPr>
          <w:noProof w:val="0"/>
        </w:rPr>
        <w:t xml:space="preserve">23 %, ktoré </w:t>
      </w:r>
      <w:r w:rsidRPr="00355F2F">
        <w:rPr>
          <w:noProof w:val="0"/>
        </w:rPr>
        <w:t xml:space="preserve">v roku 2007 </w:t>
      </w:r>
      <w:r>
        <w:rPr>
          <w:noProof w:val="0"/>
        </w:rPr>
        <w:t>pochádzalo z motorizovanej dopravy</w:t>
      </w:r>
      <w:r w:rsidRPr="00355F2F">
        <w:rPr>
          <w:noProof w:val="0"/>
        </w:rPr>
        <w:t xml:space="preserve"> </w:t>
      </w:r>
      <w:r>
        <w:rPr>
          <w:noProof w:val="0"/>
        </w:rPr>
        <w:t>na celom Slovensku, sa momentálne odhaduje pre</w:t>
      </w:r>
      <w:r w:rsidRPr="00355F2F">
        <w:rPr>
          <w:noProof w:val="0"/>
        </w:rPr>
        <w:t xml:space="preserve"> mesto Bratislava. </w:t>
      </w: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Ondertitel"/>
        <w:rPr>
          <w:noProof w:val="0"/>
        </w:rPr>
      </w:pPr>
      <w:r w:rsidRPr="00355F2F">
        <w:rPr>
          <w:i w:val="0"/>
          <w:noProof w:val="0"/>
          <w:color w:val="auto"/>
        </w:rPr>
        <w:t xml:space="preserve">V záujme zvrátenia </w:t>
      </w:r>
      <w:r>
        <w:rPr>
          <w:i w:val="0"/>
          <w:noProof w:val="0"/>
          <w:color w:val="auto"/>
        </w:rPr>
        <w:t>takéhoto smeru vývoja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 xml:space="preserve">sa </w:t>
      </w:r>
      <w:r w:rsidRPr="00355F2F">
        <w:rPr>
          <w:i w:val="0"/>
          <w:noProof w:val="0"/>
          <w:color w:val="auto"/>
        </w:rPr>
        <w:t>v roku 2010</w:t>
      </w:r>
      <w:r>
        <w:rPr>
          <w:i w:val="0"/>
          <w:noProof w:val="0"/>
          <w:color w:val="auto"/>
        </w:rPr>
        <w:t xml:space="preserve"> začal riešiť</w:t>
      </w:r>
      <w:r w:rsidRPr="00355F2F">
        <w:rPr>
          <w:i w:val="0"/>
          <w:noProof w:val="0"/>
          <w:color w:val="auto"/>
        </w:rPr>
        <w:t xml:space="preserve"> projekt s názvom „Udržateľná doprava v meste Bratislava“</w:t>
      </w:r>
      <w:r>
        <w:rPr>
          <w:i w:val="0"/>
          <w:noProof w:val="0"/>
          <w:color w:val="auto"/>
        </w:rPr>
        <w:t xml:space="preserve">, ktorý inicioval </w:t>
      </w:r>
      <w:r w:rsidRPr="00355F2F">
        <w:rPr>
          <w:i w:val="0"/>
          <w:noProof w:val="0"/>
          <w:color w:val="auto"/>
        </w:rPr>
        <w:t>Rozvojový program Spojených národov (UNDP) – ako implementačná agentúra Global Environm</w:t>
      </w:r>
      <w:r>
        <w:rPr>
          <w:i w:val="0"/>
          <w:noProof w:val="0"/>
          <w:color w:val="auto"/>
        </w:rPr>
        <w:t>ent Facility (GEF)</w:t>
      </w:r>
      <w:r w:rsidRPr="00355F2F">
        <w:rPr>
          <w:i w:val="0"/>
          <w:noProof w:val="0"/>
          <w:color w:val="auto"/>
        </w:rPr>
        <w:t xml:space="preserve">. Tento projekt </w:t>
      </w:r>
      <w:r>
        <w:rPr>
          <w:i w:val="0"/>
          <w:noProof w:val="0"/>
          <w:color w:val="auto"/>
        </w:rPr>
        <w:t>je zameraný na zníženie</w:t>
      </w:r>
      <w:r w:rsidRPr="00355F2F">
        <w:rPr>
          <w:i w:val="0"/>
          <w:noProof w:val="0"/>
          <w:color w:val="auto"/>
        </w:rPr>
        <w:t xml:space="preserve"> emisie CO</w:t>
      </w:r>
      <w:r w:rsidRPr="00355F2F">
        <w:rPr>
          <w:i w:val="0"/>
          <w:noProof w:val="0"/>
          <w:color w:val="auto"/>
          <w:vertAlign w:val="subscript"/>
        </w:rPr>
        <w:t>2</w:t>
      </w:r>
      <w:r w:rsidRPr="00355F2F">
        <w:rPr>
          <w:noProof w:val="0"/>
          <w:color w:val="auto"/>
        </w:rPr>
        <w:t xml:space="preserve"> </w:t>
      </w:r>
      <w:r w:rsidRPr="00355F2F">
        <w:rPr>
          <w:i w:val="0"/>
          <w:noProof w:val="0"/>
          <w:color w:val="auto"/>
        </w:rPr>
        <w:t xml:space="preserve">pochádzajúce cestnej dopravy v Bratislave. Energetické centrum Bratislava (ECB) je zodpovedné za realizáciu projektu a Mesto Bratislava je konečným príjemcom tohto projektu. Mimovládna organizácia Cyklokoalícia je takisto dôležitou zainteresovanou stranou, nakoľko sa </w:t>
      </w:r>
      <w:r>
        <w:rPr>
          <w:i w:val="0"/>
          <w:noProof w:val="0"/>
          <w:color w:val="auto"/>
        </w:rPr>
        <w:t>jej snahy sú zamerané na podporu</w:t>
      </w:r>
      <w:r w:rsidRPr="00355F2F">
        <w:rPr>
          <w:i w:val="0"/>
          <w:noProof w:val="0"/>
          <w:color w:val="auto"/>
        </w:rPr>
        <w:t xml:space="preserve"> používanie bicyklov v Bratislave. </w:t>
      </w: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Ondertitel"/>
        <w:rPr>
          <w:i w:val="0"/>
          <w:noProof w:val="0"/>
        </w:rPr>
      </w:pPr>
      <w:r w:rsidRPr="00355F2F">
        <w:rPr>
          <w:i w:val="0"/>
          <w:noProof w:val="0"/>
          <w:color w:val="auto"/>
        </w:rPr>
        <w:t>Projekt pozostáva zo štyroch komponent</w:t>
      </w:r>
      <w:r>
        <w:rPr>
          <w:i w:val="0"/>
          <w:noProof w:val="0"/>
          <w:color w:val="auto"/>
        </w:rPr>
        <w:t>ov. Jedným</w:t>
      </w:r>
      <w:r w:rsidRPr="00355F2F">
        <w:rPr>
          <w:i w:val="0"/>
          <w:noProof w:val="0"/>
          <w:color w:val="auto"/>
        </w:rPr>
        <w:t xml:space="preserve"> z nich je „Propagovanie a podpora využívania bicyklov pre pravidelné cesty v</w:t>
      </w:r>
      <w:r>
        <w:rPr>
          <w:i w:val="0"/>
          <w:noProof w:val="0"/>
          <w:color w:val="auto"/>
        </w:rPr>
        <w:t> </w:t>
      </w:r>
      <w:r w:rsidRPr="00355F2F">
        <w:rPr>
          <w:i w:val="0"/>
          <w:noProof w:val="0"/>
          <w:color w:val="auto"/>
        </w:rPr>
        <w:t>Bratislave</w:t>
      </w:r>
      <w:r>
        <w:rPr>
          <w:i w:val="0"/>
          <w:noProof w:val="0"/>
          <w:color w:val="auto"/>
        </w:rPr>
        <w:t>,</w:t>
      </w:r>
      <w:r w:rsidRPr="00355F2F">
        <w:rPr>
          <w:i w:val="0"/>
          <w:noProof w:val="0"/>
          <w:color w:val="auto"/>
        </w:rPr>
        <w:t xml:space="preserve"> a</w:t>
      </w:r>
      <w:r>
        <w:rPr>
          <w:i w:val="0"/>
          <w:noProof w:val="0"/>
          <w:color w:val="auto"/>
        </w:rPr>
        <w:t>ko aj na zmenu formy dopravného prostriedku, t.j. auto vymeniť za nemotorový spôsob dopravy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(NMT – Non-motorized Transport)“</w:t>
      </w:r>
      <w:r w:rsidRPr="00355F2F">
        <w:rPr>
          <w:i w:val="0"/>
          <w:noProof w:val="0"/>
          <w:color w:val="auto"/>
        </w:rPr>
        <w:t>,</w:t>
      </w:r>
      <w:r>
        <w:rPr>
          <w:i w:val="0"/>
          <w:noProof w:val="0"/>
          <w:color w:val="auto"/>
        </w:rPr>
        <w:t xml:space="preserve"> </w:t>
      </w:r>
      <w:r w:rsidRPr="00355F2F">
        <w:rPr>
          <w:i w:val="0"/>
          <w:noProof w:val="0"/>
          <w:color w:val="auto"/>
        </w:rPr>
        <w:t>ktorý je predmetom tejto štúdie.</w:t>
      </w: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48" w:name="_Toc347151446"/>
      <w:r w:rsidRPr="00355F2F">
        <w:rPr>
          <w:noProof w:val="0"/>
          <w:szCs w:val="24"/>
        </w:rPr>
        <w:t>Cieľ štúdie</w:t>
      </w:r>
      <w:bookmarkEnd w:id="48"/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Ondertitel"/>
        <w:rPr>
          <w:i w:val="0"/>
          <w:noProof w:val="0"/>
        </w:rPr>
      </w:pPr>
      <w:r w:rsidRPr="00355F2F">
        <w:rPr>
          <w:i w:val="0"/>
          <w:noProof w:val="0"/>
          <w:color w:val="auto"/>
        </w:rPr>
        <w:t>Ci</w:t>
      </w:r>
      <w:r>
        <w:rPr>
          <w:i w:val="0"/>
          <w:noProof w:val="0"/>
          <w:color w:val="auto"/>
        </w:rPr>
        <w:t>eľom tejto štúdie je dosiahnuť</w:t>
      </w:r>
      <w:r w:rsidRPr="00355F2F">
        <w:rPr>
          <w:i w:val="0"/>
          <w:noProof w:val="0"/>
          <w:color w:val="auto"/>
        </w:rPr>
        <w:t xml:space="preserve"> cie</w:t>
      </w:r>
      <w:r>
        <w:rPr>
          <w:i w:val="0"/>
          <w:noProof w:val="0"/>
          <w:color w:val="auto"/>
        </w:rPr>
        <w:t>ľ, ktorý stanovil</w:t>
      </w:r>
      <w:r w:rsidRPr="00355F2F">
        <w:rPr>
          <w:i w:val="0"/>
          <w:noProof w:val="0"/>
          <w:color w:val="auto"/>
        </w:rPr>
        <w:t xml:space="preserve"> GEF a</w:t>
      </w:r>
      <w:r>
        <w:rPr>
          <w:i w:val="0"/>
          <w:noProof w:val="0"/>
          <w:color w:val="auto"/>
        </w:rPr>
        <w:t> je uvedený</w:t>
      </w:r>
      <w:r w:rsidRPr="00355F2F">
        <w:rPr>
          <w:i w:val="0"/>
          <w:noProof w:val="0"/>
          <w:color w:val="auto"/>
        </w:rPr>
        <w:t xml:space="preserve"> v dokumente „Požiadavka pre potvrdenie/schválenie zo strany CEO" z 30. </w:t>
      </w:r>
      <w:r>
        <w:rPr>
          <w:i w:val="0"/>
          <w:noProof w:val="0"/>
          <w:color w:val="auto"/>
        </w:rPr>
        <w:t>júna 2009. Na základe tohto dokumentu by sa mal zvýšiť</w:t>
      </w:r>
      <w:r w:rsidRPr="00355F2F">
        <w:rPr>
          <w:i w:val="0"/>
          <w:noProof w:val="0"/>
          <w:color w:val="auto"/>
        </w:rPr>
        <w:t xml:space="preserve"> počet </w:t>
      </w:r>
      <w:r>
        <w:rPr>
          <w:i w:val="0"/>
          <w:noProof w:val="0"/>
          <w:color w:val="auto"/>
        </w:rPr>
        <w:t>jázd</w:t>
      </w:r>
      <w:r w:rsidRPr="00355F2F">
        <w:rPr>
          <w:i w:val="0"/>
          <w:noProof w:val="0"/>
          <w:color w:val="auto"/>
        </w:rPr>
        <w:t xml:space="preserve"> bicyklami </w:t>
      </w:r>
      <w:r>
        <w:rPr>
          <w:i w:val="0"/>
          <w:noProof w:val="0"/>
          <w:color w:val="auto"/>
        </w:rPr>
        <w:t xml:space="preserve">vykonaných za rok </w:t>
      </w:r>
      <w:r w:rsidRPr="00355F2F">
        <w:rPr>
          <w:i w:val="0"/>
          <w:noProof w:val="0"/>
          <w:color w:val="auto"/>
        </w:rPr>
        <w:t xml:space="preserve">z 500 000 v roku 2010 na 3 milióny v roku </w:t>
      </w:r>
      <w:r>
        <w:rPr>
          <w:i w:val="0"/>
          <w:noProof w:val="0"/>
          <w:color w:val="auto"/>
        </w:rPr>
        <w:t>2014, čo predstavuje šesťnásobný nárast</w:t>
      </w:r>
      <w:r w:rsidRPr="00355F2F">
        <w:rPr>
          <w:i w:val="0"/>
          <w:noProof w:val="0"/>
          <w:color w:val="auto"/>
        </w:rPr>
        <w:t xml:space="preserve"> v priebehu len štyroch rokov. Dosiahnutie tohto cieľa je takmer nemožné, nakoľko súčasná sieť </w:t>
      </w:r>
      <w:r>
        <w:rPr>
          <w:i w:val="0"/>
          <w:noProof w:val="0"/>
          <w:color w:val="auto"/>
        </w:rPr>
        <w:t>infraštruktúry cyklotrás</w:t>
      </w:r>
      <w:r w:rsidRPr="00355F2F">
        <w:rPr>
          <w:i w:val="0"/>
          <w:noProof w:val="0"/>
          <w:color w:val="auto"/>
        </w:rPr>
        <w:t xml:space="preserve"> nie je dokončená a kultúra </w:t>
      </w:r>
      <w:r>
        <w:rPr>
          <w:i w:val="0"/>
          <w:noProof w:val="0"/>
          <w:color w:val="auto"/>
        </w:rPr>
        <w:t>denného používania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bicykla</w:t>
      </w:r>
      <w:r w:rsidRPr="00355F2F">
        <w:rPr>
          <w:i w:val="0"/>
          <w:noProof w:val="0"/>
          <w:color w:val="auto"/>
        </w:rPr>
        <w:t xml:space="preserve"> v Bratislave nie je ešte </w:t>
      </w:r>
      <w:r>
        <w:rPr>
          <w:i w:val="0"/>
          <w:noProof w:val="0"/>
          <w:color w:val="auto"/>
        </w:rPr>
        <w:t xml:space="preserve">dostatočne </w:t>
      </w:r>
      <w:r w:rsidRPr="00355F2F">
        <w:rPr>
          <w:i w:val="0"/>
          <w:noProof w:val="0"/>
          <w:color w:val="auto"/>
        </w:rPr>
        <w:t xml:space="preserve">silná. </w:t>
      </w:r>
    </w:p>
    <w:p w:rsidR="00C960A0" w:rsidRPr="00355F2F" w:rsidRDefault="00C960A0">
      <w:pPr>
        <w:pStyle w:val="Ondertitel"/>
        <w:rPr>
          <w:i w:val="0"/>
          <w:noProof w:val="0"/>
        </w:rPr>
      </w:pPr>
      <w:r w:rsidRPr="00355F2F">
        <w:rPr>
          <w:i w:val="0"/>
          <w:noProof w:val="0"/>
          <w:color w:val="auto"/>
        </w:rPr>
        <w:t>N</w:t>
      </w:r>
      <w:r>
        <w:rPr>
          <w:i w:val="0"/>
          <w:noProof w:val="0"/>
          <w:color w:val="auto"/>
        </w:rPr>
        <w:t>a porovnanie: v Portlande, ktorý</w:t>
      </w:r>
      <w:r w:rsidRPr="00355F2F">
        <w:rPr>
          <w:i w:val="0"/>
          <w:noProof w:val="0"/>
          <w:color w:val="auto"/>
        </w:rPr>
        <w:t xml:space="preserve"> je najväčším cyklistickým mestom v Spojených štátoch</w:t>
      </w:r>
      <w:r>
        <w:rPr>
          <w:i w:val="0"/>
          <w:noProof w:val="0"/>
          <w:color w:val="auto"/>
        </w:rPr>
        <w:t>,</w:t>
      </w:r>
      <w:r w:rsidRPr="00355F2F">
        <w:rPr>
          <w:i w:val="0"/>
          <w:noProof w:val="0"/>
          <w:color w:val="auto"/>
        </w:rPr>
        <w:t xml:space="preserve"> sa </w:t>
      </w:r>
      <w:r>
        <w:rPr>
          <w:i w:val="0"/>
          <w:noProof w:val="0"/>
          <w:color w:val="auto"/>
        </w:rPr>
        <w:t>začiatkom</w:t>
      </w:r>
      <w:r w:rsidRPr="00355F2F">
        <w:rPr>
          <w:i w:val="0"/>
          <w:noProof w:val="0"/>
          <w:color w:val="auto"/>
        </w:rPr>
        <w:t xml:space="preserve"> 90. rokov minulého storočia </w:t>
      </w:r>
      <w:r>
        <w:rPr>
          <w:i w:val="0"/>
          <w:noProof w:val="0"/>
          <w:color w:val="auto"/>
        </w:rPr>
        <w:t>zrealizoval</w:t>
      </w:r>
      <w:r w:rsidRPr="00355F2F">
        <w:rPr>
          <w:i w:val="0"/>
          <w:noProof w:val="0"/>
          <w:color w:val="auto"/>
        </w:rPr>
        <w:t xml:space="preserve"> komplexný program</w:t>
      </w:r>
      <w:r>
        <w:rPr>
          <w:i w:val="0"/>
          <w:noProof w:val="0"/>
          <w:color w:val="auto"/>
        </w:rPr>
        <w:t>,</w:t>
      </w:r>
      <w:r w:rsidRPr="00355F2F">
        <w:rPr>
          <w:i w:val="0"/>
          <w:noProof w:val="0"/>
          <w:color w:val="auto"/>
        </w:rPr>
        <w:t xml:space="preserve"> v dôsledku </w:t>
      </w:r>
      <w:r>
        <w:rPr>
          <w:i w:val="0"/>
          <w:noProof w:val="0"/>
          <w:color w:val="auto"/>
        </w:rPr>
        <w:t>čoho sa</w:t>
      </w:r>
      <w:r w:rsidRPr="00355F2F">
        <w:rPr>
          <w:i w:val="0"/>
          <w:noProof w:val="0"/>
          <w:color w:val="auto"/>
        </w:rPr>
        <w:t xml:space="preserve"> úroveň cyklistiky v priebehu viac ako 20 rokov zvýšila šesťnásobne.</w:t>
      </w: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  <w:r w:rsidRPr="00355F2F">
        <w:rPr>
          <w:i w:val="0"/>
          <w:noProof w:val="0"/>
          <w:color w:val="auto"/>
        </w:rPr>
        <w:t xml:space="preserve">Na základe hrubého odhadu </w:t>
      </w:r>
      <w:r>
        <w:rPr>
          <w:i w:val="0"/>
          <w:noProof w:val="0"/>
          <w:color w:val="auto"/>
        </w:rPr>
        <w:t xml:space="preserve">by sa </w:t>
      </w:r>
      <w:r w:rsidRPr="00355F2F">
        <w:rPr>
          <w:i w:val="0"/>
          <w:noProof w:val="0"/>
          <w:color w:val="auto"/>
        </w:rPr>
        <w:t xml:space="preserve">dosiahnutie cieľa </w:t>
      </w:r>
      <w:r>
        <w:rPr>
          <w:i w:val="0"/>
          <w:noProof w:val="0"/>
          <w:color w:val="auto"/>
        </w:rPr>
        <w:t xml:space="preserve">cca </w:t>
      </w:r>
      <w:r w:rsidRPr="00355F2F">
        <w:rPr>
          <w:i w:val="0"/>
          <w:noProof w:val="0"/>
          <w:color w:val="auto"/>
        </w:rPr>
        <w:t xml:space="preserve">1 milióna </w:t>
      </w:r>
      <w:r>
        <w:rPr>
          <w:i w:val="0"/>
          <w:noProof w:val="0"/>
          <w:color w:val="auto"/>
        </w:rPr>
        <w:t>jázd</w:t>
      </w:r>
      <w:r w:rsidRPr="00355F2F">
        <w:rPr>
          <w:i w:val="0"/>
          <w:noProof w:val="0"/>
          <w:color w:val="auto"/>
        </w:rPr>
        <w:t xml:space="preserve"> bicyklami v roku 2014 </w:t>
      </w:r>
      <w:r>
        <w:rPr>
          <w:i w:val="0"/>
          <w:noProof w:val="0"/>
          <w:color w:val="auto"/>
        </w:rPr>
        <w:t>javilo realizovateľnejšie</w:t>
      </w:r>
      <w:r w:rsidRPr="00355F2F">
        <w:rPr>
          <w:i w:val="0"/>
          <w:noProof w:val="0"/>
          <w:color w:val="auto"/>
        </w:rPr>
        <w:t xml:space="preserve">, ak </w:t>
      </w:r>
      <w:r>
        <w:rPr>
          <w:i w:val="0"/>
          <w:noProof w:val="0"/>
          <w:color w:val="auto"/>
        </w:rPr>
        <w:t>by bola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cyklo</w:t>
      </w:r>
      <w:r w:rsidRPr="00355F2F">
        <w:rPr>
          <w:i w:val="0"/>
          <w:noProof w:val="0"/>
          <w:color w:val="auto"/>
        </w:rPr>
        <w:t xml:space="preserve"> infraštruktúra zabezpečená </w:t>
      </w:r>
      <w:r>
        <w:rPr>
          <w:i w:val="0"/>
          <w:noProof w:val="0"/>
          <w:color w:val="auto"/>
        </w:rPr>
        <w:t>komplexne</w:t>
      </w:r>
      <w:r w:rsidRPr="00355F2F">
        <w:rPr>
          <w:i w:val="0"/>
          <w:noProof w:val="0"/>
          <w:color w:val="auto"/>
        </w:rPr>
        <w:t xml:space="preserve"> a integrovane a</w:t>
      </w:r>
      <w:r>
        <w:rPr>
          <w:i w:val="0"/>
          <w:noProof w:val="0"/>
          <w:color w:val="auto"/>
        </w:rPr>
        <w:t> zároveň mala silnú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podporu vo forme stratégie pre rozvoj cyklodopravy  a agresívneho marketingu v prospech rozvoja</w:t>
      </w:r>
      <w:r w:rsidRPr="00355F2F">
        <w:rPr>
          <w:i w:val="0"/>
          <w:noProof w:val="0"/>
          <w:color w:val="auto"/>
        </w:rPr>
        <w:t xml:space="preserve"> cyklistickej kultúry v Bratislave.</w:t>
      </w: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  <w:r w:rsidRPr="00355F2F">
        <w:rPr>
          <w:i w:val="0"/>
          <w:noProof w:val="0"/>
          <w:color w:val="auto"/>
        </w:rPr>
        <w:t>Takýto ambiciózny cieľ v takom krátkom časovom období sa môže dosiahnuť len premenou rek</w:t>
      </w:r>
      <w:r>
        <w:rPr>
          <w:i w:val="0"/>
          <w:noProof w:val="0"/>
          <w:color w:val="auto"/>
        </w:rPr>
        <w:t>reačnej cykloturistiky na každodenné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využívanie bicyklov na cesty po meste</w:t>
      </w:r>
      <w:r w:rsidRPr="00355F2F">
        <w:rPr>
          <w:i w:val="0"/>
          <w:noProof w:val="0"/>
          <w:color w:val="auto"/>
        </w:rPr>
        <w:t>.</w:t>
      </w: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49" w:name="_Toc347151447"/>
      <w:r>
        <w:rPr>
          <w:noProof w:val="0"/>
          <w:szCs w:val="24"/>
        </w:rPr>
        <w:t>Výsledok</w:t>
      </w:r>
      <w:r w:rsidRPr="00355F2F">
        <w:rPr>
          <w:noProof w:val="0"/>
          <w:szCs w:val="24"/>
        </w:rPr>
        <w:t xml:space="preserve"> štúdie</w:t>
      </w:r>
      <w:bookmarkEnd w:id="49"/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Ondertitel"/>
        <w:rPr>
          <w:i w:val="0"/>
          <w:noProof w:val="0"/>
        </w:rPr>
      </w:pPr>
      <w:r>
        <w:rPr>
          <w:i w:val="0"/>
          <w:noProof w:val="0"/>
          <w:color w:val="auto"/>
        </w:rPr>
        <w:t>Výsledkom štúdie je</w:t>
      </w:r>
      <w:r w:rsidRPr="00355F2F">
        <w:rPr>
          <w:i w:val="0"/>
          <w:noProof w:val="0"/>
          <w:color w:val="auto"/>
        </w:rPr>
        <w:t xml:space="preserve"> táto správa</w:t>
      </w:r>
      <w:r>
        <w:rPr>
          <w:i w:val="0"/>
          <w:noProof w:val="0"/>
          <w:color w:val="auto"/>
        </w:rPr>
        <w:t>, ktorá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by mala Magistrátu mesta Bratislavy slúžiť</w:t>
      </w:r>
      <w:r w:rsidRPr="00355F2F">
        <w:rPr>
          <w:i w:val="0"/>
          <w:noProof w:val="0"/>
          <w:color w:val="auto"/>
        </w:rPr>
        <w:t xml:space="preserve"> ako </w:t>
      </w:r>
      <w:r>
        <w:rPr>
          <w:i w:val="0"/>
          <w:noProof w:val="0"/>
          <w:color w:val="auto"/>
        </w:rPr>
        <w:t>návod (smernica)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na ďalší rozvoj NMT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stratégií</w:t>
      </w:r>
      <w:r w:rsidRPr="00355F2F">
        <w:rPr>
          <w:i w:val="0"/>
          <w:noProof w:val="0"/>
          <w:color w:val="auto"/>
        </w:rPr>
        <w:t xml:space="preserve">.  Táto správa obsahuje nielen technické stratégie, ale aj </w:t>
      </w:r>
      <w:r>
        <w:rPr>
          <w:i w:val="0"/>
          <w:noProof w:val="0"/>
          <w:color w:val="auto"/>
        </w:rPr>
        <w:t xml:space="preserve">zoznam aktivít, ktoré je potrebné zrealizovať, a tým dosiahnuť 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zvýšenie</w:t>
      </w:r>
      <w:r w:rsidRPr="00355F2F">
        <w:rPr>
          <w:i w:val="0"/>
          <w:noProof w:val="0"/>
          <w:color w:val="auto"/>
        </w:rPr>
        <w:t xml:space="preserve"> povedomia </w:t>
      </w:r>
      <w:r>
        <w:rPr>
          <w:i w:val="0"/>
          <w:noProof w:val="0"/>
          <w:color w:val="auto"/>
        </w:rPr>
        <w:t xml:space="preserve">verejnosti v oblasti využívania nemotorových spôsobov dopravy. Ich zrealizovanie by 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malo prilákať</w:t>
      </w:r>
      <w:r w:rsidRPr="00355F2F">
        <w:rPr>
          <w:i w:val="0"/>
          <w:noProof w:val="0"/>
          <w:color w:val="auto"/>
        </w:rPr>
        <w:t xml:space="preserve"> </w:t>
      </w:r>
      <w:r>
        <w:rPr>
          <w:i w:val="0"/>
          <w:noProof w:val="0"/>
          <w:color w:val="auto"/>
        </w:rPr>
        <w:t>do ulíc Bratislavy</w:t>
      </w:r>
      <w:r w:rsidRPr="00355F2F">
        <w:rPr>
          <w:i w:val="0"/>
          <w:noProof w:val="0"/>
          <w:color w:val="auto"/>
        </w:rPr>
        <w:t xml:space="preserve"> viac cyklistov.</w:t>
      </w: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Ondertitel"/>
        <w:rPr>
          <w:i w:val="0"/>
          <w:noProof w:val="0"/>
          <w:color w:val="auto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50" w:name="_Toc347151448"/>
      <w:r w:rsidRPr="00355F2F">
        <w:rPr>
          <w:noProof w:val="0"/>
          <w:szCs w:val="24"/>
        </w:rPr>
        <w:t>Očakávaný výsledok štúdie</w:t>
      </w:r>
      <w:bookmarkEnd w:id="50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 w:rsidRPr="00355F2F">
        <w:rPr>
          <w:noProof w:val="0"/>
        </w:rPr>
        <w:t>V konečnom dôsledku</w:t>
      </w:r>
      <w:r>
        <w:rPr>
          <w:noProof w:val="0"/>
        </w:rPr>
        <w:t xml:space="preserve"> by mala</w:t>
      </w:r>
      <w:r w:rsidRPr="00355F2F">
        <w:rPr>
          <w:noProof w:val="0"/>
        </w:rPr>
        <w:t xml:space="preserve"> úspešná implementácia projektu zníži</w:t>
      </w:r>
      <w:r>
        <w:rPr>
          <w:noProof w:val="0"/>
        </w:rPr>
        <w:t>ť</w:t>
      </w:r>
      <w:r w:rsidRPr="00355F2F">
        <w:rPr>
          <w:noProof w:val="0"/>
        </w:rPr>
        <w:t xml:space="preserve"> emisie CO</w:t>
      </w:r>
      <w:r w:rsidRPr="00355F2F">
        <w:rPr>
          <w:noProof w:val="0"/>
          <w:vertAlign w:val="subscript"/>
        </w:rPr>
        <w:t>2</w:t>
      </w:r>
      <w:r w:rsidRPr="00355F2F">
        <w:rPr>
          <w:noProof w:val="0"/>
        </w:rPr>
        <w:t xml:space="preserve">, nakoľko </w:t>
      </w:r>
      <w:r>
        <w:rPr>
          <w:noProof w:val="0"/>
        </w:rPr>
        <w:t xml:space="preserve">by </w:t>
      </w:r>
      <w:r w:rsidRPr="00355F2F">
        <w:rPr>
          <w:noProof w:val="0"/>
        </w:rPr>
        <w:t xml:space="preserve">sa </w:t>
      </w:r>
      <w:r>
        <w:rPr>
          <w:noProof w:val="0"/>
        </w:rPr>
        <w:t>mal značne</w:t>
      </w:r>
      <w:r w:rsidRPr="00355F2F">
        <w:rPr>
          <w:noProof w:val="0"/>
        </w:rPr>
        <w:t xml:space="preserve"> zníži</w:t>
      </w:r>
      <w:r>
        <w:rPr>
          <w:noProof w:val="0"/>
        </w:rPr>
        <w:t>ť</w:t>
      </w:r>
      <w:r w:rsidRPr="00355F2F">
        <w:rPr>
          <w:noProof w:val="0"/>
        </w:rPr>
        <w:t xml:space="preserve"> počet ciest autami</w:t>
      </w:r>
      <w:r>
        <w:rPr>
          <w:noProof w:val="0"/>
        </w:rPr>
        <w:t>, ktorých užívatelia prešli na využívanie bicyklov</w:t>
      </w:r>
      <w:r w:rsidRPr="00355F2F">
        <w:rPr>
          <w:noProof w:val="0"/>
        </w:rPr>
        <w:t xml:space="preserve">. Len pre ilustráciu </w:t>
      </w:r>
      <w:r>
        <w:rPr>
          <w:noProof w:val="0"/>
        </w:rPr>
        <w:t xml:space="preserve">uvádzame, že </w:t>
      </w:r>
      <w:r w:rsidRPr="00355F2F">
        <w:rPr>
          <w:noProof w:val="0"/>
        </w:rPr>
        <w:t>vozidlo strednej triedy vypúšťa ± 148 gramov CO</w:t>
      </w:r>
      <w:r w:rsidRPr="00355F2F">
        <w:rPr>
          <w:noProof w:val="0"/>
          <w:vertAlign w:val="subscript"/>
        </w:rPr>
        <w:t>2</w:t>
      </w:r>
      <w:r w:rsidRPr="00355F2F">
        <w:rPr>
          <w:noProof w:val="0"/>
        </w:rPr>
        <w:t xml:space="preserve">/km, kým (neelektrický) bicykel predstavuje </w:t>
      </w:r>
      <w:r>
        <w:rPr>
          <w:noProof w:val="0"/>
        </w:rPr>
        <w:t>spôsob dopravy s nulovými emisiami</w:t>
      </w:r>
      <w:r w:rsidRPr="00355F2F">
        <w:rPr>
          <w:noProof w:val="0"/>
        </w:rPr>
        <w:t xml:space="preserve">. Cesty autami na vzdialenosť </w:t>
      </w:r>
      <w:r>
        <w:rPr>
          <w:noProof w:val="0"/>
        </w:rPr>
        <w:t>kratšiu</w:t>
      </w:r>
      <w:r w:rsidRPr="00355F2F">
        <w:rPr>
          <w:noProof w:val="0"/>
        </w:rPr>
        <w:t xml:space="preserve"> ako 7,5 km sa môžu považovať za potenciálne cesty</w:t>
      </w:r>
      <w:r>
        <w:rPr>
          <w:noProof w:val="0"/>
        </w:rPr>
        <w:t>,</w:t>
      </w:r>
      <w:r w:rsidRPr="00355F2F">
        <w:rPr>
          <w:noProof w:val="0"/>
        </w:rPr>
        <w:t xml:space="preserve"> uskutočnené bicyklami.</w:t>
      </w:r>
    </w:p>
    <w:p w:rsidR="00C960A0" w:rsidRPr="00355F2F" w:rsidRDefault="00C960A0">
      <w:pPr>
        <w:spacing w:before="0" w:after="0"/>
        <w:jc w:val="left"/>
        <w:rPr>
          <w:b/>
          <w:noProof w:val="0"/>
          <w:kern w:val="32"/>
          <w:sz w:val="36"/>
        </w:rPr>
      </w:pPr>
      <w:r w:rsidRPr="00355F2F">
        <w:rPr>
          <w:noProof w:val="0"/>
        </w:rPr>
        <w:br w:type="page"/>
      </w:r>
    </w:p>
    <w:p w:rsidR="00C960A0" w:rsidRPr="00355F2F" w:rsidRDefault="00C960A0" w:rsidP="00CA2F2F">
      <w:pPr>
        <w:pStyle w:val="Heading1"/>
        <w:jc w:val="left"/>
        <w:rPr>
          <w:noProof w:val="0"/>
          <w:szCs w:val="24"/>
        </w:rPr>
      </w:pPr>
      <w:bookmarkStart w:id="51" w:name="_Toc347151449"/>
      <w:r w:rsidRPr="00355F2F">
        <w:rPr>
          <w:noProof w:val="0"/>
          <w:szCs w:val="24"/>
        </w:rPr>
        <w:t xml:space="preserve">Existujúca situácia </w:t>
      </w:r>
      <w:r>
        <w:rPr>
          <w:noProof w:val="0"/>
          <w:szCs w:val="24"/>
        </w:rPr>
        <w:t xml:space="preserve">v nemotorovej </w:t>
      </w:r>
      <w:r>
        <w:rPr>
          <w:noProof w:val="0"/>
          <w:szCs w:val="24"/>
        </w:rPr>
        <w:br/>
        <w:t xml:space="preserve">    doprave </w:t>
      </w:r>
      <w:r w:rsidRPr="00355F2F">
        <w:rPr>
          <w:noProof w:val="0"/>
          <w:szCs w:val="24"/>
        </w:rPr>
        <w:t xml:space="preserve"> v Bratislave</w:t>
      </w:r>
      <w:bookmarkEnd w:id="51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Na</w:t>
      </w:r>
      <w:r w:rsidRPr="00355F2F">
        <w:rPr>
          <w:noProof w:val="0"/>
        </w:rPr>
        <w:t xml:space="preserve"> zlepšenie podmienok pre bicyklovanie a</w:t>
      </w:r>
      <w:r>
        <w:rPr>
          <w:noProof w:val="0"/>
        </w:rPr>
        <w:t> pešiu chôdzu</w:t>
      </w:r>
      <w:r w:rsidRPr="00355F2F">
        <w:rPr>
          <w:noProof w:val="0"/>
        </w:rPr>
        <w:t xml:space="preserve"> v Bratislave je dôležité </w:t>
      </w:r>
      <w:r>
        <w:rPr>
          <w:noProof w:val="0"/>
        </w:rPr>
        <w:t>urobiť analýzu súčasného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stavu, </w:t>
      </w:r>
      <w:r w:rsidRPr="00355F2F">
        <w:rPr>
          <w:noProof w:val="0"/>
        </w:rPr>
        <w:t xml:space="preserve"> </w:t>
      </w:r>
      <w:r>
        <w:rPr>
          <w:noProof w:val="0"/>
        </w:rPr>
        <w:t>ktorej</w:t>
      </w:r>
      <w:r w:rsidRPr="00355F2F">
        <w:rPr>
          <w:noProof w:val="0"/>
        </w:rPr>
        <w:t xml:space="preserve"> cieľom </w:t>
      </w:r>
      <w:r>
        <w:rPr>
          <w:noProof w:val="0"/>
        </w:rPr>
        <w:t>je stanovenie východiskovej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situácie, aby sa na konci projektu dal </w:t>
      </w:r>
      <w:r w:rsidRPr="00355F2F">
        <w:rPr>
          <w:noProof w:val="0"/>
        </w:rPr>
        <w:t xml:space="preserve"> </w:t>
      </w:r>
      <w:r>
        <w:rPr>
          <w:noProof w:val="0"/>
        </w:rPr>
        <w:t>zistiť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dosiahnutý </w:t>
      </w:r>
      <w:r w:rsidRPr="00355F2F">
        <w:rPr>
          <w:noProof w:val="0"/>
        </w:rPr>
        <w:t>pokrok.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 w:rsidP="00822F3A">
      <w:pPr>
        <w:pStyle w:val="Heading2"/>
        <w:jc w:val="left"/>
        <w:rPr>
          <w:noProof w:val="0"/>
          <w:szCs w:val="24"/>
        </w:rPr>
      </w:pPr>
      <w:bookmarkStart w:id="52" w:name="_Toc347151450"/>
      <w:r w:rsidRPr="00355F2F">
        <w:rPr>
          <w:noProof w:val="0"/>
          <w:szCs w:val="24"/>
        </w:rPr>
        <w:t>Súčasn</w:t>
      </w:r>
      <w:r>
        <w:rPr>
          <w:noProof w:val="0"/>
          <w:szCs w:val="24"/>
        </w:rPr>
        <w:t>é vy</w:t>
      </w:r>
      <w:r w:rsidRPr="00355F2F">
        <w:rPr>
          <w:noProof w:val="0"/>
          <w:szCs w:val="24"/>
        </w:rPr>
        <w:t xml:space="preserve">užívanie </w:t>
      </w:r>
      <w:r>
        <w:rPr>
          <w:noProof w:val="0"/>
          <w:szCs w:val="24"/>
        </w:rPr>
        <w:t xml:space="preserve">nemotorových </w:t>
      </w:r>
      <w:r w:rsidRPr="00355F2F">
        <w:rPr>
          <w:noProof w:val="0"/>
          <w:szCs w:val="24"/>
        </w:rPr>
        <w:t xml:space="preserve">spôsobov </w:t>
      </w:r>
      <w:r>
        <w:rPr>
          <w:noProof w:val="0"/>
          <w:szCs w:val="24"/>
        </w:rPr>
        <w:br/>
        <w:t xml:space="preserve">     dopravy</w:t>
      </w:r>
      <w:bookmarkEnd w:id="52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Stanovenie miery súčasného využívania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nemotorových </w:t>
      </w:r>
      <w:r w:rsidRPr="00355F2F">
        <w:rPr>
          <w:noProof w:val="0"/>
        </w:rPr>
        <w:t xml:space="preserve">spôsobov </w:t>
      </w:r>
      <w:r>
        <w:rPr>
          <w:noProof w:val="0"/>
        </w:rPr>
        <w:t>dopravy</w:t>
      </w:r>
      <w:r w:rsidRPr="00355F2F">
        <w:rPr>
          <w:noProof w:val="0"/>
        </w:rPr>
        <w:t xml:space="preserve"> </w:t>
      </w:r>
      <w:r>
        <w:rPr>
          <w:noProof w:val="0"/>
        </w:rPr>
        <w:t>v Bratislave vychádza z</w:t>
      </w:r>
      <w:r w:rsidRPr="00355F2F">
        <w:rPr>
          <w:noProof w:val="0"/>
        </w:rPr>
        <w:t xml:space="preserve"> </w:t>
      </w:r>
      <w:r>
        <w:rPr>
          <w:noProof w:val="0"/>
        </w:rPr>
        <w:t>určitých odhadov</w:t>
      </w:r>
      <w:r w:rsidRPr="00355F2F">
        <w:rPr>
          <w:noProof w:val="0"/>
        </w:rPr>
        <w:t xml:space="preserve"> a </w:t>
      </w:r>
      <w:r>
        <w:rPr>
          <w:noProof w:val="0"/>
        </w:rPr>
        <w:t>prieskumov</w:t>
      </w:r>
      <w:r w:rsidRPr="00355F2F">
        <w:rPr>
          <w:noProof w:val="0"/>
        </w:rPr>
        <w:t>, ktoré uskutoč</w:t>
      </w:r>
      <w:r>
        <w:rPr>
          <w:noProof w:val="0"/>
        </w:rPr>
        <w:t>nila MVO Cyklokoalícia. Základným</w:t>
      </w:r>
      <w:r w:rsidRPr="00355F2F">
        <w:rPr>
          <w:noProof w:val="0"/>
        </w:rPr>
        <w:t xml:space="preserve"> </w:t>
      </w:r>
      <w:r>
        <w:rPr>
          <w:noProof w:val="0"/>
        </w:rPr>
        <w:t>predpokladom</w:t>
      </w:r>
      <w:r w:rsidRPr="00355F2F">
        <w:rPr>
          <w:noProof w:val="0"/>
        </w:rPr>
        <w:t xml:space="preserve"> pre tento projekt je</w:t>
      </w:r>
      <w:r>
        <w:rPr>
          <w:noProof w:val="0"/>
        </w:rPr>
        <w:t xml:space="preserve"> stanovenie</w:t>
      </w:r>
      <w:r w:rsidRPr="00355F2F">
        <w:rPr>
          <w:noProof w:val="0"/>
        </w:rPr>
        <w:t xml:space="preserve">, že </w:t>
      </w:r>
      <w:r>
        <w:rPr>
          <w:noProof w:val="0"/>
        </w:rPr>
        <w:t xml:space="preserve">v </w:t>
      </w:r>
      <w:r w:rsidRPr="00355F2F">
        <w:rPr>
          <w:noProof w:val="0"/>
        </w:rPr>
        <w:t xml:space="preserve">Bratislave do práce na bicykli </w:t>
      </w:r>
      <w:r>
        <w:rPr>
          <w:noProof w:val="0"/>
        </w:rPr>
        <w:t>denne</w:t>
      </w:r>
      <w:r w:rsidRPr="00355F2F">
        <w:rPr>
          <w:noProof w:val="0"/>
        </w:rPr>
        <w:t xml:space="preserve"> cestuje približne 1000 obyvateľov.  Pričom je však v Bratislave ± 240000 pracujúcich obyvateľov. Inými slovami </w:t>
      </w:r>
      <w:r>
        <w:rPr>
          <w:noProof w:val="0"/>
        </w:rPr>
        <w:t xml:space="preserve">, denne </w:t>
      </w:r>
      <w:r w:rsidRPr="00355F2F">
        <w:rPr>
          <w:noProof w:val="0"/>
        </w:rPr>
        <w:t xml:space="preserve">cestuje do práce na bicykli </w:t>
      </w:r>
      <w:r>
        <w:rPr>
          <w:noProof w:val="0"/>
        </w:rPr>
        <w:t>len</w:t>
      </w:r>
      <w:r w:rsidRPr="00355F2F">
        <w:rPr>
          <w:noProof w:val="0"/>
        </w:rPr>
        <w:t xml:space="preserve"> 0,4 % pracujúcich. </w:t>
      </w: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Komponentom </w:t>
      </w:r>
      <w:r>
        <w:rPr>
          <w:noProof w:val="0"/>
        </w:rPr>
        <w:t>podpory nemotorových spôsobov dopravy</w:t>
      </w:r>
      <w:r w:rsidRPr="00355F2F">
        <w:rPr>
          <w:noProof w:val="0"/>
        </w:rPr>
        <w:t xml:space="preserve"> chce UNDP-GEF dosiahnuť zvýšenie tohto </w:t>
      </w:r>
      <w:r>
        <w:rPr>
          <w:noProof w:val="0"/>
        </w:rPr>
        <w:t>počtu</w:t>
      </w:r>
      <w:r w:rsidRPr="00355F2F">
        <w:rPr>
          <w:noProof w:val="0"/>
        </w:rPr>
        <w:t xml:space="preserve"> na 6000 osôb</w:t>
      </w:r>
      <w:r>
        <w:rPr>
          <w:noProof w:val="0"/>
        </w:rPr>
        <w:t xml:space="preserve">, ktoré </w:t>
      </w:r>
      <w:r w:rsidRPr="00355F2F">
        <w:rPr>
          <w:noProof w:val="0"/>
        </w:rPr>
        <w:t>denne</w:t>
      </w:r>
      <w:r>
        <w:rPr>
          <w:noProof w:val="0"/>
        </w:rPr>
        <w:t xml:space="preserve"> cestujú</w:t>
      </w:r>
      <w:r w:rsidRPr="00355F2F">
        <w:rPr>
          <w:noProof w:val="0"/>
        </w:rPr>
        <w:t xml:space="preserve"> do práce na bicykli.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Topografické</w:t>
      </w:r>
      <w:r w:rsidRPr="00355F2F">
        <w:rPr>
          <w:noProof w:val="0"/>
        </w:rPr>
        <w:t xml:space="preserve"> </w:t>
      </w:r>
      <w:r>
        <w:rPr>
          <w:noProof w:val="0"/>
        </w:rPr>
        <w:t>podmienky</w:t>
      </w:r>
      <w:r w:rsidRPr="00355F2F">
        <w:rPr>
          <w:noProof w:val="0"/>
        </w:rPr>
        <w:t xml:space="preserve"> cyklistickej siete </w:t>
      </w:r>
      <w:r>
        <w:rPr>
          <w:noProof w:val="0"/>
        </w:rPr>
        <w:t xml:space="preserve">na Slovensku sú menej vhodné na každodenné jazdy bicyklom, nakoľko je krajina dosť hornatá. </w:t>
      </w:r>
      <w:r w:rsidRPr="00355F2F">
        <w:rPr>
          <w:noProof w:val="0"/>
        </w:rPr>
        <w:t xml:space="preserve">Na Slovensku </w:t>
      </w:r>
      <w:r>
        <w:rPr>
          <w:noProof w:val="0"/>
        </w:rPr>
        <w:t>nie je zvyčajné, že cyklotrasy v mestách sú prepojené do siete cyklotrás</w:t>
      </w:r>
      <w:r w:rsidRPr="00355F2F">
        <w:rPr>
          <w:noProof w:val="0"/>
        </w:rPr>
        <w:t xml:space="preserve">. </w:t>
      </w:r>
      <w:r>
        <w:rPr>
          <w:noProof w:val="0"/>
        </w:rPr>
        <w:t>Existujúca infraštruktúra</w:t>
      </w:r>
      <w:r w:rsidRPr="00355F2F">
        <w:rPr>
          <w:noProof w:val="0"/>
        </w:rPr>
        <w:t xml:space="preserve"> </w:t>
      </w:r>
      <w:r>
        <w:rPr>
          <w:noProof w:val="0"/>
        </w:rPr>
        <w:t>cyklotrás v mestách</w:t>
      </w:r>
      <w:r w:rsidRPr="00355F2F">
        <w:rPr>
          <w:noProof w:val="0"/>
        </w:rPr>
        <w:t xml:space="preserve"> je značne </w:t>
      </w:r>
      <w:r>
        <w:rPr>
          <w:noProof w:val="0"/>
        </w:rPr>
        <w:t>fragmentovaná a nie je dobre na</w:t>
      </w:r>
      <w:r w:rsidRPr="00355F2F">
        <w:rPr>
          <w:noProof w:val="0"/>
        </w:rPr>
        <w:t>pojená na sieť hromadnej dopravy.</w:t>
      </w: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Bratislava je však </w:t>
      </w:r>
      <w:r>
        <w:rPr>
          <w:noProof w:val="0"/>
        </w:rPr>
        <w:t xml:space="preserve">v tomto </w:t>
      </w:r>
      <w:r w:rsidRPr="00355F2F">
        <w:rPr>
          <w:noProof w:val="0"/>
        </w:rPr>
        <w:t xml:space="preserve">výnimkou, nakoľko väčšina jej územia </w:t>
      </w:r>
      <w:r>
        <w:rPr>
          <w:noProof w:val="0"/>
        </w:rPr>
        <w:t>je</w:t>
      </w:r>
      <w:r w:rsidRPr="00355F2F">
        <w:rPr>
          <w:noProof w:val="0"/>
        </w:rPr>
        <w:t xml:space="preserve"> </w:t>
      </w:r>
      <w:r>
        <w:rPr>
          <w:noProof w:val="0"/>
        </w:rPr>
        <w:t>rovinatá</w:t>
      </w:r>
      <w:r w:rsidRPr="00355F2F">
        <w:rPr>
          <w:noProof w:val="0"/>
        </w:rPr>
        <w:t xml:space="preserve">. Napriek týmto ideálnym topografickým podmienkam </w:t>
      </w:r>
      <w:r>
        <w:rPr>
          <w:noProof w:val="0"/>
        </w:rPr>
        <w:t>Bratislavy tu</w:t>
      </w:r>
      <w:r w:rsidRPr="00355F2F">
        <w:rPr>
          <w:noProof w:val="0"/>
        </w:rPr>
        <w:t xml:space="preserve"> </w:t>
      </w:r>
      <w:r>
        <w:rPr>
          <w:noProof w:val="0"/>
        </w:rPr>
        <w:t>väčšine</w:t>
      </w:r>
      <w:r w:rsidRPr="00355F2F">
        <w:rPr>
          <w:noProof w:val="0"/>
        </w:rPr>
        <w:t xml:space="preserve"> obyvateľov chýba kultúra </w:t>
      </w:r>
      <w:r>
        <w:rPr>
          <w:noProof w:val="0"/>
        </w:rPr>
        <w:t>každodenného</w:t>
      </w:r>
      <w:r w:rsidRPr="00355F2F">
        <w:rPr>
          <w:noProof w:val="0"/>
        </w:rPr>
        <w:t xml:space="preserve"> </w:t>
      </w:r>
      <w:r>
        <w:rPr>
          <w:noProof w:val="0"/>
        </w:rPr>
        <w:t>využívania bicykla na cesty po meste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 w:rsidP="004B5FC1">
      <w:pPr>
        <w:pStyle w:val="Heading2"/>
        <w:jc w:val="left"/>
        <w:rPr>
          <w:noProof w:val="0"/>
          <w:szCs w:val="24"/>
        </w:rPr>
      </w:pPr>
      <w:bookmarkStart w:id="53" w:name="_Toc347151451"/>
      <w:r>
        <w:rPr>
          <w:noProof w:val="0"/>
          <w:szCs w:val="24"/>
        </w:rPr>
        <w:t>Existujúca</w:t>
      </w:r>
      <w:r w:rsidRPr="00355F2F">
        <w:rPr>
          <w:noProof w:val="0"/>
          <w:szCs w:val="24"/>
        </w:rPr>
        <w:t xml:space="preserve"> infraštruktúra a zariadenia </w:t>
      </w:r>
      <w:r>
        <w:rPr>
          <w:noProof w:val="0"/>
          <w:szCs w:val="24"/>
        </w:rPr>
        <w:br/>
        <w:t xml:space="preserve">      nemotorovej dopravy</w:t>
      </w:r>
      <w:bookmarkEnd w:id="53"/>
      <w:r w:rsidRPr="00355F2F">
        <w:rPr>
          <w:noProof w:val="0"/>
          <w:szCs w:val="24"/>
        </w:rPr>
        <w:t xml:space="preserve"> 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 w:rsidRPr="00355F2F">
        <w:rPr>
          <w:noProof w:val="0"/>
        </w:rPr>
        <w:t xml:space="preserve">Táto časť popisuje </w:t>
      </w:r>
      <w:r>
        <w:rPr>
          <w:noProof w:val="0"/>
        </w:rPr>
        <w:t>existujúcu</w:t>
      </w:r>
      <w:r w:rsidRPr="00355F2F">
        <w:rPr>
          <w:noProof w:val="0"/>
        </w:rPr>
        <w:t xml:space="preserve"> infraštruktúru a zariadenia </w:t>
      </w:r>
      <w:r>
        <w:rPr>
          <w:noProof w:val="0"/>
        </w:rPr>
        <w:t>nemotorovej dopravy</w:t>
      </w:r>
      <w:r w:rsidRPr="00355F2F">
        <w:rPr>
          <w:noProof w:val="0"/>
        </w:rPr>
        <w:t xml:space="preserve"> v Bratislave.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9"/>
        </w:numPr>
        <w:spacing w:before="0" w:after="0"/>
        <w:ind w:left="426" w:hanging="426"/>
        <w:rPr>
          <w:noProof w:val="0"/>
        </w:rPr>
      </w:pPr>
      <w:r w:rsidRPr="004B5FC1">
        <w:rPr>
          <w:b/>
          <w:noProof w:val="0"/>
        </w:rPr>
        <w:t>Cyklistické</w:t>
      </w:r>
      <w:r w:rsidRPr="00355F2F">
        <w:rPr>
          <w:b/>
          <w:noProof w:val="0"/>
        </w:rPr>
        <w:t xml:space="preserve"> trasy 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 w:rsidRPr="00355F2F">
        <w:rPr>
          <w:noProof w:val="0"/>
        </w:rPr>
        <w:t xml:space="preserve">V súčasnosti existuje v Bratislave 98 kilometrov cyklistických trás (pozri obrázok 1:  cyklistické trasy v Bratislave).  Na základe </w:t>
      </w:r>
      <w:r>
        <w:rPr>
          <w:noProof w:val="0"/>
        </w:rPr>
        <w:t xml:space="preserve">obhliadky príslušných lokalít </w:t>
      </w:r>
      <w:r w:rsidRPr="00355F2F">
        <w:rPr>
          <w:noProof w:val="0"/>
        </w:rPr>
        <w:t xml:space="preserve">a </w:t>
      </w:r>
      <w:r>
        <w:rPr>
          <w:noProof w:val="0"/>
        </w:rPr>
        <w:t>informácií</w:t>
      </w:r>
      <w:r w:rsidRPr="00355F2F">
        <w:rPr>
          <w:noProof w:val="0"/>
        </w:rPr>
        <w:t xml:space="preserve"> od </w:t>
      </w:r>
      <w:r>
        <w:rPr>
          <w:noProof w:val="0"/>
        </w:rPr>
        <w:t>lokálneho</w:t>
      </w:r>
      <w:r w:rsidRPr="00355F2F">
        <w:rPr>
          <w:noProof w:val="0"/>
        </w:rPr>
        <w:t xml:space="preserve"> </w:t>
      </w:r>
      <w:r>
        <w:rPr>
          <w:noProof w:val="0"/>
        </w:rPr>
        <w:t>experta pre oblasť nemotorovej dopravy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hrajú </w:t>
      </w:r>
      <w:r w:rsidRPr="00355F2F">
        <w:rPr>
          <w:noProof w:val="0"/>
        </w:rPr>
        <w:t xml:space="preserve">nasledovné </w:t>
      </w:r>
      <w:r>
        <w:rPr>
          <w:noProof w:val="0"/>
        </w:rPr>
        <w:t>podmienky významnú úlohu</w:t>
      </w:r>
      <w:r w:rsidRPr="00355F2F">
        <w:rPr>
          <w:noProof w:val="0"/>
        </w:rPr>
        <w:t>: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6"/>
        </w:numPr>
        <w:spacing w:before="0" w:after="0"/>
        <w:ind w:left="426" w:hanging="426"/>
        <w:rPr>
          <w:noProof w:val="0"/>
        </w:rPr>
      </w:pPr>
      <w:r>
        <w:rPr>
          <w:noProof w:val="0"/>
        </w:rPr>
        <w:t>na</w:t>
      </w:r>
      <w:r w:rsidRPr="00355F2F">
        <w:rPr>
          <w:noProof w:val="0"/>
        </w:rPr>
        <w:t xml:space="preserve"> niektorých </w:t>
      </w:r>
      <w:r>
        <w:rPr>
          <w:noProof w:val="0"/>
        </w:rPr>
        <w:t>úsekoch</w:t>
      </w:r>
      <w:r w:rsidRPr="00355F2F">
        <w:rPr>
          <w:noProof w:val="0"/>
        </w:rPr>
        <w:t xml:space="preserve"> trás chýbajú </w:t>
      </w:r>
      <w:r>
        <w:rPr>
          <w:noProof w:val="0"/>
        </w:rPr>
        <w:t>mnohé</w:t>
      </w:r>
      <w:r w:rsidRPr="00355F2F">
        <w:rPr>
          <w:noProof w:val="0"/>
        </w:rPr>
        <w:t xml:space="preserve"> dôležité prepojenia (pozri obrázok 2). Výsledkom </w:t>
      </w:r>
      <w:r>
        <w:rPr>
          <w:noProof w:val="0"/>
        </w:rPr>
        <w:t xml:space="preserve">je, že </w:t>
      </w:r>
      <w:r w:rsidRPr="00355F2F">
        <w:rPr>
          <w:noProof w:val="0"/>
        </w:rPr>
        <w:t>rýchlosť cyklistov a </w:t>
      </w:r>
      <w:r>
        <w:rPr>
          <w:noProof w:val="0"/>
        </w:rPr>
        <w:t>chodcov</w:t>
      </w:r>
      <w:r w:rsidRPr="00355F2F">
        <w:rPr>
          <w:noProof w:val="0"/>
        </w:rPr>
        <w:t xml:space="preserve"> je  v týchto </w:t>
      </w:r>
      <w:r>
        <w:rPr>
          <w:noProof w:val="0"/>
        </w:rPr>
        <w:t>úsekoch</w:t>
      </w:r>
      <w:r w:rsidRPr="00355F2F">
        <w:rPr>
          <w:noProof w:val="0"/>
        </w:rPr>
        <w:t xml:space="preserve"> nízka.</w:t>
      </w:r>
    </w:p>
    <w:p w:rsidR="00C960A0" w:rsidRPr="00355F2F" w:rsidRDefault="00C960A0">
      <w:pPr>
        <w:spacing w:before="0" w:after="0"/>
        <w:rPr>
          <w:noProof w:val="0"/>
        </w:rPr>
      </w:pPr>
      <w:r>
        <w:pict>
          <v:shape id="_x0000_i1033" type="#_x0000_t75" style="width:354.75pt;height:490.5pt;visibility:visible">
            <v:imagedata r:id="rId16" o:title=""/>
          </v:shape>
        </w:pict>
      </w: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  <w:r>
        <w:pict>
          <v:shape id="Text Box 26" o:spid="_x0000_s1033" type="#_x0000_t202" style="position:absolute;margin-left:-21.2pt;margin-top:47.9pt;width:354.4pt;height:18.0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" stroked="f">
            <v:textbox style="mso-next-textbox:#Text Box 26;mso-fit-shape-to-text:t" inset="0,0,0,0">
              <w:txbxContent>
                <w:p w:rsidR="00C960A0" w:rsidRDefault="00C960A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Obrázok </w:t>
                  </w:r>
                  <w:r>
                    <w:rPr>
                      <w:sz w:val="20"/>
                    </w:rPr>
                    <w:fldChar w:fldCharType="begin"/>
                  </w:r>
                  <w:r>
                    <w:rPr>
                      <w:sz w:val="20"/>
                    </w:rPr>
                    <w:instrText xml:space="preserve"> SEQ Figure \* ARABIC </w:instrText>
                  </w:r>
                  <w:r>
                    <w:rPr>
                      <w:sz w:val="20"/>
                    </w:rPr>
                    <w:fldChar w:fldCharType="separate"/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fldChar w:fldCharType="end"/>
                  </w:r>
                  <w:r>
                    <w:rPr>
                      <w:sz w:val="20"/>
                    </w:rPr>
                    <w:t>: Cyklistické trasy v Bratislave</w:t>
                  </w:r>
                </w:p>
              </w:txbxContent>
            </v:textbox>
            <w10:wrap type="square"/>
          </v:shape>
        </w:pict>
      </w:r>
      <w:r w:rsidRPr="00355F2F">
        <w:rPr>
          <w:noProof w:val="0"/>
        </w:rPr>
        <w:br w:type="page"/>
      </w:r>
    </w:p>
    <w:p w:rsidR="00C960A0" w:rsidRPr="00355F2F" w:rsidRDefault="00C960A0">
      <w:pPr>
        <w:spacing w:before="0" w:after="0"/>
        <w:rPr>
          <w:noProof w:val="0"/>
        </w:rPr>
      </w:pPr>
      <w:r>
        <w:pict>
          <v:group id="Group 77" o:spid="_x0000_s1034" style="position:absolute;left:0;text-align:left;margin-left:-2.2pt;margin-top:3.4pt;width:242.75pt;height:210.9pt;z-index:251638272" coordsize="30829,26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">
            <v:shape id="Picture 24" o:spid="_x0000_s1035" type="#_x0000_t75" style="position:absolute;width:30670;height:22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RhTEAAAA2wAAAA8AAABkcnMvZG93bnJldi54bWxEj9FqwkAURN8L/sNyhb7VjaFIiK4igmAp&#10;aWnaD7hmr0kwezdmt5v077tCoY/DzJxhNrvJdCLQ4FrLCpaLBARxZXXLtYKvz+NTBsJ5ZI2dZVLw&#10;Qw5229nDBnNtR/6gUPpaRAi7HBU03ve5lK5qyKBb2J44ehc7GPRRDrXUA44RbjqZJslKGmw5LjTY&#10;06Gh6lp+GwUlV4GL8+1YvCzL13e8heztGpR6nE/7NQhPk/8P/7VPWkH6DPcv8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KRhTEAAAA2wAAAA8AAAAAAAAAAAAAAAAA&#10;nwIAAGRycy9kb3ducmV2LnhtbFBLBQYAAAAABAAEAPcAAACQAwAAAAA=&#10;">
              <v:imagedata r:id="rId17" o:title=""/>
              <v:path arrowok="t"/>
            </v:shape>
            <v:shape id="_x0000_s1036" type="#_x0000_t202" style="position:absolute;left:286;top:22955;width:30543;height:38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wz8YA&#10;AADbAAAADwAAAGRycy9kb3ducmV2LnhtbESPQWsCMRSE74X+h/AKvZSabStbWY0i0kLrRbr14u2x&#10;eW7Wbl6WJKvrvzcFweMwM98ws8VgW3EkHxrHCl5GGQjiyumGawXb38/nCYgQkTW2jknBmQIs5vd3&#10;Myy0O/EPHctYiwThUKACE2NXSBkqQxbDyHXEyds7bzEm6WupPZ4S3LbyNctyabHhtGCwo5Wh6q/s&#10;rYLNeLcxT/3+Y70cv/nvbb/KD3Wp1OPDsJyCiDTEW/ja/tIK8nf4/5J+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5wz8YAAADbAAAADwAAAAAAAAAAAAAAAACYAgAAZHJz&#10;L2Rvd25yZXYueG1sUEsFBgAAAAAEAAQA9QAAAIsDAAAAAA==&#10;" stroked="f">
              <v:textbox style="mso-next-textbox:#_x0000_s1036;mso-fit-shape-to-text:t" inset="0,0,0,0">
                <w:txbxContent>
                  <w:p w:rsidR="00C960A0" w:rsidRDefault="00C960A0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Obrázok </w:t>
                    </w: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SEQ Figure \* ARABIC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fldChar w:fldCharType="end"/>
                    </w:r>
                    <w:r>
                      <w:rPr>
                        <w:sz w:val="20"/>
                      </w:rPr>
                      <w:t>: chýbajúce prepojenie a náhly koniec cyklo pruhu v Bratislave</w:t>
                    </w:r>
                  </w:p>
                </w:txbxContent>
              </v:textbox>
            </v:shape>
            <w10:wrap type="square"/>
          </v:group>
        </w:pic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16"/>
        </w:numPr>
        <w:spacing w:before="0" w:after="0"/>
        <w:ind w:left="426" w:hanging="426"/>
        <w:rPr>
          <w:noProof w:val="0"/>
        </w:rPr>
      </w:pPr>
      <w:r w:rsidRPr="00355F2F">
        <w:rPr>
          <w:noProof w:val="0"/>
        </w:rPr>
        <w:t>Dopravná bezpečnosť cyklistov na mnohých hlavných koridoroch a križovatkách je nízka</w:t>
      </w:r>
      <w:r>
        <w:rPr>
          <w:noProof w:val="0"/>
        </w:rPr>
        <w:t>, a to predovšetkým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 dôsledku obmedzeného</w:t>
      </w:r>
      <w:r w:rsidRPr="00355F2F">
        <w:rPr>
          <w:noProof w:val="0"/>
        </w:rPr>
        <w:t xml:space="preserve"> priestoru </w:t>
      </w:r>
      <w:r>
        <w:rPr>
          <w:noProof w:val="0"/>
        </w:rPr>
        <w:t>pre cyklistov, nejasných dopravných situácií a značenia</w:t>
      </w:r>
      <w:r w:rsidRPr="00355F2F">
        <w:rPr>
          <w:noProof w:val="0"/>
        </w:rPr>
        <w:t xml:space="preserve"> ciest</w:t>
      </w:r>
      <w:r>
        <w:rPr>
          <w:noProof w:val="0"/>
        </w:rPr>
        <w:t>, ktoré</w:t>
      </w:r>
      <w:r w:rsidRPr="00355F2F">
        <w:rPr>
          <w:noProof w:val="0"/>
        </w:rPr>
        <w:t xml:space="preserve"> </w:t>
      </w:r>
      <w:r>
        <w:rPr>
          <w:noProof w:val="0"/>
        </w:rPr>
        <w:t>uprednostňuje motorizovanú dopravu, nie</w:t>
      </w:r>
      <w:r w:rsidRPr="00355F2F">
        <w:rPr>
          <w:noProof w:val="0"/>
        </w:rPr>
        <w:t xml:space="preserve"> </w:t>
      </w:r>
      <w:r>
        <w:rPr>
          <w:noProof w:val="0"/>
        </w:rPr>
        <w:t>nemotorizovanú dopravu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16"/>
        </w:numPr>
        <w:spacing w:before="0" w:after="0"/>
        <w:ind w:left="426" w:hanging="426"/>
        <w:rPr>
          <w:noProof w:val="0"/>
        </w:rPr>
      </w:pPr>
      <w:r w:rsidRPr="00355F2F">
        <w:rPr>
          <w:noProof w:val="0"/>
        </w:rPr>
        <w:t>Dopravná bezpečnosť cyklistov je na mnohých hlavných koridoroch nízka</w:t>
      </w:r>
      <w:r>
        <w:rPr>
          <w:noProof w:val="0"/>
        </w:rPr>
        <w:t>, a to</w:t>
      </w:r>
      <w:r w:rsidRPr="00355F2F">
        <w:rPr>
          <w:noProof w:val="0"/>
        </w:rPr>
        <w:t xml:space="preserve"> v dôsledku vysokej rýchlosti</w:t>
      </w:r>
      <w:r>
        <w:rPr>
          <w:noProof w:val="0"/>
        </w:rPr>
        <w:t xml:space="preserve"> prichádzajúcich</w:t>
      </w:r>
      <w:r w:rsidRPr="00355F2F">
        <w:rPr>
          <w:noProof w:val="0"/>
        </w:rPr>
        <w:t xml:space="preserve"> áut. V meste je</w:t>
      </w:r>
      <w:r>
        <w:rPr>
          <w:noProof w:val="0"/>
        </w:rPr>
        <w:t xml:space="preserve"> </w:t>
      </w:r>
      <w:r w:rsidRPr="00355F2F">
        <w:rPr>
          <w:noProof w:val="0"/>
        </w:rPr>
        <w:t xml:space="preserve"> povolená rýchlosť pre autá 50 </w:t>
      </w:r>
      <w:r>
        <w:rPr>
          <w:noProof w:val="0"/>
        </w:rPr>
        <w:t xml:space="preserve">km/h. </w:t>
      </w:r>
      <w:r w:rsidRPr="00355F2F">
        <w:rPr>
          <w:noProof w:val="0"/>
        </w:rPr>
        <w:t xml:space="preserve">Pokiaľ </w:t>
      </w:r>
      <w:r>
        <w:rPr>
          <w:noProof w:val="0"/>
        </w:rPr>
        <w:t xml:space="preserve">je </w:t>
      </w:r>
      <w:r w:rsidRPr="00355F2F">
        <w:rPr>
          <w:noProof w:val="0"/>
        </w:rPr>
        <w:t xml:space="preserve">rýchlosť </w:t>
      </w:r>
      <w:r>
        <w:rPr>
          <w:noProof w:val="0"/>
        </w:rPr>
        <w:t>premávky vyššia ako</w:t>
      </w:r>
      <w:r w:rsidRPr="00355F2F">
        <w:rPr>
          <w:noProof w:val="0"/>
        </w:rPr>
        <w:t xml:space="preserve"> 30 km/h</w:t>
      </w:r>
      <w:r>
        <w:rPr>
          <w:noProof w:val="0"/>
        </w:rPr>
        <w:t>, je to pre účastníkov zmiešanej</w:t>
      </w:r>
      <w:r w:rsidRPr="00355F2F">
        <w:rPr>
          <w:noProof w:val="0"/>
        </w:rPr>
        <w:t xml:space="preserve"> </w:t>
      </w:r>
      <w:r>
        <w:rPr>
          <w:noProof w:val="0"/>
        </w:rPr>
        <w:t>premávky motorovej a nemotorovej dopravy</w:t>
      </w:r>
      <w:r w:rsidRPr="00355F2F">
        <w:rPr>
          <w:noProof w:val="0"/>
        </w:rPr>
        <w:t xml:space="preserve"> </w:t>
      </w:r>
      <w:r>
        <w:rPr>
          <w:noProof w:val="0"/>
        </w:rPr>
        <w:t>nebezpečné.</w:t>
      </w:r>
      <w:r w:rsidRPr="00355F2F">
        <w:rPr>
          <w:noProof w:val="0"/>
        </w:rPr>
        <w:t xml:space="preserve">  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6"/>
        </w:numPr>
        <w:spacing w:before="0" w:after="0"/>
        <w:ind w:left="426" w:hanging="426"/>
        <w:rPr>
          <w:noProof w:val="0"/>
        </w:rPr>
      </w:pPr>
      <w:r w:rsidRPr="00355F2F">
        <w:rPr>
          <w:noProof w:val="0"/>
        </w:rPr>
        <w:t xml:space="preserve">Na základe skúseností z bicyklovania na hlavných koridoroch </w:t>
      </w:r>
      <w:r>
        <w:rPr>
          <w:noProof w:val="0"/>
        </w:rPr>
        <w:t>je možné</w:t>
      </w:r>
      <w:r w:rsidRPr="00355F2F">
        <w:rPr>
          <w:noProof w:val="0"/>
        </w:rPr>
        <w:t xml:space="preserve"> </w:t>
      </w:r>
      <w:r>
        <w:rPr>
          <w:noProof w:val="0"/>
        </w:rPr>
        <w:t>usúdiť</w:t>
      </w:r>
      <w:r w:rsidRPr="00355F2F">
        <w:rPr>
          <w:noProof w:val="0"/>
        </w:rPr>
        <w:t xml:space="preserve">, že kvalita ovzdušia na hlavných koridoroch je nízka. Dôvodom je  veľký počet áut, čo </w:t>
      </w:r>
      <w:r>
        <w:rPr>
          <w:noProof w:val="0"/>
        </w:rPr>
        <w:t>neláka cyklistov, aby sa pohybovali po takýchto trasách</w:t>
      </w:r>
      <w:r w:rsidRPr="00355F2F">
        <w:rPr>
          <w:noProof w:val="0"/>
        </w:rPr>
        <w:t xml:space="preserve">. 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9"/>
        </w:numPr>
        <w:spacing w:before="0" w:after="0"/>
        <w:ind w:left="426" w:hanging="426"/>
        <w:rPr>
          <w:b/>
          <w:noProof w:val="0"/>
        </w:rPr>
      </w:pPr>
      <w:r>
        <w:rPr>
          <w:b/>
          <w:noProof w:val="0"/>
        </w:rPr>
        <w:t>Cyklo</w:t>
      </w:r>
      <w:r w:rsidRPr="00355F2F">
        <w:rPr>
          <w:b/>
          <w:noProof w:val="0"/>
        </w:rPr>
        <w:t xml:space="preserve"> mosty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Technická vybavenosť pre </w:t>
      </w:r>
      <w:r>
        <w:rPr>
          <w:noProof w:val="0"/>
        </w:rPr>
        <w:t>chodcov a cyklistov je</w:t>
      </w:r>
      <w:r w:rsidRPr="00355F2F">
        <w:rPr>
          <w:noProof w:val="0"/>
        </w:rPr>
        <w:t xml:space="preserve"> na piatich mostoch cez rieku Dunaj relatívne dobrá, </w:t>
      </w:r>
      <w:r>
        <w:rPr>
          <w:noProof w:val="0"/>
        </w:rPr>
        <w:t>pretože nemotorov</w:t>
      </w:r>
      <w:r w:rsidRPr="00355F2F">
        <w:rPr>
          <w:noProof w:val="0"/>
        </w:rPr>
        <w:t xml:space="preserve">á doprava je </w:t>
      </w:r>
      <w:r>
        <w:rPr>
          <w:noProof w:val="0"/>
        </w:rPr>
        <w:t xml:space="preserve">od motorovej </w:t>
      </w:r>
      <w:r w:rsidRPr="00355F2F">
        <w:rPr>
          <w:noProof w:val="0"/>
        </w:rPr>
        <w:t>oddelená (pozri obrázok 3 n</w:t>
      </w:r>
      <w:r>
        <w:rPr>
          <w:noProof w:val="0"/>
        </w:rPr>
        <w:t>a nasledujúcej strane). Súčasná organizácia</w:t>
      </w:r>
      <w:r w:rsidRPr="00355F2F">
        <w:rPr>
          <w:noProof w:val="0"/>
        </w:rPr>
        <w:t xml:space="preserve"> </w:t>
      </w:r>
      <w:r>
        <w:rPr>
          <w:noProof w:val="0"/>
        </w:rPr>
        <w:t>nemotorovej dopravy</w:t>
      </w:r>
      <w:r w:rsidRPr="00355F2F">
        <w:rPr>
          <w:noProof w:val="0"/>
        </w:rPr>
        <w:t xml:space="preserve"> (</w:t>
      </w:r>
      <w:r>
        <w:rPr>
          <w:noProof w:val="0"/>
        </w:rPr>
        <w:t>spoločné trasy pre</w:t>
      </w:r>
      <w:r w:rsidRPr="00355F2F">
        <w:rPr>
          <w:noProof w:val="0"/>
        </w:rPr>
        <w:t xml:space="preserve"> cyklistov a </w:t>
      </w:r>
      <w:r>
        <w:rPr>
          <w:noProof w:val="0"/>
        </w:rPr>
        <w:t>chodcov</w:t>
      </w:r>
      <w:r w:rsidRPr="00355F2F">
        <w:rPr>
          <w:noProof w:val="0"/>
        </w:rPr>
        <w:t xml:space="preserve"> na oboch stranách mostu) </w:t>
      </w:r>
      <w:r>
        <w:rPr>
          <w:noProof w:val="0"/>
        </w:rPr>
        <w:t xml:space="preserve">by </w:t>
      </w:r>
      <w:r w:rsidRPr="00355F2F">
        <w:rPr>
          <w:noProof w:val="0"/>
        </w:rPr>
        <w:t xml:space="preserve">však </w:t>
      </w:r>
      <w:r>
        <w:rPr>
          <w:noProof w:val="0"/>
        </w:rPr>
        <w:t xml:space="preserve">v budúcnosti pri zvýšenom objeme nemotorovej dopravy znížila </w:t>
      </w:r>
      <w:r w:rsidRPr="00355F2F">
        <w:rPr>
          <w:noProof w:val="0"/>
        </w:rPr>
        <w:t>rýchlosť a</w:t>
      </w:r>
      <w:r>
        <w:rPr>
          <w:noProof w:val="0"/>
        </w:rPr>
        <w:t>j</w:t>
      </w:r>
      <w:r w:rsidRPr="00355F2F">
        <w:rPr>
          <w:noProof w:val="0"/>
        </w:rPr>
        <w:t xml:space="preserve"> bezpečnosť </w:t>
      </w:r>
      <w:r>
        <w:rPr>
          <w:noProof w:val="0"/>
        </w:rPr>
        <w:t>takýchto trás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9"/>
        </w:numPr>
        <w:spacing w:before="0" w:after="0"/>
        <w:ind w:left="426" w:hanging="426"/>
        <w:rPr>
          <w:b/>
          <w:noProof w:val="0"/>
        </w:rPr>
      </w:pPr>
      <w:r w:rsidRPr="00355F2F">
        <w:rPr>
          <w:b/>
          <w:noProof w:val="0"/>
        </w:rPr>
        <w:t>Parkovanie bicyklov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>V Bratislave neexistujú pre bicykle</w:t>
      </w:r>
      <w:r>
        <w:rPr>
          <w:noProof w:val="0"/>
        </w:rPr>
        <w:t xml:space="preserve"> žiadne</w:t>
      </w:r>
      <w:r w:rsidRPr="00355F2F">
        <w:rPr>
          <w:noProof w:val="0"/>
        </w:rPr>
        <w:t xml:space="preserve"> veľké parkoviská. Namiesto toho sú v </w:t>
      </w:r>
      <w:r>
        <w:rPr>
          <w:noProof w:val="0"/>
        </w:rPr>
        <w:t>centre</w:t>
      </w:r>
      <w:r w:rsidRPr="00355F2F">
        <w:rPr>
          <w:noProof w:val="0"/>
        </w:rPr>
        <w:t xml:space="preserve"> mesta </w:t>
      </w:r>
      <w:r>
        <w:rPr>
          <w:noProof w:val="0"/>
        </w:rPr>
        <w:t>vo</w:t>
      </w:r>
      <w:r w:rsidRPr="00355F2F">
        <w:rPr>
          <w:noProof w:val="0"/>
        </w:rPr>
        <w:t xml:space="preserve"> viacerých </w:t>
      </w:r>
      <w:r>
        <w:rPr>
          <w:noProof w:val="0"/>
        </w:rPr>
        <w:t>lokalitách</w:t>
      </w:r>
      <w:r w:rsidRPr="00355F2F">
        <w:rPr>
          <w:noProof w:val="0"/>
        </w:rPr>
        <w:t xml:space="preserve"> rozmiestnené stojany </w:t>
      </w:r>
      <w:r>
        <w:rPr>
          <w:noProof w:val="0"/>
        </w:rPr>
        <w:t>na</w:t>
      </w:r>
      <w:r w:rsidRPr="00355F2F">
        <w:rPr>
          <w:noProof w:val="0"/>
        </w:rPr>
        <w:t xml:space="preserve"> bicykle (pozri obrázok 4 na nasledujúcej strane). Počet stojanov </w:t>
      </w:r>
      <w:r>
        <w:rPr>
          <w:noProof w:val="0"/>
        </w:rPr>
        <w:t>na</w:t>
      </w:r>
      <w:r w:rsidRPr="00355F2F">
        <w:rPr>
          <w:noProof w:val="0"/>
        </w:rPr>
        <w:t xml:space="preserve"> bicykle </w:t>
      </w:r>
      <w:r>
        <w:rPr>
          <w:noProof w:val="0"/>
        </w:rPr>
        <w:t>je od miesta k miestu rozdielny, od</w:t>
      </w:r>
      <w:r w:rsidRPr="00355F2F">
        <w:rPr>
          <w:noProof w:val="0"/>
        </w:rPr>
        <w:t xml:space="preserve"> 2 do 10</w:t>
      </w:r>
      <w:r>
        <w:rPr>
          <w:noProof w:val="0"/>
        </w:rPr>
        <w:t>, kde sa dá odstaviť</w:t>
      </w:r>
      <w:r w:rsidRPr="00355F2F">
        <w:rPr>
          <w:noProof w:val="0"/>
        </w:rPr>
        <w:t xml:space="preserve"> 4 až 12 bicyklov.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  <w:sz w:val="20"/>
        </w:rPr>
      </w:pPr>
      <w:r>
        <w:pict>
          <v:shape id="Picture 21" o:spid="_x0000_s1037" type="#_x0000_t75" style="position:absolute;left:0;text-align:left;margin-left:1.3pt;margin-top:1.85pt;width:241.5pt;height:217.95pt;z-index:251636224;visibility:visible">
            <v:imagedata r:id="rId18" o:title="" croptop="7172f" cropbottom="13979f"/>
          </v:shape>
        </w:pic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Text Box 20" o:spid="_x0000_s1038" type="#_x0000_t202" style="position:absolute;left:0;text-align:left;margin-left:2.05pt;margin-top:10.85pt;width:240.75pt;height:30.1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" stroked="f">
            <v:textbox style="mso-next-textbox:#Text Box 20;mso-fit-shape-to-text:t" inset="0,0,0,0">
              <w:txbxContent>
                <w:p w:rsidR="00C960A0" w:rsidRDefault="00C960A0">
                  <w:r>
                    <w:rPr>
                      <w:sz w:val="20"/>
                    </w:rPr>
                    <w:t>Obrázok 3: vstup pre chodcov na jednom z piatich mostov cez rieku Dunaj</w:t>
                  </w: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Tento počet stojanov môže v súčasnosti </w:t>
      </w:r>
      <w:r>
        <w:rPr>
          <w:noProof w:val="0"/>
        </w:rPr>
        <w:t>eventuálne postačovať</w:t>
      </w:r>
      <w:r w:rsidRPr="00355F2F">
        <w:rPr>
          <w:noProof w:val="0"/>
        </w:rPr>
        <w:t xml:space="preserve">, ale určite nebude </w:t>
      </w:r>
      <w:r>
        <w:rPr>
          <w:noProof w:val="0"/>
        </w:rPr>
        <w:t>dostatočný</w:t>
      </w:r>
      <w:r w:rsidRPr="00355F2F">
        <w:rPr>
          <w:noProof w:val="0"/>
        </w:rPr>
        <w:t xml:space="preserve"> pre potreby </w:t>
      </w:r>
      <w:r>
        <w:rPr>
          <w:noProof w:val="0"/>
        </w:rPr>
        <w:t>vyššieho</w:t>
      </w:r>
      <w:r w:rsidRPr="00355F2F">
        <w:rPr>
          <w:noProof w:val="0"/>
        </w:rPr>
        <w:t xml:space="preserve"> počtu cyklistov v roku 2014 (pozri § 1.2).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Picture 18" o:spid="_x0000_s1039" type="#_x0000_t75" style="position:absolute;left:0;text-align:left;margin-left:169.3pt;margin-top:7.1pt;width:188.95pt;height:141.7pt;z-index:251649536;visibility:visible">
            <v:imagedata r:id="rId19" o:title=""/>
          </v:shape>
        </w:pict>
      </w:r>
      <w:r>
        <w:pict>
          <v:shape id="Picture 22" o:spid="_x0000_s1040" type="#_x0000_t75" style="position:absolute;left:0;text-align:left;margin-left:-.2pt;margin-top:7.4pt;width:163.5pt;height:141.75pt;z-index:251650560;visibility:visible">
            <v:imagedata r:id="rId20" o:title="" cropright="8832f"/>
          </v:shape>
        </w:pic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spacing w:before="120"/>
        <w:rPr>
          <w:noProof w:val="0"/>
        </w:rPr>
      </w:pPr>
      <w:r w:rsidRPr="00355F2F">
        <w:rPr>
          <w:noProof w:val="0"/>
          <w:sz w:val="20"/>
        </w:rPr>
        <w:t xml:space="preserve">Obrázok 4: súčasné stojany </w:t>
      </w:r>
      <w:r>
        <w:rPr>
          <w:noProof w:val="0"/>
          <w:sz w:val="20"/>
        </w:rPr>
        <w:t>na</w:t>
      </w:r>
      <w:r w:rsidRPr="00355F2F">
        <w:rPr>
          <w:noProof w:val="0"/>
          <w:sz w:val="20"/>
        </w:rPr>
        <w:t xml:space="preserve"> bicykle v Bratislave </w:t>
      </w:r>
    </w:p>
    <w:p w:rsidR="00C960A0" w:rsidRPr="00355F2F" w:rsidRDefault="00C960A0">
      <w:pPr>
        <w:rPr>
          <w:noProof w:val="0"/>
          <w:highlight w:val="yellow"/>
        </w:rPr>
      </w:pPr>
    </w:p>
    <w:p w:rsidR="00C960A0" w:rsidRPr="00355F2F" w:rsidRDefault="00C960A0">
      <w:pPr>
        <w:pStyle w:val="Odstavecseseznamem"/>
        <w:numPr>
          <w:ilvl w:val="0"/>
          <w:numId w:val="19"/>
        </w:numPr>
        <w:spacing w:before="0" w:after="0"/>
        <w:ind w:left="426" w:hanging="426"/>
        <w:rPr>
          <w:b/>
          <w:noProof w:val="0"/>
        </w:rPr>
      </w:pPr>
      <w:r w:rsidRPr="00355F2F">
        <w:rPr>
          <w:b/>
          <w:noProof w:val="0"/>
        </w:rPr>
        <w:t>Chodníky</w:t>
      </w:r>
    </w:p>
    <w:p w:rsidR="00C960A0" w:rsidRPr="00355F2F" w:rsidRDefault="00C960A0">
      <w:pPr>
        <w:pStyle w:val="Odstavecseseznamem"/>
        <w:spacing w:before="0" w:after="0"/>
        <w:ind w:left="426"/>
        <w:rPr>
          <w:b/>
          <w:noProof w:val="0"/>
          <w:snapToGrid w:val="0"/>
        </w:rPr>
      </w:pPr>
    </w:p>
    <w:p w:rsidR="00C960A0" w:rsidRPr="00355F2F" w:rsidRDefault="00C960A0">
      <w:pPr>
        <w:pStyle w:val="CommentText"/>
        <w:rPr>
          <w:noProof w:val="0"/>
          <w:szCs w:val="24"/>
        </w:rPr>
      </w:pPr>
      <w:r w:rsidRPr="00355F2F">
        <w:rPr>
          <w:noProof w:val="0"/>
          <w:sz w:val="22"/>
          <w:szCs w:val="24"/>
        </w:rPr>
        <w:t xml:space="preserve">Chodníky sú </w:t>
      </w:r>
      <w:r>
        <w:rPr>
          <w:noProof w:val="0"/>
          <w:sz w:val="22"/>
          <w:szCs w:val="24"/>
        </w:rPr>
        <w:t>vybudované</w:t>
      </w:r>
      <w:r w:rsidRPr="00355F2F">
        <w:rPr>
          <w:noProof w:val="0"/>
          <w:sz w:val="22"/>
          <w:szCs w:val="24"/>
        </w:rPr>
        <w:t xml:space="preserve"> popri väčšine ciest v Bratislave. </w:t>
      </w:r>
      <w:r>
        <w:rPr>
          <w:noProof w:val="0"/>
          <w:sz w:val="22"/>
          <w:szCs w:val="24"/>
        </w:rPr>
        <w:t>Av</w:t>
      </w:r>
      <w:r w:rsidRPr="00355F2F">
        <w:rPr>
          <w:noProof w:val="0"/>
          <w:sz w:val="22"/>
          <w:szCs w:val="24"/>
        </w:rPr>
        <w:t xml:space="preserve">šak </w:t>
      </w:r>
      <w:r>
        <w:rPr>
          <w:noProof w:val="0"/>
          <w:sz w:val="22"/>
          <w:szCs w:val="24"/>
        </w:rPr>
        <w:t>možnosť áut parkovať</w:t>
      </w:r>
      <w:r w:rsidRPr="00355F2F">
        <w:rPr>
          <w:noProof w:val="0"/>
          <w:sz w:val="22"/>
          <w:szCs w:val="24"/>
        </w:rPr>
        <w:t xml:space="preserve"> </w:t>
      </w:r>
      <w:r>
        <w:rPr>
          <w:noProof w:val="0"/>
          <w:sz w:val="22"/>
          <w:szCs w:val="24"/>
        </w:rPr>
        <w:t>na chodníkoch predstavuje značné</w:t>
      </w:r>
      <w:r w:rsidRPr="00355F2F">
        <w:rPr>
          <w:noProof w:val="0"/>
          <w:sz w:val="22"/>
          <w:szCs w:val="24"/>
        </w:rPr>
        <w:t xml:space="preserve"> </w:t>
      </w:r>
      <w:r>
        <w:rPr>
          <w:noProof w:val="0"/>
          <w:sz w:val="22"/>
          <w:szCs w:val="24"/>
        </w:rPr>
        <w:t>obmedzenie</w:t>
      </w:r>
      <w:r w:rsidRPr="00355F2F">
        <w:rPr>
          <w:noProof w:val="0"/>
          <w:sz w:val="22"/>
          <w:szCs w:val="24"/>
        </w:rPr>
        <w:t xml:space="preserve"> a</w:t>
      </w:r>
      <w:r>
        <w:rPr>
          <w:noProof w:val="0"/>
          <w:sz w:val="22"/>
          <w:szCs w:val="24"/>
        </w:rPr>
        <w:t> zodpovedá za</w:t>
      </w:r>
      <w:r w:rsidRPr="00355F2F">
        <w:rPr>
          <w:noProof w:val="0"/>
          <w:sz w:val="22"/>
          <w:szCs w:val="24"/>
        </w:rPr>
        <w:t xml:space="preserve"> </w:t>
      </w:r>
      <w:r>
        <w:rPr>
          <w:noProof w:val="0"/>
          <w:sz w:val="22"/>
          <w:szCs w:val="24"/>
        </w:rPr>
        <w:t>nízku mieru</w:t>
      </w:r>
      <w:r w:rsidRPr="00355F2F">
        <w:rPr>
          <w:noProof w:val="0"/>
          <w:sz w:val="22"/>
          <w:szCs w:val="24"/>
        </w:rPr>
        <w:t xml:space="preserve"> bezpečnosti chodcov (pozri obrázok 5 na nasledujúcej strane). Okrem toho sú mnohé chodníky </w:t>
      </w:r>
      <w:r>
        <w:rPr>
          <w:noProof w:val="0"/>
          <w:sz w:val="22"/>
          <w:szCs w:val="24"/>
        </w:rPr>
        <w:t>vybudované</w:t>
      </w:r>
      <w:r w:rsidRPr="00355F2F">
        <w:rPr>
          <w:noProof w:val="0"/>
          <w:sz w:val="22"/>
          <w:szCs w:val="24"/>
        </w:rPr>
        <w:t xml:space="preserve"> nad a</w:t>
      </w:r>
      <w:r>
        <w:rPr>
          <w:noProof w:val="0"/>
          <w:sz w:val="22"/>
          <w:szCs w:val="24"/>
        </w:rPr>
        <w:t>lebo</w:t>
      </w:r>
      <w:r w:rsidRPr="00355F2F">
        <w:rPr>
          <w:noProof w:val="0"/>
          <w:sz w:val="22"/>
          <w:szCs w:val="24"/>
        </w:rPr>
        <w:t xml:space="preserve"> pod </w:t>
      </w:r>
      <w:r>
        <w:rPr>
          <w:noProof w:val="0"/>
          <w:sz w:val="22"/>
          <w:szCs w:val="24"/>
        </w:rPr>
        <w:t>úrovňou ciest</w:t>
      </w:r>
      <w:r w:rsidRPr="00355F2F">
        <w:rPr>
          <w:noProof w:val="0"/>
          <w:sz w:val="22"/>
          <w:szCs w:val="24"/>
        </w:rPr>
        <w:t xml:space="preserve">, čo znižuje </w:t>
      </w:r>
      <w:r>
        <w:rPr>
          <w:noProof w:val="0"/>
          <w:sz w:val="22"/>
          <w:szCs w:val="24"/>
        </w:rPr>
        <w:t>pohodlie pohybu</w:t>
      </w:r>
      <w:r w:rsidRPr="00355F2F">
        <w:rPr>
          <w:noProof w:val="0"/>
          <w:sz w:val="22"/>
          <w:szCs w:val="24"/>
        </w:rPr>
        <w:t xml:space="preserve"> </w:t>
      </w:r>
      <w:r>
        <w:rPr>
          <w:noProof w:val="0"/>
          <w:sz w:val="22"/>
          <w:szCs w:val="24"/>
        </w:rPr>
        <w:t>chodcov</w:t>
      </w:r>
      <w:r w:rsidRPr="00355F2F">
        <w:rPr>
          <w:noProof w:val="0"/>
          <w:sz w:val="22"/>
          <w:szCs w:val="24"/>
        </w:rPr>
        <w:t>.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>
        <w:rPr>
          <w:noProof w:val="0"/>
        </w:rPr>
        <w:t>Podľa slovenskej</w:t>
      </w:r>
      <w:r w:rsidRPr="00355F2F">
        <w:rPr>
          <w:noProof w:val="0"/>
        </w:rPr>
        <w:t xml:space="preserve"> </w:t>
      </w:r>
      <w:r>
        <w:rPr>
          <w:noProof w:val="0"/>
        </w:rPr>
        <w:t>legislatívy je</w:t>
      </w:r>
      <w:r w:rsidRPr="00355F2F">
        <w:rPr>
          <w:noProof w:val="0"/>
        </w:rPr>
        <w:t xml:space="preserve"> parkovanie áut na chodníku v </w:t>
      </w:r>
      <w:r>
        <w:rPr>
          <w:noProof w:val="0"/>
        </w:rPr>
        <w:t>zásade</w:t>
      </w:r>
      <w:r w:rsidRPr="00355F2F">
        <w:rPr>
          <w:noProof w:val="0"/>
        </w:rPr>
        <w:t xml:space="preserve"> legálne, pokiaľ </w:t>
      </w:r>
      <w:r>
        <w:rPr>
          <w:noProof w:val="0"/>
        </w:rPr>
        <w:t>parkujúce auto</w:t>
      </w:r>
      <w:r w:rsidRPr="00355F2F">
        <w:rPr>
          <w:noProof w:val="0"/>
        </w:rPr>
        <w:t xml:space="preserve"> ponechá </w:t>
      </w:r>
      <w:r>
        <w:rPr>
          <w:noProof w:val="0"/>
        </w:rPr>
        <w:t>chodcom priestor široký 1,5 m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  <w:sz w:val="20"/>
        </w:rPr>
      </w:pPr>
    </w:p>
    <w:p w:rsidR="00C960A0" w:rsidRPr="00355F2F" w:rsidRDefault="00C960A0">
      <w:pPr>
        <w:rPr>
          <w:noProof w:val="0"/>
          <w:sz w:val="20"/>
        </w:rPr>
      </w:pPr>
      <w:r>
        <w:pict>
          <v:shape id="Picture 19" o:spid="_x0000_s1041" type="#_x0000_t75" style="position:absolute;left:0;text-align:left;margin-left:177.55pt;margin-top:0;width:176pt;height:135pt;z-index:251664896;visibility:visible">
            <v:imagedata r:id="rId21" o:title=""/>
          </v:shape>
        </w:pict>
      </w:r>
      <w:r>
        <w:pict>
          <v:shape id="Picture 20" o:spid="_x0000_i1034" type="#_x0000_t75" style="width:162pt;height:135pt;visibility:visible">
            <v:imagedata r:id="rId22" o:title="" cropleft="-148f" cropright="-408f"/>
          </v:shape>
        </w:pict>
      </w:r>
    </w:p>
    <w:p w:rsidR="00C960A0" w:rsidRPr="00355F2F" w:rsidRDefault="00C960A0" w:rsidP="0001406D">
      <w:pPr>
        <w:rPr>
          <w:noProof w:val="0"/>
        </w:rPr>
      </w:pPr>
      <w:r w:rsidRPr="00355F2F">
        <w:rPr>
          <w:noProof w:val="0"/>
          <w:sz w:val="20"/>
        </w:rPr>
        <w:t>Obrázo</w:t>
      </w:r>
      <w:r>
        <w:rPr>
          <w:noProof w:val="0"/>
          <w:sz w:val="20"/>
        </w:rPr>
        <w:t>k č. 5: prekážky na chodníkoch, spôsobené zaparkovanými</w:t>
      </w:r>
      <w:r w:rsidRPr="00355F2F">
        <w:rPr>
          <w:noProof w:val="0"/>
          <w:sz w:val="20"/>
        </w:rPr>
        <w:t xml:space="preserve"> </w:t>
      </w:r>
      <w:r>
        <w:rPr>
          <w:noProof w:val="0"/>
          <w:sz w:val="20"/>
        </w:rPr>
        <w:t>autami</w:t>
      </w:r>
      <w:r w:rsidRPr="00355F2F">
        <w:rPr>
          <w:noProof w:val="0"/>
          <w:sz w:val="20"/>
        </w:rPr>
        <w:t xml:space="preserve"> v Bratislave</w:t>
      </w: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54" w:name="_Toc347151452"/>
      <w:r>
        <w:rPr>
          <w:noProof w:val="0"/>
          <w:szCs w:val="24"/>
        </w:rPr>
        <w:t>Stratégie</w:t>
      </w:r>
      <w:r w:rsidRPr="00355F2F">
        <w:rPr>
          <w:noProof w:val="0"/>
          <w:szCs w:val="24"/>
        </w:rPr>
        <w:t xml:space="preserve"> a plány v oblasti </w:t>
      </w:r>
      <w:r>
        <w:rPr>
          <w:noProof w:val="0"/>
          <w:szCs w:val="24"/>
        </w:rPr>
        <w:t>nemotorovej dopravy</w:t>
      </w:r>
      <w:r w:rsidRPr="00355F2F">
        <w:rPr>
          <w:noProof w:val="0"/>
          <w:szCs w:val="24"/>
        </w:rPr>
        <w:t xml:space="preserve"> v </w:t>
      </w:r>
      <w:r>
        <w:rPr>
          <w:noProof w:val="0"/>
          <w:szCs w:val="24"/>
        </w:rPr>
        <w:br/>
        <w:t xml:space="preserve">     </w:t>
      </w:r>
      <w:r w:rsidRPr="00355F2F">
        <w:rPr>
          <w:noProof w:val="0"/>
          <w:szCs w:val="24"/>
        </w:rPr>
        <w:t>Bratislave</w:t>
      </w:r>
      <w:bookmarkEnd w:id="54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>Dotera</w:t>
      </w:r>
      <w:r>
        <w:rPr>
          <w:noProof w:val="0"/>
        </w:rPr>
        <w:t>jšie investície Mesta Bratislavy</w:t>
      </w:r>
      <w:r w:rsidRPr="00355F2F">
        <w:rPr>
          <w:noProof w:val="0"/>
        </w:rPr>
        <w:t xml:space="preserve"> do infraštruktúry </w:t>
      </w:r>
      <w:r>
        <w:rPr>
          <w:noProof w:val="0"/>
        </w:rPr>
        <w:t xml:space="preserve">cyklo dopravy </w:t>
      </w:r>
      <w:r w:rsidRPr="00355F2F">
        <w:rPr>
          <w:noProof w:val="0"/>
        </w:rPr>
        <w:t xml:space="preserve">sa sústreďujú na rekreačné využitie </w:t>
      </w:r>
      <w:r>
        <w:rPr>
          <w:noProof w:val="0"/>
        </w:rPr>
        <w:t xml:space="preserve">cyklo </w:t>
      </w:r>
      <w:r w:rsidRPr="00355F2F">
        <w:rPr>
          <w:noProof w:val="0"/>
        </w:rPr>
        <w:t>siete</w:t>
      </w:r>
      <w:r>
        <w:rPr>
          <w:noProof w:val="0"/>
        </w:rPr>
        <w:t>,</w:t>
      </w:r>
      <w:r w:rsidRPr="00355F2F">
        <w:rPr>
          <w:noProof w:val="0"/>
        </w:rPr>
        <w:t xml:space="preserve"> a nie na </w:t>
      </w:r>
      <w:r>
        <w:rPr>
          <w:noProof w:val="0"/>
        </w:rPr>
        <w:t xml:space="preserve">jej </w:t>
      </w:r>
      <w:r w:rsidRPr="00355F2F">
        <w:rPr>
          <w:noProof w:val="0"/>
        </w:rPr>
        <w:t>každodenné využívanie. Od projektu UNDP-GEF sa očakáva</w:t>
      </w:r>
      <w:r>
        <w:rPr>
          <w:noProof w:val="0"/>
        </w:rPr>
        <w:t>, že povedie k zmene tohto</w:t>
      </w:r>
      <w:r w:rsidRPr="00355F2F">
        <w:rPr>
          <w:noProof w:val="0"/>
        </w:rPr>
        <w:t xml:space="preserve"> trend</w:t>
      </w:r>
      <w:r>
        <w:rPr>
          <w:noProof w:val="0"/>
        </w:rPr>
        <w:t>u a zároveň, že M</w:t>
      </w:r>
      <w:r w:rsidRPr="00355F2F">
        <w:rPr>
          <w:noProof w:val="0"/>
        </w:rPr>
        <w:t xml:space="preserve">estu Bratislava </w:t>
      </w:r>
      <w:r>
        <w:rPr>
          <w:noProof w:val="0"/>
        </w:rPr>
        <w:t xml:space="preserve">predstaví, </w:t>
      </w:r>
      <w:r w:rsidRPr="00355F2F">
        <w:rPr>
          <w:noProof w:val="0"/>
        </w:rPr>
        <w:t xml:space="preserve">ako </w:t>
      </w:r>
      <w:r>
        <w:rPr>
          <w:noProof w:val="0"/>
        </w:rPr>
        <w:t xml:space="preserve">čo </w:t>
      </w:r>
      <w:r w:rsidRPr="00355F2F">
        <w:rPr>
          <w:noProof w:val="0"/>
        </w:rPr>
        <w:t>najefektívnejšie investovať do cyklistickej siete Bratislavy.</w:t>
      </w:r>
    </w:p>
    <w:p w:rsidR="00C960A0" w:rsidRPr="00355F2F" w:rsidRDefault="00C960A0" w:rsidP="0001406D">
      <w:pPr>
        <w:pStyle w:val="Odstavecseseznamem"/>
        <w:ind w:left="0"/>
        <w:jc w:val="left"/>
        <w:rPr>
          <w:noProof w:val="0"/>
        </w:rPr>
      </w:pPr>
      <w:r>
        <w:rPr>
          <w:noProof w:val="0"/>
        </w:rPr>
        <w:t>Existujúce cyklo</w:t>
      </w:r>
      <w:r w:rsidRPr="00355F2F">
        <w:rPr>
          <w:noProof w:val="0"/>
        </w:rPr>
        <w:t xml:space="preserve"> trasy a topografické podmienky Bratislavy </w:t>
      </w:r>
      <w:r>
        <w:rPr>
          <w:noProof w:val="0"/>
        </w:rPr>
        <w:t>sú dobrým základom</w:t>
      </w:r>
      <w:r w:rsidRPr="00355F2F">
        <w:rPr>
          <w:noProof w:val="0"/>
        </w:rPr>
        <w:t xml:space="preserve"> pre v</w:t>
      </w:r>
      <w:r>
        <w:rPr>
          <w:noProof w:val="0"/>
        </w:rPr>
        <w:t>ytvorenie cyklo</w:t>
      </w:r>
      <w:r w:rsidRPr="00355F2F">
        <w:rPr>
          <w:noProof w:val="0"/>
        </w:rPr>
        <w:t xml:space="preserve"> siete</w:t>
      </w:r>
      <w:r>
        <w:rPr>
          <w:noProof w:val="0"/>
        </w:rPr>
        <w:t>, ktorá by sa mohla využívať denne</w:t>
      </w:r>
      <w:r w:rsidRPr="00355F2F">
        <w:rPr>
          <w:noProof w:val="0"/>
        </w:rPr>
        <w:t xml:space="preserve">. Mesto Bratislava už </w:t>
      </w:r>
      <w:r>
        <w:rPr>
          <w:noProof w:val="0"/>
        </w:rPr>
        <w:t xml:space="preserve">začalo vnímať vysoký potenciál každodenných 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jázd bicyklom </w:t>
      </w:r>
      <w:r w:rsidRPr="00355F2F">
        <w:rPr>
          <w:noProof w:val="0"/>
        </w:rPr>
        <w:t xml:space="preserve"> </w:t>
      </w:r>
      <w:r>
        <w:rPr>
          <w:noProof w:val="0"/>
        </w:rPr>
        <w:t>po meste.</w:t>
      </w:r>
      <w:r w:rsidRPr="00355F2F">
        <w:rPr>
          <w:noProof w:val="0"/>
        </w:rPr>
        <w:t xml:space="preserve"> V roku 2012 </w:t>
      </w:r>
      <w:r>
        <w:rPr>
          <w:noProof w:val="0"/>
        </w:rPr>
        <w:t>investovalo do rozvoja 11 cyklo</w:t>
      </w:r>
      <w:r w:rsidRPr="00355F2F">
        <w:rPr>
          <w:noProof w:val="0"/>
        </w:rPr>
        <w:t xml:space="preserve"> trás a potrebných podporných aktív </w:t>
      </w:r>
      <w:r>
        <w:rPr>
          <w:noProof w:val="0"/>
        </w:rPr>
        <w:t xml:space="preserve">sumu cca </w:t>
      </w:r>
      <w:r w:rsidRPr="00355F2F">
        <w:rPr>
          <w:noProof w:val="0"/>
        </w:rPr>
        <w:t xml:space="preserve">500 000 € (pozri </w:t>
      </w:r>
      <w:hyperlink r:id="rId23" w:history="1">
        <w:r w:rsidRPr="00951E64">
          <w:rPr>
            <w:rStyle w:val="Hyperlink"/>
            <w:noProof w:val="0"/>
          </w:rPr>
          <w:t>http://www.cyklokoalicia.sk/odpocet-2012/</w:t>
        </w:r>
      </w:hyperlink>
      <w:r>
        <w:rPr>
          <w:noProof w:val="0"/>
        </w:rPr>
        <w:t xml:space="preserve"> </w:t>
      </w:r>
      <w:r w:rsidRPr="00355F2F">
        <w:rPr>
          <w:noProof w:val="0"/>
        </w:rPr>
        <w:t>) (obrázok 6).</w:t>
      </w: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35" o:spid="_x0000_i1035" type="#_x0000_t75" style="width:348pt;height:232.5pt;visibility:visible">
            <v:imagedata r:id="rId24" o:title=""/>
          </v:shape>
        </w:pict>
      </w:r>
    </w:p>
    <w:p w:rsidR="00C960A0" w:rsidRPr="00355F2F" w:rsidRDefault="00C960A0">
      <w:pPr>
        <w:rPr>
          <w:noProof w:val="0"/>
          <w:sz w:val="20"/>
        </w:rPr>
      </w:pPr>
      <w:r w:rsidRPr="00355F2F">
        <w:rPr>
          <w:noProof w:val="0"/>
          <w:sz w:val="20"/>
        </w:rPr>
        <w:t xml:space="preserve">Obrázok č. 6: priority </w:t>
      </w:r>
      <w:r>
        <w:rPr>
          <w:noProof w:val="0"/>
          <w:sz w:val="20"/>
        </w:rPr>
        <w:t>pre cyklo trasy</w:t>
      </w:r>
      <w:r w:rsidRPr="00355F2F">
        <w:rPr>
          <w:noProof w:val="0"/>
          <w:sz w:val="20"/>
        </w:rPr>
        <w:t xml:space="preserve"> v Bratislave v roku 2012 (zdroj: </w:t>
      </w:r>
      <w:hyperlink r:id="rId25" w:history="1">
        <w:r w:rsidRPr="00355F2F">
          <w:rPr>
            <w:rStyle w:val="Hyperlink"/>
            <w:noProof w:val="0"/>
            <w:sz w:val="20"/>
          </w:rPr>
          <w:t>http://www.cyklokoalicia.sk/</w:t>
        </w:r>
      </w:hyperlink>
      <w:r w:rsidRPr="00355F2F">
        <w:rPr>
          <w:noProof w:val="0"/>
          <w:sz w:val="20"/>
        </w:rPr>
        <w:t>)</w:t>
      </w: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>Dňa 4. decembra 2012 bola na stretnutí Cyklokomisie</w:t>
      </w:r>
      <w:r>
        <w:rPr>
          <w:noProof w:val="0"/>
        </w:rPr>
        <w:t xml:space="preserve"> diskutovaná</w:t>
      </w:r>
      <w:r w:rsidRPr="00355F2F">
        <w:rPr>
          <w:noProof w:val="0"/>
        </w:rPr>
        <w:t xml:space="preserve"> nová priorita. </w:t>
      </w:r>
      <w:r>
        <w:rPr>
          <w:noProof w:val="0"/>
        </w:rPr>
        <w:t>Týka sa hlavne dokončenia</w:t>
      </w:r>
      <w:r w:rsidRPr="00355F2F">
        <w:rPr>
          <w:noProof w:val="0"/>
        </w:rPr>
        <w:t xml:space="preserve"> </w:t>
      </w:r>
      <w:r>
        <w:rPr>
          <w:noProof w:val="0"/>
        </w:rPr>
        <w:t>nezrealizovaných</w:t>
      </w:r>
      <w:r w:rsidRPr="00355F2F">
        <w:rPr>
          <w:noProof w:val="0"/>
        </w:rPr>
        <w:t xml:space="preserve"> projektov </w:t>
      </w:r>
      <w:r>
        <w:rPr>
          <w:noProof w:val="0"/>
        </w:rPr>
        <w:t>z</w:t>
      </w:r>
      <w:r w:rsidRPr="00355F2F">
        <w:rPr>
          <w:noProof w:val="0"/>
        </w:rPr>
        <w:t xml:space="preserve"> roku 2011 a 2012, pokračovanie </w:t>
      </w:r>
      <w:r>
        <w:rPr>
          <w:noProof w:val="0"/>
        </w:rPr>
        <w:t>v aktivitách k</w:t>
      </w:r>
      <w:r w:rsidRPr="00355F2F">
        <w:rPr>
          <w:noProof w:val="0"/>
        </w:rPr>
        <w:t xml:space="preserve"> </w:t>
      </w:r>
      <w:r>
        <w:rPr>
          <w:noProof w:val="0"/>
        </w:rPr>
        <w:t>prepojeniu</w:t>
      </w:r>
      <w:r w:rsidRPr="00355F2F">
        <w:rPr>
          <w:noProof w:val="0"/>
        </w:rPr>
        <w:t xml:space="preserve"> existujúcich trás a</w:t>
      </w:r>
      <w:r>
        <w:rPr>
          <w:noProof w:val="0"/>
        </w:rPr>
        <w:t>ko aj prepojeniu</w:t>
      </w:r>
      <w:r w:rsidRPr="00355F2F">
        <w:rPr>
          <w:noProof w:val="0"/>
        </w:rPr>
        <w:t xml:space="preserve"> </w:t>
      </w:r>
      <w:r>
        <w:rPr>
          <w:noProof w:val="0"/>
        </w:rPr>
        <w:t>mestských častí</w:t>
      </w:r>
      <w:r w:rsidRPr="00355F2F">
        <w:rPr>
          <w:noProof w:val="0"/>
        </w:rPr>
        <w:t xml:space="preserve"> </w:t>
      </w:r>
      <w:r>
        <w:rPr>
          <w:noProof w:val="0"/>
        </w:rPr>
        <w:t>s</w:t>
      </w:r>
      <w:r w:rsidRPr="00355F2F">
        <w:rPr>
          <w:noProof w:val="0"/>
        </w:rPr>
        <w:t xml:space="preserve"> centrom mesta.</w:t>
      </w:r>
    </w:p>
    <w:p w:rsidR="00C960A0" w:rsidRPr="00355F2F" w:rsidRDefault="00C960A0">
      <w:pPr>
        <w:rPr>
          <w:noProof w:val="0"/>
        </w:rPr>
      </w:pPr>
      <w:r>
        <w:rPr>
          <w:noProof w:val="0"/>
        </w:rPr>
        <w:t>Okrem toho bolo schválené, že sa</w:t>
      </w:r>
      <w:r w:rsidRPr="00355F2F">
        <w:rPr>
          <w:noProof w:val="0"/>
        </w:rPr>
        <w:t xml:space="preserve"> v roku 2013</w:t>
      </w:r>
      <w:r>
        <w:rPr>
          <w:noProof w:val="0"/>
        </w:rPr>
        <w:t xml:space="preserve"> dobuduje </w:t>
      </w:r>
      <w:r w:rsidRPr="00355F2F">
        <w:rPr>
          <w:noProof w:val="0"/>
        </w:rPr>
        <w:t xml:space="preserve">ďalších 100 stojanov pre bicykle.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Z dlhodobého hľadiska Mesto Bratislava </w:t>
      </w:r>
      <w:r>
        <w:rPr>
          <w:noProof w:val="0"/>
        </w:rPr>
        <w:t>v</w:t>
      </w:r>
      <w:r w:rsidRPr="00355F2F">
        <w:rPr>
          <w:noProof w:val="0"/>
        </w:rPr>
        <w:t xml:space="preserve"> 2013/2014</w:t>
      </w:r>
      <w:r>
        <w:rPr>
          <w:noProof w:val="0"/>
        </w:rPr>
        <w:t xml:space="preserve"> </w:t>
      </w:r>
      <w:r w:rsidRPr="00355F2F">
        <w:rPr>
          <w:noProof w:val="0"/>
        </w:rPr>
        <w:t xml:space="preserve">pripraví a schváli </w:t>
      </w:r>
      <w:r>
        <w:rPr>
          <w:noProof w:val="0"/>
        </w:rPr>
        <w:t>Hlavný generel</w:t>
      </w:r>
      <w:r w:rsidRPr="00355F2F">
        <w:rPr>
          <w:noProof w:val="0"/>
        </w:rPr>
        <w:t xml:space="preserve"> dopravy. Pre komponent </w:t>
      </w:r>
      <w:r>
        <w:rPr>
          <w:noProof w:val="0"/>
        </w:rPr>
        <w:t>rozvoja cyklo dopravy</w:t>
      </w:r>
      <w:r w:rsidRPr="00355F2F">
        <w:rPr>
          <w:noProof w:val="0"/>
        </w:rPr>
        <w:t xml:space="preserve"> Mesto Bratislava hľadá Príručku </w:t>
      </w:r>
      <w:r>
        <w:rPr>
          <w:noProof w:val="0"/>
        </w:rPr>
        <w:t>pre stratégiu rozvoja cyklo</w:t>
      </w:r>
      <w:r w:rsidRPr="00355F2F">
        <w:rPr>
          <w:noProof w:val="0"/>
        </w:rPr>
        <w:t xml:space="preserve"> </w:t>
      </w:r>
      <w:r>
        <w:rPr>
          <w:noProof w:val="0"/>
        </w:rPr>
        <w:t>dopravy</w:t>
      </w:r>
      <w:r w:rsidRPr="00355F2F">
        <w:rPr>
          <w:noProof w:val="0"/>
        </w:rPr>
        <w:t>. Od tejto štúdie sa očakáva, že poskytne prvý návrh takejto Príručky</w:t>
      </w:r>
      <w:r>
        <w:rPr>
          <w:noProof w:val="0"/>
        </w:rPr>
        <w:t>, a to</w:t>
      </w:r>
      <w:r w:rsidRPr="00355F2F">
        <w:rPr>
          <w:noProof w:val="0"/>
        </w:rPr>
        <w:t xml:space="preserve"> vo forme </w:t>
      </w:r>
      <w:r>
        <w:rPr>
          <w:noProof w:val="0"/>
        </w:rPr>
        <w:t>určitého návodu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Na jar roku 2012 vyhlásilo Mesto Bratislava </w:t>
      </w:r>
      <w:r>
        <w:rPr>
          <w:noProof w:val="0"/>
        </w:rPr>
        <w:t xml:space="preserve">výberové konanie </w:t>
      </w:r>
      <w:r w:rsidRPr="00355F2F">
        <w:rPr>
          <w:noProof w:val="0"/>
        </w:rPr>
        <w:t xml:space="preserve"> na systém zdieľania </w:t>
      </w:r>
      <w:r>
        <w:rPr>
          <w:noProof w:val="0"/>
        </w:rPr>
        <w:t xml:space="preserve">mestských </w:t>
      </w:r>
      <w:r w:rsidRPr="00355F2F">
        <w:rPr>
          <w:noProof w:val="0"/>
        </w:rPr>
        <w:t>bicyklov</w:t>
      </w:r>
      <w:r>
        <w:rPr>
          <w:noProof w:val="0"/>
        </w:rPr>
        <w:t xml:space="preserve"> (bike sharing)</w:t>
      </w:r>
      <w:r w:rsidRPr="00355F2F">
        <w:rPr>
          <w:noProof w:val="0"/>
        </w:rPr>
        <w:t xml:space="preserve">. Tento systém by bol zaujímavý hlavne pre (univerzitných) študentov, rekreačných cyklistov a turistov, nakoľko </w:t>
      </w:r>
      <w:r>
        <w:rPr>
          <w:noProof w:val="0"/>
        </w:rPr>
        <w:t xml:space="preserve">pravidelní </w:t>
      </w:r>
      <w:r w:rsidRPr="00355F2F">
        <w:rPr>
          <w:noProof w:val="0"/>
        </w:rPr>
        <w:t>cyklisti</w:t>
      </w:r>
      <w:r>
        <w:rPr>
          <w:noProof w:val="0"/>
        </w:rPr>
        <w:t>,</w:t>
      </w:r>
      <w:r w:rsidRPr="00355F2F">
        <w:rPr>
          <w:noProof w:val="0"/>
        </w:rPr>
        <w:t xml:space="preserve"> ako napríklad pracujúci</w:t>
      </w:r>
      <w:r>
        <w:rPr>
          <w:noProof w:val="0"/>
        </w:rPr>
        <w:t>,</w:t>
      </w:r>
      <w:r w:rsidRPr="00355F2F">
        <w:rPr>
          <w:noProof w:val="0"/>
        </w:rPr>
        <w:t xml:space="preserve"> </w:t>
      </w:r>
      <w:r>
        <w:rPr>
          <w:noProof w:val="0"/>
        </w:rPr>
        <w:t>majú väčšinou</w:t>
      </w:r>
      <w:r w:rsidRPr="00355F2F">
        <w:rPr>
          <w:noProof w:val="0"/>
        </w:rPr>
        <w:t xml:space="preserve"> svoje vlastné bicykle.</w:t>
      </w: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V súčasnosti existuje </w:t>
      </w:r>
      <w:r>
        <w:rPr>
          <w:noProof w:val="0"/>
        </w:rPr>
        <w:t>v Bratislave systém Cyklistické túry spolu s požičovňou bicyklov</w:t>
      </w:r>
      <w:r w:rsidRPr="00355F2F">
        <w:rPr>
          <w:rStyle w:val="FootnoteReference"/>
          <w:noProof w:val="0"/>
        </w:rPr>
        <w:footnoteReference w:id="1"/>
      </w:r>
      <w:r w:rsidRPr="00355F2F">
        <w:rPr>
          <w:noProof w:val="0"/>
        </w:rPr>
        <w:t>, ktorý je zameraný hlavne na turistov. Systém zdieľania bicyklov môže u</w:t>
      </w:r>
      <w:r>
        <w:rPr>
          <w:noProof w:val="0"/>
        </w:rPr>
        <w:t xml:space="preserve">rčite pokryť širšiu skupinu </w:t>
      </w:r>
      <w:r w:rsidRPr="00355F2F">
        <w:rPr>
          <w:noProof w:val="0"/>
        </w:rPr>
        <w:t>užívateľov.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Od roku</w:t>
      </w:r>
      <w:r w:rsidRPr="00355F2F">
        <w:rPr>
          <w:noProof w:val="0"/>
        </w:rPr>
        <w:t xml:space="preserve"> 2013 bude v Bratislave povinné zabezpečiť parkovací priestor pre bicykle pri verejných budovách.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V marci roku 2013 </w:t>
      </w:r>
      <w:r>
        <w:rPr>
          <w:noProof w:val="0"/>
        </w:rPr>
        <w:t>by sa malo</w:t>
      </w:r>
      <w:r w:rsidRPr="00355F2F">
        <w:rPr>
          <w:noProof w:val="0"/>
        </w:rPr>
        <w:t xml:space="preserve"> v Bratislave </w:t>
      </w:r>
      <w:r>
        <w:rPr>
          <w:noProof w:val="0"/>
        </w:rPr>
        <w:t>začať</w:t>
      </w:r>
      <w:r w:rsidRPr="00355F2F">
        <w:rPr>
          <w:noProof w:val="0"/>
        </w:rPr>
        <w:t xml:space="preserve"> s implementáciou novej parkovacej politiky </w:t>
      </w:r>
      <w:r>
        <w:rPr>
          <w:noProof w:val="0"/>
        </w:rPr>
        <w:t>ako realizáciou</w:t>
      </w:r>
      <w:r w:rsidRPr="00355F2F">
        <w:rPr>
          <w:noProof w:val="0"/>
        </w:rPr>
        <w:t xml:space="preserve"> komponentu „Parkovacia stratégia“</w:t>
      </w:r>
      <w:r>
        <w:rPr>
          <w:noProof w:val="0"/>
        </w:rPr>
        <w:t>, ktorý sa riešil v rámci</w:t>
      </w:r>
      <w:r w:rsidRPr="00355F2F">
        <w:rPr>
          <w:noProof w:val="0"/>
        </w:rPr>
        <w:t xml:space="preserve"> projektu Udržateľnej </w:t>
      </w:r>
      <w:r>
        <w:rPr>
          <w:noProof w:val="0"/>
        </w:rPr>
        <w:t xml:space="preserve">dopravy </w:t>
      </w:r>
      <w:r w:rsidRPr="00355F2F">
        <w:rPr>
          <w:noProof w:val="0"/>
        </w:rPr>
        <w:t xml:space="preserve">v  </w:t>
      </w:r>
      <w:r>
        <w:rPr>
          <w:noProof w:val="0"/>
        </w:rPr>
        <w:t>Bratislave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 w:rsidP="004643B7">
      <w:pPr>
        <w:pStyle w:val="Heading2"/>
        <w:jc w:val="left"/>
        <w:rPr>
          <w:noProof w:val="0"/>
          <w:szCs w:val="24"/>
        </w:rPr>
      </w:pPr>
      <w:bookmarkStart w:id="55" w:name="_Toc347151453"/>
      <w:r w:rsidRPr="00355F2F">
        <w:rPr>
          <w:noProof w:val="0"/>
          <w:szCs w:val="24"/>
        </w:rPr>
        <w:t xml:space="preserve">Organizačný rámec pre </w:t>
      </w:r>
      <w:r>
        <w:rPr>
          <w:noProof w:val="0"/>
          <w:szCs w:val="24"/>
        </w:rPr>
        <w:t xml:space="preserve">rozvoj nemotorovej </w:t>
      </w:r>
      <w:r>
        <w:rPr>
          <w:noProof w:val="0"/>
          <w:szCs w:val="24"/>
        </w:rPr>
        <w:br/>
        <w:t xml:space="preserve">     dopravy</w:t>
      </w:r>
      <w:r w:rsidRPr="00355F2F">
        <w:rPr>
          <w:noProof w:val="0"/>
          <w:szCs w:val="24"/>
        </w:rPr>
        <w:t xml:space="preserve"> v Bratislave</w:t>
      </w:r>
      <w:bookmarkEnd w:id="55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Mesto Bratislava </w:t>
      </w:r>
      <w:r>
        <w:rPr>
          <w:noProof w:val="0"/>
        </w:rPr>
        <w:t>zodpovedá</w:t>
      </w:r>
      <w:r w:rsidRPr="00355F2F">
        <w:rPr>
          <w:noProof w:val="0"/>
        </w:rPr>
        <w:t xml:space="preserve"> za rozvoj cyklistickej infraštruktúry a vedenie dialógov </w:t>
      </w:r>
      <w:r>
        <w:rPr>
          <w:noProof w:val="0"/>
        </w:rPr>
        <w:t>so</w:t>
      </w:r>
      <w:r w:rsidRPr="00355F2F">
        <w:rPr>
          <w:noProof w:val="0"/>
        </w:rPr>
        <w:t xml:space="preserve"> zainteresovanými stranami</w:t>
      </w:r>
      <w:r>
        <w:rPr>
          <w:noProof w:val="0"/>
        </w:rPr>
        <w:t xml:space="preserve">, medzi ktoré patria nasledovné :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24"/>
        </w:numPr>
        <w:ind w:left="425" w:hanging="425"/>
        <w:rPr>
          <w:noProof w:val="0"/>
        </w:rPr>
      </w:pPr>
      <w:r w:rsidRPr="00355F2F">
        <w:rPr>
          <w:noProof w:val="0"/>
        </w:rPr>
        <w:t>Bratislavské kultúrne a informačné stredisko (</w:t>
      </w:r>
      <w:r w:rsidRPr="00355F2F">
        <w:rPr>
          <w:i/>
          <w:noProof w:val="0"/>
        </w:rPr>
        <w:t>BKIS</w:t>
      </w:r>
      <w:r w:rsidRPr="00355F2F">
        <w:rPr>
          <w:noProof w:val="0"/>
        </w:rPr>
        <w:t>)</w:t>
      </w:r>
    </w:p>
    <w:p w:rsidR="00C960A0" w:rsidRPr="00355F2F" w:rsidRDefault="00C960A0">
      <w:pPr>
        <w:ind w:left="425"/>
        <w:rPr>
          <w:noProof w:val="0"/>
        </w:rPr>
      </w:pPr>
      <w:r>
        <w:rPr>
          <w:noProof w:val="0"/>
        </w:rPr>
        <w:t>BKIS je zodpovedné</w:t>
      </w:r>
      <w:r w:rsidRPr="00355F2F">
        <w:rPr>
          <w:noProof w:val="0"/>
        </w:rPr>
        <w:t xml:space="preserve"> za zabezpečenie komunikačných kanálov a organizovanie podujatí v oblasti kultúry, cestovného ruchu, športu a spoločenského života. BKIS vydáva noviny </w:t>
      </w:r>
      <w:r>
        <w:rPr>
          <w:noProof w:val="0"/>
        </w:rPr>
        <w:t xml:space="preserve">na propagáciu </w:t>
      </w:r>
      <w:r w:rsidRPr="00355F2F">
        <w:rPr>
          <w:noProof w:val="0"/>
        </w:rPr>
        <w:t>Bratislavy a jej kultúry, športu a spoločenských aktivít.</w:t>
      </w:r>
    </w:p>
    <w:p w:rsidR="00C960A0" w:rsidRPr="00355F2F" w:rsidRDefault="00C960A0">
      <w:pPr>
        <w:ind w:left="426"/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24"/>
        </w:numPr>
        <w:ind w:left="426" w:hanging="426"/>
        <w:rPr>
          <w:noProof w:val="0"/>
        </w:rPr>
      </w:pPr>
      <w:r w:rsidRPr="00355F2F">
        <w:rPr>
          <w:noProof w:val="0"/>
        </w:rPr>
        <w:t>Správa telovýchovných a rekreačných zariadení hlavného mesta SR (</w:t>
      </w:r>
      <w:r w:rsidRPr="00355F2F">
        <w:rPr>
          <w:i/>
          <w:noProof w:val="0"/>
        </w:rPr>
        <w:t>STaRZ</w:t>
      </w:r>
      <w:r w:rsidRPr="00355F2F">
        <w:rPr>
          <w:noProof w:val="0"/>
        </w:rPr>
        <w:t>)</w:t>
      </w:r>
    </w:p>
    <w:p w:rsidR="00C960A0" w:rsidRPr="00355F2F" w:rsidRDefault="00C960A0">
      <w:pPr>
        <w:ind w:left="426"/>
        <w:rPr>
          <w:noProof w:val="0"/>
        </w:rPr>
      </w:pPr>
      <w:r w:rsidRPr="00355F2F">
        <w:rPr>
          <w:noProof w:val="0"/>
        </w:rPr>
        <w:t xml:space="preserve">STARZ je dcérskou spoločnosťou Mesta Bratislava, ktorá je zodpovedná za rozvoj športových a rekreačných aktivít v Bratislave </w:t>
      </w:r>
      <w:r>
        <w:rPr>
          <w:noProof w:val="0"/>
        </w:rPr>
        <w:t>s cieľom</w:t>
      </w:r>
      <w:r w:rsidRPr="00355F2F">
        <w:rPr>
          <w:noProof w:val="0"/>
        </w:rPr>
        <w:t xml:space="preserve"> zlepšenia fyzickej a duševnej kondície obyvateľov. V súvislosti s</w:t>
      </w:r>
      <w:r>
        <w:rPr>
          <w:noProof w:val="0"/>
        </w:rPr>
        <w:t> rozvojom nemotorovej dopravy je</w:t>
      </w:r>
      <w:r w:rsidRPr="00355F2F">
        <w:rPr>
          <w:noProof w:val="0"/>
        </w:rPr>
        <w:t xml:space="preserve"> STaRZ zapojený hlavne do:</w:t>
      </w:r>
    </w:p>
    <w:p w:rsidR="00C960A0" w:rsidRPr="00355F2F" w:rsidRDefault="00C960A0" w:rsidP="00334E84">
      <w:pPr>
        <w:pStyle w:val="Odstavecseseznamem"/>
        <w:numPr>
          <w:ilvl w:val="0"/>
          <w:numId w:val="25"/>
        </w:numPr>
        <w:spacing w:before="0" w:after="160" w:line="260" w:lineRule="auto"/>
        <w:ind w:left="851" w:hanging="425"/>
        <w:jc w:val="left"/>
        <w:rPr>
          <w:noProof w:val="0"/>
        </w:rPr>
      </w:pPr>
      <w:r w:rsidRPr="00355F2F">
        <w:rPr>
          <w:noProof w:val="0"/>
        </w:rPr>
        <w:t xml:space="preserve">Prípravy konceptu </w:t>
      </w:r>
      <w:r>
        <w:rPr>
          <w:noProof w:val="0"/>
        </w:rPr>
        <w:t>rozvoja</w:t>
      </w:r>
      <w:r w:rsidRPr="00355F2F">
        <w:rPr>
          <w:noProof w:val="0"/>
        </w:rPr>
        <w:t xml:space="preserve"> všetkých cyklistických </w:t>
      </w:r>
      <w:r>
        <w:rPr>
          <w:noProof w:val="0"/>
        </w:rPr>
        <w:t>chodníkov</w:t>
      </w:r>
      <w:r w:rsidRPr="00355F2F">
        <w:rPr>
          <w:noProof w:val="0"/>
        </w:rPr>
        <w:t xml:space="preserve"> v</w:t>
      </w:r>
      <w:r>
        <w:rPr>
          <w:noProof w:val="0"/>
        </w:rPr>
        <w:t> </w:t>
      </w:r>
      <w:r w:rsidRPr="00355F2F">
        <w:rPr>
          <w:noProof w:val="0"/>
        </w:rPr>
        <w:t>Bratislave</w:t>
      </w:r>
      <w:r>
        <w:rPr>
          <w:noProof w:val="0"/>
        </w:rPr>
        <w:t>,</w:t>
      </w:r>
      <w:r w:rsidRPr="00355F2F">
        <w:rPr>
          <w:noProof w:val="0"/>
        </w:rPr>
        <w:t xml:space="preserve"> v koordinácii s miestnymi mestskými </w:t>
      </w:r>
      <w:r>
        <w:rPr>
          <w:noProof w:val="0"/>
        </w:rPr>
        <w:t>s</w:t>
      </w:r>
      <w:r w:rsidRPr="00355F2F">
        <w:rPr>
          <w:noProof w:val="0"/>
        </w:rPr>
        <w:t>amosprávami</w:t>
      </w:r>
    </w:p>
    <w:p w:rsidR="00C960A0" w:rsidRPr="00355F2F" w:rsidRDefault="00C960A0">
      <w:pPr>
        <w:pStyle w:val="Odstavecseseznamem"/>
        <w:numPr>
          <w:ilvl w:val="0"/>
          <w:numId w:val="25"/>
        </w:numPr>
        <w:spacing w:before="0" w:after="160" w:line="260" w:lineRule="auto"/>
        <w:ind w:left="851" w:hanging="425"/>
        <w:rPr>
          <w:noProof w:val="0"/>
        </w:rPr>
      </w:pPr>
      <w:r>
        <w:rPr>
          <w:noProof w:val="0"/>
        </w:rPr>
        <w:t xml:space="preserve">Koordinácie </w:t>
      </w:r>
      <w:r w:rsidRPr="00355F2F">
        <w:rPr>
          <w:noProof w:val="0"/>
        </w:rPr>
        <w:t>aktivít spojených s </w:t>
      </w:r>
      <w:r>
        <w:rPr>
          <w:noProof w:val="0"/>
        </w:rPr>
        <w:t xml:space="preserve">projektovaním a budovaní cyklo </w:t>
      </w:r>
      <w:r w:rsidRPr="00355F2F">
        <w:rPr>
          <w:noProof w:val="0"/>
        </w:rPr>
        <w:t>pruhov</w:t>
      </w:r>
    </w:p>
    <w:p w:rsidR="00C960A0" w:rsidRPr="00355F2F" w:rsidRDefault="00C960A0">
      <w:pPr>
        <w:pStyle w:val="Odstavecseseznamem"/>
        <w:numPr>
          <w:ilvl w:val="0"/>
          <w:numId w:val="25"/>
        </w:numPr>
        <w:spacing w:before="0" w:after="160" w:line="260" w:lineRule="auto"/>
        <w:ind w:left="851" w:hanging="425"/>
        <w:rPr>
          <w:noProof w:val="0"/>
        </w:rPr>
      </w:pPr>
      <w:r>
        <w:rPr>
          <w:noProof w:val="0"/>
        </w:rPr>
        <w:t>Údržby</w:t>
      </w:r>
      <w:r w:rsidRPr="00355F2F">
        <w:rPr>
          <w:noProof w:val="0"/>
        </w:rPr>
        <w:t xml:space="preserve">, </w:t>
      </w:r>
      <w:r>
        <w:rPr>
          <w:noProof w:val="0"/>
        </w:rPr>
        <w:t>riadenia a rozvoja</w:t>
      </w:r>
      <w:r w:rsidRPr="00355F2F">
        <w:rPr>
          <w:noProof w:val="0"/>
        </w:rPr>
        <w:t xml:space="preserve"> hlavných </w:t>
      </w:r>
      <w:r>
        <w:rPr>
          <w:noProof w:val="0"/>
        </w:rPr>
        <w:t>cyklo trás</w:t>
      </w:r>
      <w:r w:rsidRPr="00355F2F">
        <w:rPr>
          <w:noProof w:val="0"/>
        </w:rPr>
        <w:t xml:space="preserve"> v Bratislave</w:t>
      </w:r>
    </w:p>
    <w:p w:rsidR="00C960A0" w:rsidRPr="00355F2F" w:rsidRDefault="00C960A0">
      <w:pPr>
        <w:pStyle w:val="Odstavecseseznamem"/>
        <w:spacing w:before="0" w:after="160" w:line="259" w:lineRule="auto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4"/>
        </w:numPr>
        <w:ind w:left="426" w:hanging="426"/>
        <w:rPr>
          <w:noProof w:val="0"/>
        </w:rPr>
      </w:pPr>
      <w:r w:rsidRPr="00355F2F">
        <w:rPr>
          <w:noProof w:val="0"/>
        </w:rPr>
        <w:t>Oddelenie dopravnej polície</w:t>
      </w: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>Oddelenie dopravnej polície je zodpovedné za bezpečnosť na cestách v</w:t>
      </w:r>
      <w:r>
        <w:rPr>
          <w:noProof w:val="0"/>
        </w:rPr>
        <w:t> </w:t>
      </w:r>
      <w:r w:rsidRPr="00355F2F">
        <w:rPr>
          <w:noProof w:val="0"/>
        </w:rPr>
        <w:t>Bratislave</w:t>
      </w:r>
      <w:r>
        <w:rPr>
          <w:noProof w:val="0"/>
        </w:rPr>
        <w:t>,</w:t>
      </w:r>
      <w:r w:rsidRPr="00355F2F">
        <w:rPr>
          <w:noProof w:val="0"/>
        </w:rPr>
        <w:t xml:space="preserve"> a preto </w:t>
      </w:r>
      <w:r>
        <w:rPr>
          <w:noProof w:val="0"/>
        </w:rPr>
        <w:t>má rozhodujúce postavenie v udeľova</w:t>
      </w:r>
      <w:r w:rsidRPr="00355F2F">
        <w:rPr>
          <w:noProof w:val="0"/>
        </w:rPr>
        <w:t>ní „zelenej“ všetkým projektom</w:t>
      </w:r>
      <w:r>
        <w:rPr>
          <w:noProof w:val="0"/>
        </w:rPr>
        <w:t>, ktoré sa týkajú</w:t>
      </w:r>
      <w:r w:rsidRPr="00355F2F">
        <w:rPr>
          <w:noProof w:val="0"/>
        </w:rPr>
        <w:t xml:space="preserve"> dopravy v Bratislave.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4"/>
        </w:numPr>
        <w:ind w:left="426" w:hanging="426"/>
        <w:rPr>
          <w:noProof w:val="0"/>
        </w:rPr>
      </w:pPr>
      <w:r w:rsidRPr="00355F2F">
        <w:rPr>
          <w:noProof w:val="0"/>
        </w:rPr>
        <w:t>MVO (mimovládna organizácia) Cyklokoalícia</w:t>
      </w:r>
    </w:p>
    <w:p w:rsidR="00C960A0" w:rsidRPr="00355F2F" w:rsidRDefault="00C960A0">
      <w:pPr>
        <w:ind w:left="426"/>
        <w:rPr>
          <w:noProof w:val="0"/>
        </w:rPr>
      </w:pPr>
      <w:r w:rsidRPr="00355F2F">
        <w:rPr>
          <w:noProof w:val="0"/>
        </w:rPr>
        <w:t>Cyklokoalícia je skupina rôznych MVO a jednotlivcov, ktorí sa</w:t>
      </w:r>
      <w:r>
        <w:rPr>
          <w:noProof w:val="0"/>
        </w:rPr>
        <w:t xml:space="preserve"> zaujímajú o rozvoj cyklo</w:t>
      </w:r>
      <w:r w:rsidRPr="00355F2F">
        <w:rPr>
          <w:noProof w:val="0"/>
        </w:rPr>
        <w:t xml:space="preserve"> dopravy v Bratislave. Hlavné činnosti sú </w:t>
      </w:r>
      <w:r>
        <w:rPr>
          <w:noProof w:val="0"/>
        </w:rPr>
        <w:t xml:space="preserve">zamerané na </w:t>
      </w:r>
      <w:r w:rsidRPr="00355F2F">
        <w:rPr>
          <w:noProof w:val="0"/>
        </w:rPr>
        <w:t>zvyšovanie povedomia verejno</w:t>
      </w:r>
      <w:r>
        <w:rPr>
          <w:noProof w:val="0"/>
        </w:rPr>
        <w:t>sti o cyklistike, otváranie tém súvisiacich s cyklistikou v meste</w:t>
      </w:r>
      <w:r w:rsidRPr="00355F2F">
        <w:rPr>
          <w:noProof w:val="0"/>
        </w:rPr>
        <w:t xml:space="preserve"> ako politickej témy, podpora </w:t>
      </w:r>
      <w:r>
        <w:rPr>
          <w:noProof w:val="0"/>
        </w:rPr>
        <w:t>zriadenia Komisie pre nemotorovú dopravu, cyklistické</w:t>
      </w:r>
      <w:r w:rsidRPr="00355F2F">
        <w:rPr>
          <w:noProof w:val="0"/>
        </w:rPr>
        <w:t xml:space="preserve"> prieskum</w:t>
      </w:r>
      <w:r>
        <w:rPr>
          <w:noProof w:val="0"/>
        </w:rPr>
        <w:t>y</w:t>
      </w:r>
      <w:r w:rsidRPr="00355F2F">
        <w:rPr>
          <w:noProof w:val="0"/>
        </w:rPr>
        <w:t>, na bicykli do práce (Bike</w:t>
      </w:r>
      <w:r>
        <w:rPr>
          <w:noProof w:val="0"/>
        </w:rPr>
        <w:t>2Work) a jasné označenie cyklo</w:t>
      </w:r>
      <w:r w:rsidRPr="00355F2F">
        <w:rPr>
          <w:noProof w:val="0"/>
        </w:rPr>
        <w:t xml:space="preserve"> pruhov a verejných </w:t>
      </w:r>
      <w:r>
        <w:rPr>
          <w:noProof w:val="0"/>
        </w:rPr>
        <w:t>priestorov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24"/>
        </w:numPr>
        <w:ind w:left="426" w:hanging="426"/>
        <w:rPr>
          <w:noProof w:val="0"/>
        </w:rPr>
      </w:pPr>
      <w:r w:rsidRPr="00355F2F">
        <w:rPr>
          <w:noProof w:val="0"/>
        </w:rPr>
        <w:t>Mestské časti</w:t>
      </w:r>
    </w:p>
    <w:p w:rsidR="00C960A0" w:rsidRPr="00355F2F" w:rsidRDefault="00C960A0">
      <w:pPr>
        <w:ind w:left="426"/>
        <w:rPr>
          <w:noProof w:val="0"/>
        </w:rPr>
      </w:pPr>
      <w:r w:rsidRPr="00355F2F">
        <w:rPr>
          <w:noProof w:val="0"/>
        </w:rPr>
        <w:t xml:space="preserve">Mestské časti </w:t>
      </w:r>
      <w:r>
        <w:rPr>
          <w:noProof w:val="0"/>
        </w:rPr>
        <w:t xml:space="preserve">rovnako </w:t>
      </w:r>
      <w:r w:rsidRPr="00355F2F">
        <w:rPr>
          <w:noProof w:val="0"/>
        </w:rPr>
        <w:t xml:space="preserve">zohrávajú kľúčovú úlohu v propagovaní </w:t>
      </w:r>
      <w:r>
        <w:rPr>
          <w:noProof w:val="0"/>
        </w:rPr>
        <w:t>nemotorovej dopravy</w:t>
      </w:r>
      <w:r w:rsidRPr="00355F2F">
        <w:rPr>
          <w:noProof w:val="0"/>
        </w:rPr>
        <w:t xml:space="preserve"> a </w:t>
      </w:r>
      <w:r>
        <w:rPr>
          <w:noProof w:val="0"/>
        </w:rPr>
        <w:t>v budovaní príslušnej</w:t>
      </w:r>
      <w:r w:rsidRPr="00355F2F">
        <w:rPr>
          <w:noProof w:val="0"/>
        </w:rPr>
        <w:t xml:space="preserve"> infraštruktúry. </w:t>
      </w:r>
      <w:r>
        <w:rPr>
          <w:noProof w:val="0"/>
        </w:rPr>
        <w:t xml:space="preserve">Nevyhnutná je </w:t>
      </w:r>
      <w:r w:rsidRPr="00355F2F">
        <w:rPr>
          <w:noProof w:val="0"/>
        </w:rPr>
        <w:t xml:space="preserve">spolupráca medzi Mestom Bratislava a mestskými časťami, nakoľko mnohé </w:t>
      </w:r>
      <w:r>
        <w:rPr>
          <w:noProof w:val="0"/>
        </w:rPr>
        <w:t>cyklo cesty</w:t>
      </w:r>
      <w:r w:rsidRPr="00355F2F">
        <w:rPr>
          <w:noProof w:val="0"/>
        </w:rPr>
        <w:t xml:space="preserve"> </w:t>
      </w:r>
      <w:r>
        <w:rPr>
          <w:noProof w:val="0"/>
        </w:rPr>
        <w:t>vedú cez mestské časti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ind w:left="426"/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24"/>
        </w:numPr>
        <w:ind w:left="426" w:hanging="426"/>
        <w:rPr>
          <w:noProof w:val="0"/>
        </w:rPr>
      </w:pPr>
      <w:r w:rsidRPr="00355F2F">
        <w:rPr>
          <w:noProof w:val="0"/>
        </w:rPr>
        <w:t>Samosprávny kraj</w:t>
      </w:r>
    </w:p>
    <w:p w:rsidR="00C960A0" w:rsidRPr="00355F2F" w:rsidRDefault="00C960A0">
      <w:pPr>
        <w:ind w:left="426"/>
        <w:rPr>
          <w:noProof w:val="0"/>
        </w:rPr>
      </w:pPr>
      <w:r w:rsidRPr="00355F2F">
        <w:rPr>
          <w:noProof w:val="0"/>
        </w:rPr>
        <w:t xml:space="preserve">Bratislavský samosprávny kraj </w:t>
      </w:r>
      <w:r>
        <w:rPr>
          <w:noProof w:val="0"/>
        </w:rPr>
        <w:t>zastrešuje</w:t>
      </w:r>
      <w:r w:rsidRPr="00355F2F">
        <w:rPr>
          <w:noProof w:val="0"/>
        </w:rPr>
        <w:t xml:space="preserve"> činnosti</w:t>
      </w:r>
      <w:r>
        <w:rPr>
          <w:noProof w:val="0"/>
        </w:rPr>
        <w:t>, ktoré sú</w:t>
      </w:r>
      <w:r w:rsidRPr="00355F2F">
        <w:rPr>
          <w:noProof w:val="0"/>
        </w:rPr>
        <w:t xml:space="preserve"> zamerané na zlepšenie situácie </w:t>
      </w:r>
      <w:r>
        <w:rPr>
          <w:noProof w:val="0"/>
        </w:rPr>
        <w:t>v okolí</w:t>
      </w:r>
      <w:r w:rsidRPr="00355F2F">
        <w:rPr>
          <w:noProof w:val="0"/>
        </w:rPr>
        <w:t xml:space="preserve"> mesta a</w:t>
      </w:r>
      <w:r>
        <w:rPr>
          <w:noProof w:val="0"/>
        </w:rPr>
        <w:t> na zavedení</w:t>
      </w:r>
      <w:r w:rsidRPr="00355F2F">
        <w:rPr>
          <w:noProof w:val="0"/>
        </w:rPr>
        <w:t xml:space="preserve"> Integrovaného systém dopravy</w:t>
      </w:r>
      <w:r>
        <w:rPr>
          <w:noProof w:val="0"/>
        </w:rPr>
        <w:t>, do ktorého by boli zapojené osobné vlaky, autobusy, spolu s</w:t>
      </w:r>
      <w:r w:rsidRPr="00355F2F">
        <w:rPr>
          <w:noProof w:val="0"/>
        </w:rPr>
        <w:t xml:space="preserve">  možnosťou vziať </w:t>
      </w:r>
      <w:r>
        <w:rPr>
          <w:noProof w:val="0"/>
        </w:rPr>
        <w:t xml:space="preserve">si </w:t>
      </w:r>
      <w:r w:rsidRPr="00355F2F">
        <w:rPr>
          <w:noProof w:val="0"/>
        </w:rPr>
        <w:t>do vlakov bicykle, atď.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Pre </w:t>
      </w:r>
      <w:r>
        <w:rPr>
          <w:noProof w:val="0"/>
        </w:rPr>
        <w:t>lepšie</w:t>
      </w:r>
      <w:r w:rsidRPr="00355F2F">
        <w:rPr>
          <w:noProof w:val="0"/>
        </w:rPr>
        <w:t xml:space="preserve"> zapojenie týchto strán</w:t>
      </w:r>
      <w:r>
        <w:rPr>
          <w:noProof w:val="0"/>
        </w:rPr>
        <w:t xml:space="preserve"> do procesu zriadil Magistrát</w:t>
      </w:r>
      <w:r w:rsidRPr="00355F2F">
        <w:rPr>
          <w:noProof w:val="0"/>
        </w:rPr>
        <w:t xml:space="preserve"> </w:t>
      </w:r>
      <w:r w:rsidRPr="00355F2F">
        <w:rPr>
          <w:i/>
          <w:noProof w:val="0"/>
        </w:rPr>
        <w:t>Cyklokomisiu</w:t>
      </w:r>
      <w:r w:rsidRPr="00355F2F">
        <w:rPr>
          <w:noProof w:val="0"/>
        </w:rPr>
        <w:t xml:space="preserve">, ktorá pozostáva zo zástupcov jednotlivých zainteresovaných strán. Jej hlavnou úlohou je poskytnúť diskusné fórum </w:t>
      </w:r>
      <w:r>
        <w:rPr>
          <w:noProof w:val="0"/>
        </w:rPr>
        <w:t>na</w:t>
      </w:r>
      <w:r w:rsidRPr="00355F2F">
        <w:rPr>
          <w:noProof w:val="0"/>
        </w:rPr>
        <w:t xml:space="preserve"> prezentovanie a koordináciu </w:t>
      </w:r>
      <w:r>
        <w:rPr>
          <w:noProof w:val="0"/>
        </w:rPr>
        <w:t>rozličných</w:t>
      </w:r>
      <w:r w:rsidRPr="00355F2F">
        <w:rPr>
          <w:noProof w:val="0"/>
        </w:rPr>
        <w:t xml:space="preserve"> záujmov rôznych zainteresovaných strán.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noProof w:val="0"/>
        </w:rPr>
      </w:pPr>
      <w:r>
        <w:rPr>
          <w:b/>
          <w:noProof w:val="0"/>
        </w:rPr>
        <w:t xml:space="preserve">Best Practice pre </w:t>
      </w:r>
      <w:r w:rsidRPr="00355F2F">
        <w:rPr>
          <w:b/>
          <w:noProof w:val="0"/>
        </w:rPr>
        <w:t xml:space="preserve"> </w:t>
      </w:r>
      <w:r>
        <w:rPr>
          <w:b/>
          <w:noProof w:val="0"/>
        </w:rPr>
        <w:t>spoluprácu</w:t>
      </w:r>
      <w:r w:rsidRPr="00355F2F">
        <w:rPr>
          <w:b/>
          <w:noProof w:val="0"/>
        </w:rPr>
        <w:t xml:space="preserve"> medzi zainte</w:t>
      </w:r>
      <w:r>
        <w:rPr>
          <w:b/>
          <w:noProof w:val="0"/>
        </w:rPr>
        <w:t>resovanými stranami pri rozvoji</w:t>
      </w:r>
      <w:r w:rsidRPr="00355F2F">
        <w:rPr>
          <w:b/>
          <w:noProof w:val="0"/>
        </w:rPr>
        <w:t xml:space="preserve"> </w:t>
      </w:r>
      <w:r>
        <w:rPr>
          <w:b/>
          <w:noProof w:val="0"/>
        </w:rPr>
        <w:t>nemotorovej dopravy</w:t>
      </w:r>
    </w:p>
    <w:p w:rsidR="00C960A0" w:rsidRPr="00355F2F" w:rsidRDefault="00C96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noProof w:val="0"/>
        </w:rPr>
      </w:pPr>
      <w:r w:rsidRPr="00355F2F">
        <w:rPr>
          <w:noProof w:val="0"/>
        </w:rPr>
        <w:t xml:space="preserve">V Holandsku </w:t>
      </w:r>
      <w:r>
        <w:rPr>
          <w:noProof w:val="0"/>
        </w:rPr>
        <w:t xml:space="preserve">sa </w:t>
      </w:r>
      <w:r w:rsidRPr="00355F2F">
        <w:rPr>
          <w:noProof w:val="0"/>
        </w:rPr>
        <w:t xml:space="preserve">táto cyklistická komisia nazýva </w:t>
      </w:r>
      <w:r w:rsidRPr="00355F2F">
        <w:rPr>
          <w:i/>
          <w:noProof w:val="0"/>
        </w:rPr>
        <w:t>Fietsersbond</w:t>
      </w:r>
      <w:r w:rsidRPr="00355F2F">
        <w:rPr>
          <w:noProof w:val="0"/>
        </w:rPr>
        <w:t xml:space="preserve">. Fietsersbond </w:t>
      </w:r>
      <w:r>
        <w:rPr>
          <w:noProof w:val="0"/>
        </w:rPr>
        <w:t>sa</w:t>
      </w:r>
      <w:r w:rsidRPr="00355F2F">
        <w:rPr>
          <w:noProof w:val="0"/>
        </w:rPr>
        <w:t xml:space="preserve"> často </w:t>
      </w:r>
      <w:r>
        <w:rPr>
          <w:noProof w:val="0"/>
        </w:rPr>
        <w:t>podieľa</w:t>
      </w:r>
      <w:r w:rsidRPr="00355F2F">
        <w:rPr>
          <w:noProof w:val="0"/>
        </w:rPr>
        <w:t xml:space="preserve"> ako jedna zo zainteresovaných strán </w:t>
      </w:r>
      <w:r>
        <w:rPr>
          <w:noProof w:val="0"/>
        </w:rPr>
        <w:t xml:space="preserve">na spracovaní </w:t>
      </w:r>
      <w:r w:rsidRPr="00355F2F">
        <w:rPr>
          <w:noProof w:val="0"/>
        </w:rPr>
        <w:t>návrh</w:t>
      </w:r>
      <w:r>
        <w:rPr>
          <w:noProof w:val="0"/>
        </w:rPr>
        <w:t>ov mestského zastupiteľstva v oblasti</w:t>
      </w:r>
      <w:r w:rsidRPr="00355F2F">
        <w:rPr>
          <w:noProof w:val="0"/>
        </w:rPr>
        <w:t xml:space="preserve"> dopravného a prepravného plánu. </w:t>
      </w:r>
      <w:r>
        <w:rPr>
          <w:noProof w:val="0"/>
        </w:rPr>
        <w:t xml:space="preserve">Na </w:t>
      </w:r>
      <w:r w:rsidRPr="00355F2F">
        <w:rPr>
          <w:noProof w:val="0"/>
        </w:rPr>
        <w:t xml:space="preserve"> </w:t>
      </w:r>
      <w:r>
        <w:rPr>
          <w:noProof w:val="0"/>
        </w:rPr>
        <w:t>takýchto</w:t>
      </w:r>
      <w:r w:rsidRPr="00355F2F">
        <w:rPr>
          <w:noProof w:val="0"/>
        </w:rPr>
        <w:t xml:space="preserve"> stretnutia</w:t>
      </w:r>
      <w:r>
        <w:rPr>
          <w:noProof w:val="0"/>
        </w:rPr>
        <w:t>ch</w:t>
      </w:r>
      <w:r w:rsidRPr="00355F2F">
        <w:rPr>
          <w:noProof w:val="0"/>
        </w:rPr>
        <w:t xml:space="preserve"> Fietsersbond </w:t>
      </w:r>
      <w:r>
        <w:rPr>
          <w:noProof w:val="0"/>
        </w:rPr>
        <w:t>diskutuje</w:t>
      </w:r>
      <w:r w:rsidRPr="00355F2F">
        <w:rPr>
          <w:noProof w:val="0"/>
        </w:rPr>
        <w:t xml:space="preserve"> spolu s mestskou samosprávou a poskytuje </w:t>
      </w:r>
      <w:r>
        <w:rPr>
          <w:noProof w:val="0"/>
        </w:rPr>
        <w:t>aj vlastné návrhy</w:t>
      </w:r>
      <w:r w:rsidRPr="00355F2F">
        <w:rPr>
          <w:noProof w:val="0"/>
        </w:rPr>
        <w:t xml:space="preserve"> týkajúce </w:t>
      </w:r>
      <w:r>
        <w:rPr>
          <w:noProof w:val="0"/>
        </w:rPr>
        <w:t>danej témy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noProof w:val="0"/>
        </w:rPr>
      </w:pPr>
      <w:r w:rsidRPr="00355F2F">
        <w:rPr>
          <w:noProof w:val="0"/>
        </w:rPr>
        <w:t xml:space="preserve">Okrem toho </w:t>
      </w:r>
      <w:r>
        <w:rPr>
          <w:noProof w:val="0"/>
        </w:rPr>
        <w:t xml:space="preserve">preberá </w:t>
      </w:r>
      <w:r w:rsidRPr="00355F2F">
        <w:rPr>
          <w:noProof w:val="0"/>
        </w:rPr>
        <w:t xml:space="preserve">Fietsersbond </w:t>
      </w:r>
      <w:r>
        <w:rPr>
          <w:noProof w:val="0"/>
        </w:rPr>
        <w:t>iniciatívu rovnako pri</w:t>
      </w:r>
      <w:r w:rsidRPr="00355F2F">
        <w:rPr>
          <w:noProof w:val="0"/>
        </w:rPr>
        <w:t xml:space="preserve"> </w:t>
      </w:r>
      <w:r>
        <w:rPr>
          <w:noProof w:val="0"/>
        </w:rPr>
        <w:t>implementácii</w:t>
      </w:r>
      <w:r w:rsidRPr="00355F2F">
        <w:rPr>
          <w:noProof w:val="0"/>
        </w:rPr>
        <w:t xml:space="preserve"> politiky </w:t>
      </w:r>
      <w:r>
        <w:rPr>
          <w:noProof w:val="0"/>
        </w:rPr>
        <w:t>rozvoja nemotorovej dopravy</w:t>
      </w:r>
      <w:r w:rsidRPr="00355F2F">
        <w:rPr>
          <w:noProof w:val="0"/>
        </w:rPr>
        <w:t xml:space="preserve"> na miestnej úrovni, napríklad </w:t>
      </w:r>
      <w:r>
        <w:rPr>
          <w:noProof w:val="0"/>
        </w:rPr>
        <w:t>tým, že uskutoční prieskum, aké skúsenosti</w:t>
      </w:r>
      <w:r w:rsidRPr="00355F2F">
        <w:rPr>
          <w:noProof w:val="0"/>
        </w:rPr>
        <w:t xml:space="preserve"> </w:t>
      </w:r>
      <w:r>
        <w:rPr>
          <w:noProof w:val="0"/>
        </w:rPr>
        <w:t>majú obyvatelia</w:t>
      </w:r>
      <w:r w:rsidRPr="00355F2F">
        <w:rPr>
          <w:noProof w:val="0"/>
        </w:rPr>
        <w:t xml:space="preserve"> s </w:t>
      </w:r>
      <w:r>
        <w:rPr>
          <w:noProof w:val="0"/>
        </w:rPr>
        <w:t>bicyklovaním</w:t>
      </w:r>
      <w:r w:rsidRPr="00355F2F">
        <w:rPr>
          <w:noProof w:val="0"/>
        </w:rPr>
        <w:t xml:space="preserve"> v</w:t>
      </w:r>
      <w:r>
        <w:rPr>
          <w:noProof w:val="0"/>
        </w:rPr>
        <w:t>o</w:t>
      </w:r>
      <w:r w:rsidRPr="00355F2F">
        <w:rPr>
          <w:noProof w:val="0"/>
        </w:rPr>
        <w:t xml:space="preserve"> </w:t>
      </w:r>
      <w:r>
        <w:rPr>
          <w:noProof w:val="0"/>
        </w:rPr>
        <w:t>svojom okolí</w:t>
      </w:r>
      <w:r w:rsidRPr="00355F2F">
        <w:rPr>
          <w:noProof w:val="0"/>
        </w:rPr>
        <w:t xml:space="preserve">, aké </w:t>
      </w:r>
      <w:r>
        <w:rPr>
          <w:noProof w:val="0"/>
        </w:rPr>
        <w:t xml:space="preserve">možnosti na zlepenie vidia, </w:t>
      </w:r>
      <w:r w:rsidRPr="00355F2F">
        <w:rPr>
          <w:noProof w:val="0"/>
        </w:rPr>
        <w:t xml:space="preserve">aké </w:t>
      </w:r>
      <w:r>
        <w:rPr>
          <w:noProof w:val="0"/>
        </w:rPr>
        <w:t>kritické miesta</w:t>
      </w:r>
      <w:r w:rsidRPr="00355F2F">
        <w:rPr>
          <w:noProof w:val="0"/>
        </w:rPr>
        <w:t xml:space="preserve"> sa majú vyriešiť.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56" w:name="_Toc347151454"/>
      <w:r>
        <w:rPr>
          <w:noProof w:val="0"/>
          <w:szCs w:val="24"/>
        </w:rPr>
        <w:t>Možnosti</w:t>
      </w:r>
      <w:r w:rsidRPr="00355F2F">
        <w:rPr>
          <w:noProof w:val="0"/>
          <w:szCs w:val="24"/>
        </w:rPr>
        <w:t xml:space="preserve"> a bariéry pri </w:t>
      </w:r>
      <w:r>
        <w:rPr>
          <w:noProof w:val="0"/>
          <w:szCs w:val="24"/>
        </w:rPr>
        <w:t>dosahovaní</w:t>
      </w:r>
      <w:r w:rsidRPr="00355F2F">
        <w:rPr>
          <w:noProof w:val="0"/>
          <w:szCs w:val="24"/>
        </w:rPr>
        <w:t xml:space="preserve"> cieľa projektu</w:t>
      </w:r>
      <w:bookmarkEnd w:id="56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Na základe </w:t>
      </w:r>
      <w:r>
        <w:rPr>
          <w:noProof w:val="0"/>
        </w:rPr>
        <w:t xml:space="preserve">analýzy </w:t>
      </w:r>
      <w:r w:rsidRPr="00355F2F">
        <w:rPr>
          <w:noProof w:val="0"/>
        </w:rPr>
        <w:t>exist</w:t>
      </w:r>
      <w:r>
        <w:rPr>
          <w:noProof w:val="0"/>
        </w:rPr>
        <w:t>ujúceho</w:t>
      </w:r>
      <w:r w:rsidRPr="00355F2F">
        <w:rPr>
          <w:noProof w:val="0"/>
        </w:rPr>
        <w:t xml:space="preserve"> </w:t>
      </w:r>
      <w:r>
        <w:rPr>
          <w:noProof w:val="0"/>
        </w:rPr>
        <w:t>stavu v oblasti nemotorovej dopravy</w:t>
      </w:r>
      <w:r w:rsidRPr="00355F2F">
        <w:rPr>
          <w:noProof w:val="0"/>
        </w:rPr>
        <w:t xml:space="preserve"> v Bratislave je pozoruhodné, že mesto je </w:t>
      </w:r>
      <w:r>
        <w:rPr>
          <w:noProof w:val="0"/>
        </w:rPr>
        <w:t>viac naklonené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individuálnej motorovej doprave ako </w:t>
      </w:r>
      <w:r w:rsidRPr="00355F2F">
        <w:rPr>
          <w:noProof w:val="0"/>
        </w:rPr>
        <w:t xml:space="preserve"> </w:t>
      </w:r>
      <w:r>
        <w:rPr>
          <w:noProof w:val="0"/>
        </w:rPr>
        <w:t>účastníkom</w:t>
      </w:r>
      <w:r w:rsidRPr="00355F2F">
        <w:rPr>
          <w:noProof w:val="0"/>
        </w:rPr>
        <w:t xml:space="preserve"> </w:t>
      </w:r>
      <w:r>
        <w:rPr>
          <w:noProof w:val="0"/>
        </w:rPr>
        <w:t>nemotorovej dopravy</w:t>
      </w:r>
      <w:r w:rsidRPr="00355F2F">
        <w:rPr>
          <w:noProof w:val="0"/>
        </w:rPr>
        <w:t>.  V</w:t>
      </w:r>
      <w:r>
        <w:rPr>
          <w:noProof w:val="0"/>
        </w:rPr>
        <w:t> </w:t>
      </w:r>
      <w:r w:rsidRPr="00355F2F">
        <w:rPr>
          <w:noProof w:val="0"/>
        </w:rPr>
        <w:t>Bratislave</w:t>
      </w:r>
      <w:r>
        <w:rPr>
          <w:noProof w:val="0"/>
        </w:rPr>
        <w:t xml:space="preserve"> však existujú možnosti na väčšie množstvo užívateľov nemotorových spôsobov dopravy, ako napríklad</w:t>
      </w:r>
      <w:r w:rsidRPr="00355F2F">
        <w:rPr>
          <w:noProof w:val="0"/>
        </w:rPr>
        <w:t>:</w:t>
      </w: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17"/>
        </w:numPr>
        <w:ind w:left="426"/>
        <w:rPr>
          <w:noProof w:val="0"/>
        </w:rPr>
      </w:pPr>
      <w:r>
        <w:rPr>
          <w:noProof w:val="0"/>
        </w:rPr>
        <w:t>Momentálne len cca</w:t>
      </w:r>
      <w:r w:rsidRPr="00355F2F">
        <w:rPr>
          <w:noProof w:val="0"/>
        </w:rPr>
        <w:t xml:space="preserve"> 0,4 % pracujúcich </w:t>
      </w:r>
      <w:r>
        <w:rPr>
          <w:noProof w:val="0"/>
        </w:rPr>
        <w:t>využíva na cestu</w:t>
      </w:r>
      <w:r w:rsidRPr="00355F2F">
        <w:rPr>
          <w:noProof w:val="0"/>
        </w:rPr>
        <w:t xml:space="preserve"> do práce bicyk</w:t>
      </w:r>
      <w:r>
        <w:rPr>
          <w:noProof w:val="0"/>
        </w:rPr>
        <w:t>e</w:t>
      </w:r>
      <w:r w:rsidRPr="00355F2F">
        <w:rPr>
          <w:noProof w:val="0"/>
        </w:rPr>
        <w:t xml:space="preserve">l. </w:t>
      </w:r>
      <w:r>
        <w:rPr>
          <w:noProof w:val="0"/>
        </w:rPr>
        <w:t xml:space="preserve">Tu je práve vidno </w:t>
      </w:r>
      <w:r w:rsidRPr="00355F2F">
        <w:rPr>
          <w:noProof w:val="0"/>
        </w:rPr>
        <w:t>jasný potenciál!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17"/>
        </w:numPr>
        <w:ind w:left="426"/>
        <w:rPr>
          <w:noProof w:val="0"/>
        </w:rPr>
      </w:pPr>
      <w:r>
        <w:rPr>
          <w:noProof w:val="0"/>
        </w:rPr>
        <w:t xml:space="preserve">Na chodníkoch popri cestách by sa </w:t>
      </w:r>
      <w:r w:rsidRPr="00355F2F">
        <w:rPr>
          <w:noProof w:val="0"/>
        </w:rPr>
        <w:t>autám</w:t>
      </w:r>
      <w:r>
        <w:rPr>
          <w:noProof w:val="0"/>
        </w:rPr>
        <w:t xml:space="preserve"> malo</w:t>
      </w:r>
      <w:r w:rsidRPr="00355F2F">
        <w:rPr>
          <w:noProof w:val="0"/>
        </w:rPr>
        <w:t xml:space="preserve"> </w:t>
      </w:r>
      <w:r>
        <w:rPr>
          <w:noProof w:val="0"/>
        </w:rPr>
        <w:t>parkovanie zakázať</w:t>
      </w:r>
      <w:r w:rsidRPr="00355F2F">
        <w:rPr>
          <w:noProof w:val="0"/>
        </w:rPr>
        <w:t xml:space="preserve">, (nutná je zmena zákona).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7"/>
        </w:numPr>
        <w:ind w:left="426"/>
        <w:rPr>
          <w:noProof w:val="0"/>
        </w:rPr>
      </w:pPr>
      <w:r w:rsidRPr="00355F2F">
        <w:rPr>
          <w:noProof w:val="0"/>
        </w:rPr>
        <w:t>Bratislava m</w:t>
      </w:r>
      <w:r>
        <w:rPr>
          <w:noProof w:val="0"/>
        </w:rPr>
        <w:t>á niekoľko dobrých cyklo</w:t>
      </w:r>
      <w:r w:rsidRPr="00355F2F">
        <w:rPr>
          <w:noProof w:val="0"/>
        </w:rPr>
        <w:t xml:space="preserve"> trás</w:t>
      </w:r>
      <w:r>
        <w:rPr>
          <w:noProof w:val="0"/>
        </w:rPr>
        <w:t>,</w:t>
      </w:r>
      <w:r w:rsidRPr="00355F2F">
        <w:rPr>
          <w:noProof w:val="0"/>
        </w:rPr>
        <w:t xml:space="preserve"> ako napríklad v Petržal</w:t>
      </w:r>
      <w:r>
        <w:rPr>
          <w:noProof w:val="0"/>
        </w:rPr>
        <w:t xml:space="preserve">ke pozdĺž Chorvátskeho ramena, potom </w:t>
      </w:r>
      <w:r w:rsidRPr="00355F2F">
        <w:rPr>
          <w:noProof w:val="0"/>
        </w:rPr>
        <w:t xml:space="preserve">okolo River Parku </w:t>
      </w:r>
      <w:r>
        <w:rPr>
          <w:noProof w:val="0"/>
        </w:rPr>
        <w:t>(pozri obrázok 12 na strane 21).</w:t>
      </w:r>
      <w:r w:rsidRPr="00355F2F">
        <w:rPr>
          <w:noProof w:val="0"/>
        </w:rPr>
        <w:t xml:space="preserve"> V niektorých častiach Bratislavy sú však fragmentované. Prepojenie týchto trás bude v Bratislave dobrým začiatkom </w:t>
      </w:r>
      <w:r>
        <w:rPr>
          <w:noProof w:val="0"/>
        </w:rPr>
        <w:t>na</w:t>
      </w:r>
      <w:r w:rsidRPr="00355F2F">
        <w:rPr>
          <w:noProof w:val="0"/>
        </w:rPr>
        <w:t xml:space="preserve"> zabezpečenie </w:t>
      </w:r>
      <w:r>
        <w:rPr>
          <w:noProof w:val="0"/>
        </w:rPr>
        <w:t>plynulých jázd po cyklistických trasách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7"/>
        </w:numPr>
        <w:ind w:left="426"/>
        <w:rPr>
          <w:noProof w:val="0"/>
        </w:rPr>
      </w:pPr>
      <w:r w:rsidRPr="00355F2F">
        <w:rPr>
          <w:noProof w:val="0"/>
        </w:rPr>
        <w:t xml:space="preserve">V Bratislave sa už </w:t>
      </w:r>
      <w:r>
        <w:rPr>
          <w:noProof w:val="0"/>
        </w:rPr>
        <w:t>realizujú</w:t>
      </w:r>
      <w:r w:rsidRPr="00355F2F">
        <w:rPr>
          <w:noProof w:val="0"/>
        </w:rPr>
        <w:t xml:space="preserve"> </w:t>
      </w:r>
      <w:r>
        <w:rPr>
          <w:noProof w:val="0"/>
        </w:rPr>
        <w:t>viaceré</w:t>
      </w:r>
      <w:r w:rsidRPr="00355F2F">
        <w:rPr>
          <w:noProof w:val="0"/>
        </w:rPr>
        <w:t xml:space="preserve"> aktivity na </w:t>
      </w:r>
      <w:r>
        <w:rPr>
          <w:noProof w:val="0"/>
        </w:rPr>
        <w:t>propagáciu</w:t>
      </w:r>
      <w:r w:rsidRPr="00355F2F">
        <w:rPr>
          <w:noProof w:val="0"/>
        </w:rPr>
        <w:t xml:space="preserve"> cyklistiky a</w:t>
      </w:r>
      <w:r>
        <w:rPr>
          <w:noProof w:val="0"/>
        </w:rPr>
        <w:t> chôdze, napr.</w:t>
      </w:r>
      <w:r w:rsidRPr="00355F2F">
        <w:rPr>
          <w:noProof w:val="0"/>
        </w:rPr>
        <w:t xml:space="preserve"> účasť</w:t>
      </w:r>
      <w:r>
        <w:rPr>
          <w:noProof w:val="0"/>
        </w:rPr>
        <w:t>ou</w:t>
      </w:r>
      <w:r w:rsidRPr="00355F2F">
        <w:rPr>
          <w:noProof w:val="0"/>
        </w:rPr>
        <w:t xml:space="preserve"> na Európskom týždni mobility</w:t>
      </w:r>
      <w:r>
        <w:rPr>
          <w:noProof w:val="0"/>
        </w:rPr>
        <w:t>, v menšej miere na Dni bez áut</w:t>
      </w:r>
      <w:r w:rsidRPr="00355F2F">
        <w:rPr>
          <w:noProof w:val="0"/>
        </w:rPr>
        <w:t xml:space="preserve"> a na nábore cyklistických </w:t>
      </w:r>
      <w:r>
        <w:rPr>
          <w:noProof w:val="0"/>
        </w:rPr>
        <w:t>nadšencov (pozri kapitolu 5).  Úspešnosť</w:t>
      </w:r>
      <w:r w:rsidRPr="00355F2F">
        <w:rPr>
          <w:noProof w:val="0"/>
        </w:rPr>
        <w:t xml:space="preserve"> týc</w:t>
      </w:r>
      <w:r>
        <w:rPr>
          <w:noProof w:val="0"/>
        </w:rPr>
        <w:t>hto aktivít je v súčasnosti malá</w:t>
      </w:r>
      <w:r w:rsidRPr="00355F2F">
        <w:rPr>
          <w:noProof w:val="0"/>
        </w:rPr>
        <w:t xml:space="preserve">, nakoľko pre </w:t>
      </w:r>
      <w:r>
        <w:rPr>
          <w:noProof w:val="0"/>
        </w:rPr>
        <w:t>nemotorovú dopravu</w:t>
      </w:r>
      <w:r w:rsidRPr="00355F2F">
        <w:rPr>
          <w:noProof w:val="0"/>
        </w:rPr>
        <w:t xml:space="preserve"> chýba vhodná infraštruktúra. </w:t>
      </w:r>
      <w:r>
        <w:rPr>
          <w:noProof w:val="0"/>
        </w:rPr>
        <w:t xml:space="preserve">Avšak samotná existencia </w:t>
      </w:r>
      <w:r w:rsidRPr="00355F2F">
        <w:rPr>
          <w:noProof w:val="0"/>
        </w:rPr>
        <w:t xml:space="preserve"> takýchto aktivít </w:t>
      </w:r>
      <w:r>
        <w:rPr>
          <w:noProof w:val="0"/>
        </w:rPr>
        <w:t>predstavuje už dobrý začiatok</w:t>
      </w:r>
      <w:r w:rsidRPr="00355F2F">
        <w:rPr>
          <w:noProof w:val="0"/>
        </w:rPr>
        <w:t xml:space="preserve">. </w:t>
      </w:r>
      <w:r>
        <w:rPr>
          <w:noProof w:val="0"/>
        </w:rPr>
        <w:t>S</w:t>
      </w:r>
      <w:r w:rsidRPr="00355F2F">
        <w:rPr>
          <w:noProof w:val="0"/>
        </w:rPr>
        <w:t xml:space="preserve"> </w:t>
      </w:r>
      <w:r>
        <w:rPr>
          <w:noProof w:val="0"/>
        </w:rPr>
        <w:t>lepšou</w:t>
      </w:r>
      <w:r w:rsidRPr="00355F2F">
        <w:rPr>
          <w:noProof w:val="0"/>
        </w:rPr>
        <w:t xml:space="preserve"> podporou </w:t>
      </w:r>
      <w:r>
        <w:rPr>
          <w:noProof w:val="0"/>
        </w:rPr>
        <w:t xml:space="preserve">môžu </w:t>
      </w:r>
      <w:r w:rsidRPr="00355F2F">
        <w:rPr>
          <w:noProof w:val="0"/>
        </w:rPr>
        <w:t xml:space="preserve">tieto </w:t>
      </w:r>
      <w:r>
        <w:rPr>
          <w:noProof w:val="0"/>
        </w:rPr>
        <w:t>aktivity nadobudnúť oveľa väčší význam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7"/>
        </w:numPr>
        <w:ind w:left="426"/>
        <w:rPr>
          <w:noProof w:val="0"/>
        </w:rPr>
      </w:pPr>
      <w:r w:rsidRPr="00355F2F">
        <w:rPr>
          <w:noProof w:val="0"/>
        </w:rPr>
        <w:t>Cyklokomis</w:t>
      </w:r>
      <w:r>
        <w:rPr>
          <w:noProof w:val="0"/>
        </w:rPr>
        <w:t>i</w:t>
      </w:r>
      <w:r w:rsidRPr="00355F2F">
        <w:rPr>
          <w:noProof w:val="0"/>
        </w:rPr>
        <w:t xml:space="preserve">a </w:t>
      </w:r>
      <w:r>
        <w:rPr>
          <w:noProof w:val="0"/>
        </w:rPr>
        <w:t>bola už</w:t>
      </w:r>
      <w:r w:rsidRPr="00355F2F">
        <w:rPr>
          <w:noProof w:val="0"/>
        </w:rPr>
        <w:t xml:space="preserve"> </w:t>
      </w:r>
      <w:r>
        <w:rPr>
          <w:noProof w:val="0"/>
        </w:rPr>
        <w:t>zriadená</w:t>
      </w:r>
      <w:r w:rsidRPr="00355F2F">
        <w:rPr>
          <w:noProof w:val="0"/>
        </w:rPr>
        <w:t xml:space="preserve">. Táto organizácia je  veľmi dôležitá ako </w:t>
      </w:r>
      <w:r w:rsidRPr="00355F2F">
        <w:rPr>
          <w:b/>
          <w:noProof w:val="0"/>
        </w:rPr>
        <w:t xml:space="preserve">koordinačný bod </w:t>
      </w:r>
      <w:r w:rsidRPr="00355F2F">
        <w:rPr>
          <w:noProof w:val="0"/>
        </w:rPr>
        <w:t xml:space="preserve">na prepojenie Mesta Bratislava na dodávateľskej strane (zabezpečenie </w:t>
      </w:r>
      <w:r>
        <w:rPr>
          <w:noProof w:val="0"/>
        </w:rPr>
        <w:t xml:space="preserve">budovanie </w:t>
      </w:r>
      <w:r w:rsidRPr="00355F2F">
        <w:rPr>
          <w:noProof w:val="0"/>
        </w:rPr>
        <w:t xml:space="preserve">infraštruktúry </w:t>
      </w:r>
      <w:r>
        <w:rPr>
          <w:noProof w:val="0"/>
        </w:rPr>
        <w:t>nemotorovej dopravy</w:t>
      </w:r>
      <w:r w:rsidRPr="00355F2F">
        <w:rPr>
          <w:noProof w:val="0"/>
        </w:rPr>
        <w:t>) a </w:t>
      </w:r>
      <w:r>
        <w:rPr>
          <w:noProof w:val="0"/>
        </w:rPr>
        <w:t>ostatných</w:t>
      </w:r>
      <w:r w:rsidRPr="00355F2F">
        <w:rPr>
          <w:noProof w:val="0"/>
        </w:rPr>
        <w:t xml:space="preserve"> organizácii, </w:t>
      </w:r>
      <w:r>
        <w:rPr>
          <w:noProof w:val="0"/>
        </w:rPr>
        <w:t>aktívnych</w:t>
      </w:r>
      <w:r w:rsidRPr="00355F2F">
        <w:rPr>
          <w:noProof w:val="0"/>
        </w:rPr>
        <w:t xml:space="preserve"> na strane dopytu (zmena správania obyvateľov)</w:t>
      </w:r>
      <w:r>
        <w:rPr>
          <w:noProof w:val="0"/>
        </w:rPr>
        <w:t>,</w:t>
      </w:r>
      <w:r w:rsidRPr="00355F2F">
        <w:rPr>
          <w:noProof w:val="0"/>
        </w:rPr>
        <w:t xml:space="preserve"> ako napríklad MVO, </w:t>
      </w:r>
      <w:r>
        <w:rPr>
          <w:noProof w:val="0"/>
        </w:rPr>
        <w:t>podniky, združenia</w:t>
      </w:r>
      <w:r w:rsidRPr="00355F2F">
        <w:rPr>
          <w:noProof w:val="0"/>
        </w:rPr>
        <w:t>, atď.</w:t>
      </w:r>
    </w:p>
    <w:p w:rsidR="00C960A0" w:rsidRPr="00355F2F" w:rsidRDefault="00C960A0">
      <w:pPr>
        <w:rPr>
          <w:noProof w:val="0"/>
        </w:rPr>
      </w:pPr>
      <w:r>
        <w:rPr>
          <w:noProof w:val="0"/>
        </w:rPr>
        <w:t xml:space="preserve">Rozvoj nemotorovej dopravy je spojený s prekážkami, medzi ktoré patria hlavne  </w:t>
      </w:r>
      <w:r w:rsidRPr="00355F2F">
        <w:rPr>
          <w:noProof w:val="0"/>
        </w:rPr>
        <w:t>: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numPr>
          <w:ilvl w:val="0"/>
          <w:numId w:val="21"/>
        </w:numPr>
        <w:tabs>
          <w:tab w:val="clear" w:pos="720"/>
          <w:tab w:val="num" w:pos="426"/>
        </w:tabs>
        <w:ind w:left="426"/>
        <w:rPr>
          <w:noProof w:val="0"/>
        </w:rPr>
      </w:pPr>
      <w:r>
        <w:rPr>
          <w:noProof w:val="0"/>
        </w:rPr>
        <w:t xml:space="preserve">chýbajúca transparentnosť </w:t>
      </w:r>
      <w:r w:rsidRPr="00355F2F">
        <w:rPr>
          <w:noProof w:val="0"/>
        </w:rPr>
        <w:t xml:space="preserve"> v rámci mestskej samosprávy</w:t>
      </w:r>
      <w:r>
        <w:rPr>
          <w:noProof w:val="0"/>
        </w:rPr>
        <w:t>, ktorá je spôsobená nedostatočne vybudovanou komunikáciou</w:t>
      </w:r>
      <w:r w:rsidRPr="00355F2F">
        <w:rPr>
          <w:noProof w:val="0"/>
        </w:rPr>
        <w:t xml:space="preserve"> medzi rôznymi zainteresovaným</w:t>
      </w:r>
      <w:r>
        <w:rPr>
          <w:noProof w:val="0"/>
        </w:rPr>
        <w:t>i stranami, napríklad priority spolu s časovými a pracovnými plánmi a úlohami</w:t>
      </w:r>
      <w:r w:rsidRPr="00355F2F">
        <w:rPr>
          <w:noProof w:val="0"/>
        </w:rPr>
        <w:t xml:space="preserve"> nie sú jasne stanovené a </w:t>
      </w:r>
      <w:r>
        <w:rPr>
          <w:noProof w:val="0"/>
        </w:rPr>
        <w:t>od</w:t>
      </w:r>
      <w:r w:rsidRPr="00355F2F">
        <w:rPr>
          <w:noProof w:val="0"/>
        </w:rPr>
        <w:t>komunikované.</w:t>
      </w:r>
    </w:p>
    <w:p w:rsidR="00C960A0" w:rsidRPr="00355F2F" w:rsidRDefault="00C960A0">
      <w:pPr>
        <w:ind w:left="426"/>
        <w:rPr>
          <w:noProof w:val="0"/>
        </w:rPr>
      </w:pPr>
    </w:p>
    <w:p w:rsidR="00C960A0" w:rsidRPr="00355F2F" w:rsidRDefault="00C960A0">
      <w:pPr>
        <w:numPr>
          <w:ilvl w:val="0"/>
          <w:numId w:val="21"/>
        </w:numPr>
        <w:tabs>
          <w:tab w:val="clear" w:pos="720"/>
          <w:tab w:val="num" w:pos="426"/>
        </w:tabs>
        <w:ind w:left="426"/>
        <w:rPr>
          <w:noProof w:val="0"/>
        </w:rPr>
      </w:pPr>
      <w:r>
        <w:rPr>
          <w:noProof w:val="0"/>
        </w:rPr>
        <w:t>nevôľa</w:t>
      </w:r>
      <w:r w:rsidRPr="00355F2F">
        <w:rPr>
          <w:noProof w:val="0"/>
        </w:rPr>
        <w:t xml:space="preserve"> niektorých </w:t>
      </w:r>
      <w:r>
        <w:rPr>
          <w:noProof w:val="0"/>
        </w:rPr>
        <w:t>pracovníkov s rozhodovacou právomocou vykonať</w:t>
      </w:r>
      <w:r w:rsidRPr="00355F2F">
        <w:rPr>
          <w:noProof w:val="0"/>
        </w:rPr>
        <w:t xml:space="preserve"> </w:t>
      </w:r>
      <w:r>
        <w:rPr>
          <w:noProof w:val="0"/>
        </w:rPr>
        <w:t>špecifické zásahy</w:t>
      </w:r>
      <w:r w:rsidRPr="00355F2F">
        <w:rPr>
          <w:noProof w:val="0"/>
        </w:rPr>
        <w:t xml:space="preserve">, napríklad strata </w:t>
      </w:r>
      <w:r>
        <w:rPr>
          <w:noProof w:val="0"/>
        </w:rPr>
        <w:t xml:space="preserve">príjmov z </w:t>
      </w:r>
      <w:r w:rsidRPr="00355F2F">
        <w:rPr>
          <w:noProof w:val="0"/>
        </w:rPr>
        <w:t>poplatkov za parkovanie v dôsledku reorg</w:t>
      </w:r>
      <w:r>
        <w:rPr>
          <w:noProof w:val="0"/>
        </w:rPr>
        <w:t>anizácie mestského priestoru</w:t>
      </w:r>
      <w:r w:rsidRPr="00355F2F">
        <w:rPr>
          <w:noProof w:val="0"/>
        </w:rPr>
        <w:t>/</w:t>
      </w:r>
      <w:r>
        <w:rPr>
          <w:noProof w:val="0"/>
        </w:rPr>
        <w:t xml:space="preserve"> priestoru cestných komunikácií</w:t>
      </w:r>
      <w:r w:rsidRPr="00355F2F">
        <w:rPr>
          <w:noProof w:val="0"/>
        </w:rPr>
        <w:t>.</w:t>
      </w:r>
    </w:p>
    <w:p w:rsidR="00C960A0" w:rsidRPr="00355F2F" w:rsidRDefault="00C960A0">
      <w:pPr>
        <w:ind w:left="426"/>
        <w:rPr>
          <w:noProof w:val="0"/>
        </w:rPr>
      </w:pPr>
    </w:p>
    <w:p w:rsidR="00C960A0" w:rsidRPr="00355F2F" w:rsidRDefault="00C960A0">
      <w:pPr>
        <w:numPr>
          <w:ilvl w:val="0"/>
          <w:numId w:val="21"/>
        </w:numPr>
        <w:tabs>
          <w:tab w:val="clear" w:pos="720"/>
          <w:tab w:val="num" w:pos="426"/>
        </w:tabs>
        <w:ind w:left="426"/>
        <w:rPr>
          <w:noProof w:val="0"/>
        </w:rPr>
      </w:pPr>
      <w:r>
        <w:rPr>
          <w:noProof w:val="0"/>
        </w:rPr>
        <w:t>nedostatočné odborné</w:t>
      </w:r>
      <w:r w:rsidRPr="00355F2F">
        <w:rPr>
          <w:noProof w:val="0"/>
        </w:rPr>
        <w:t xml:space="preserve"> skúsenosti </w:t>
      </w:r>
      <w:r>
        <w:rPr>
          <w:noProof w:val="0"/>
        </w:rPr>
        <w:t>lokálnych</w:t>
      </w:r>
      <w:r w:rsidRPr="00355F2F">
        <w:rPr>
          <w:noProof w:val="0"/>
        </w:rPr>
        <w:t xml:space="preserve"> inžinierov </w:t>
      </w:r>
      <w:r>
        <w:rPr>
          <w:noProof w:val="0"/>
        </w:rPr>
        <w:t>v oblasti</w:t>
      </w:r>
      <w:r w:rsidRPr="00355F2F">
        <w:rPr>
          <w:noProof w:val="0"/>
        </w:rPr>
        <w:t xml:space="preserve"> p</w:t>
      </w:r>
      <w:r>
        <w:rPr>
          <w:noProof w:val="0"/>
        </w:rPr>
        <w:t>lánovania</w:t>
      </w:r>
      <w:r w:rsidRPr="00355F2F">
        <w:rPr>
          <w:noProof w:val="0"/>
        </w:rPr>
        <w:t xml:space="preserve"> </w:t>
      </w:r>
      <w:r>
        <w:rPr>
          <w:noProof w:val="0"/>
        </w:rPr>
        <w:t>cestnej</w:t>
      </w:r>
      <w:r w:rsidRPr="00355F2F">
        <w:rPr>
          <w:noProof w:val="0"/>
        </w:rPr>
        <w:t xml:space="preserve"> bezpečnosti  a</w:t>
      </w:r>
      <w:r>
        <w:rPr>
          <w:noProof w:val="0"/>
        </w:rPr>
        <w:t xml:space="preserve"> rozvoja </w:t>
      </w:r>
      <w:r w:rsidRPr="00355F2F">
        <w:rPr>
          <w:noProof w:val="0"/>
        </w:rPr>
        <w:t xml:space="preserve"> infraštruktúry </w:t>
      </w:r>
      <w:r>
        <w:rPr>
          <w:noProof w:val="0"/>
        </w:rPr>
        <w:t>nemotorovej dopravy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b/>
          <w:noProof w:val="0"/>
          <w:kern w:val="32"/>
          <w:sz w:val="36"/>
        </w:rPr>
      </w:pPr>
      <w:r w:rsidRPr="00355F2F">
        <w:rPr>
          <w:noProof w:val="0"/>
        </w:rPr>
        <w:br w:type="page"/>
      </w:r>
    </w:p>
    <w:p w:rsidR="00C960A0" w:rsidRPr="00355F2F" w:rsidRDefault="00C960A0" w:rsidP="002D40C6">
      <w:pPr>
        <w:pStyle w:val="Heading1"/>
        <w:jc w:val="left"/>
        <w:rPr>
          <w:noProof w:val="0"/>
          <w:szCs w:val="24"/>
        </w:rPr>
      </w:pPr>
      <w:bookmarkStart w:id="57" w:name="_Toc347151455"/>
      <w:r w:rsidRPr="00355F2F">
        <w:rPr>
          <w:noProof w:val="0"/>
          <w:szCs w:val="24"/>
        </w:rPr>
        <w:t xml:space="preserve">Technická stratégia na zvýšenie </w:t>
      </w:r>
      <w:r>
        <w:rPr>
          <w:noProof w:val="0"/>
          <w:szCs w:val="24"/>
        </w:rPr>
        <w:br/>
        <w:t xml:space="preserve">    podielu cyklo dopravy</w:t>
      </w:r>
      <w:bookmarkEnd w:id="57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Táto kapitola popisuje technickú stratégiu, ktorá </w:t>
      </w:r>
      <w:r>
        <w:rPr>
          <w:noProof w:val="0"/>
        </w:rPr>
        <w:t>by sa mala</w:t>
      </w:r>
      <w:r w:rsidRPr="00355F2F">
        <w:rPr>
          <w:noProof w:val="0"/>
        </w:rPr>
        <w:t xml:space="preserve"> v Bratislave </w:t>
      </w:r>
      <w:r>
        <w:rPr>
          <w:noProof w:val="0"/>
        </w:rPr>
        <w:t xml:space="preserve">realizovať a ktorá by mala pomôcť zatraktívniť cyklo infraštruktúru a zariadenia pre cyklistiku. </w:t>
      </w:r>
      <w:r w:rsidRPr="00355F2F">
        <w:rPr>
          <w:noProof w:val="0"/>
        </w:rPr>
        <w:t xml:space="preserve"> Je </w:t>
      </w:r>
      <w:r>
        <w:rPr>
          <w:noProof w:val="0"/>
        </w:rPr>
        <w:t>treba</w:t>
      </w:r>
      <w:r w:rsidRPr="00355F2F">
        <w:rPr>
          <w:noProof w:val="0"/>
        </w:rPr>
        <w:t xml:space="preserve"> podotknúť, že táto kapitola </w:t>
      </w:r>
      <w:r>
        <w:rPr>
          <w:noProof w:val="0"/>
        </w:rPr>
        <w:t>nepredstavuje kompletný</w:t>
      </w:r>
      <w:r w:rsidRPr="00355F2F">
        <w:rPr>
          <w:noProof w:val="0"/>
        </w:rPr>
        <w:t xml:space="preserve"> </w:t>
      </w:r>
      <w:r>
        <w:rPr>
          <w:noProof w:val="0"/>
        </w:rPr>
        <w:t>manuál</w:t>
      </w:r>
      <w:r w:rsidRPr="00355F2F">
        <w:rPr>
          <w:noProof w:val="0"/>
        </w:rPr>
        <w:t xml:space="preserve"> pre </w:t>
      </w:r>
      <w:r>
        <w:rPr>
          <w:noProof w:val="0"/>
        </w:rPr>
        <w:t>plánovanie cyklo infraštruktúry</w:t>
      </w:r>
      <w:r w:rsidRPr="00355F2F">
        <w:rPr>
          <w:noProof w:val="0"/>
        </w:rPr>
        <w:t xml:space="preserve">, ale </w:t>
      </w:r>
      <w:r>
        <w:rPr>
          <w:noProof w:val="0"/>
        </w:rPr>
        <w:t xml:space="preserve">len </w:t>
      </w:r>
      <w:r w:rsidRPr="00355F2F">
        <w:rPr>
          <w:noProof w:val="0"/>
        </w:rPr>
        <w:t xml:space="preserve">základné požiadavky, ktoré si môže Mesto Bratislava uplatniť ako základnú smernicu pre </w:t>
      </w:r>
      <w:r>
        <w:rPr>
          <w:noProof w:val="0"/>
        </w:rPr>
        <w:t>plánovanie a projektovanie</w:t>
      </w:r>
      <w:r w:rsidRPr="00355F2F">
        <w:rPr>
          <w:noProof w:val="0"/>
        </w:rPr>
        <w:t xml:space="preserve"> infraštruktúry </w:t>
      </w:r>
      <w:r>
        <w:rPr>
          <w:noProof w:val="0"/>
        </w:rPr>
        <w:t>nemotorovej dopravy</w:t>
      </w:r>
      <w:r w:rsidRPr="00355F2F">
        <w:rPr>
          <w:noProof w:val="0"/>
        </w:rPr>
        <w:t xml:space="preserve">. 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Táto kapitola čerpá z dvoch</w:t>
      </w:r>
      <w:r w:rsidRPr="00355F2F">
        <w:rPr>
          <w:noProof w:val="0"/>
        </w:rPr>
        <w:t xml:space="preserve"> </w:t>
      </w:r>
      <w:r>
        <w:rPr>
          <w:noProof w:val="0"/>
        </w:rPr>
        <w:t>dobrých</w:t>
      </w:r>
      <w:r w:rsidRPr="00355F2F">
        <w:rPr>
          <w:noProof w:val="0"/>
        </w:rPr>
        <w:t xml:space="preserve"> </w:t>
      </w:r>
      <w:r>
        <w:rPr>
          <w:noProof w:val="0"/>
        </w:rPr>
        <w:t>príručiek v tomto smere</w:t>
      </w:r>
      <w:r w:rsidRPr="00355F2F">
        <w:rPr>
          <w:noProof w:val="0"/>
        </w:rPr>
        <w:t xml:space="preserve">, </w:t>
      </w:r>
      <w:r>
        <w:rPr>
          <w:noProof w:val="0"/>
        </w:rPr>
        <w:t xml:space="preserve">a to z </w:t>
      </w:r>
      <w:r>
        <w:rPr>
          <w:i/>
          <w:noProof w:val="0"/>
        </w:rPr>
        <w:t>Príručky</w:t>
      </w:r>
      <w:r w:rsidRPr="00355F2F">
        <w:rPr>
          <w:i/>
          <w:noProof w:val="0"/>
        </w:rPr>
        <w:t xml:space="preserve"> </w:t>
      </w:r>
      <w:r>
        <w:rPr>
          <w:i/>
          <w:noProof w:val="0"/>
        </w:rPr>
        <w:t>pre plánovanie a projektovanie cyklistickej dopravy</w:t>
      </w:r>
      <w:r w:rsidRPr="00355F2F">
        <w:rPr>
          <w:i/>
          <w:noProof w:val="0"/>
        </w:rPr>
        <w:t xml:space="preserve"> </w:t>
      </w:r>
      <w:r w:rsidRPr="00355F2F">
        <w:rPr>
          <w:noProof w:val="0"/>
        </w:rPr>
        <w:t xml:space="preserve">(CROW, 2007) a </w:t>
      </w:r>
      <w:r>
        <w:rPr>
          <w:i/>
          <w:noProof w:val="0"/>
        </w:rPr>
        <w:t>Smernice</w:t>
      </w:r>
      <w:r w:rsidRPr="00355F2F">
        <w:rPr>
          <w:i/>
          <w:noProof w:val="0"/>
        </w:rPr>
        <w:t xml:space="preserve"> pre </w:t>
      </w:r>
      <w:r>
        <w:rPr>
          <w:i/>
          <w:noProof w:val="0"/>
        </w:rPr>
        <w:t xml:space="preserve">navrhovanie mestských cyklo trás </w:t>
      </w:r>
      <w:r w:rsidRPr="00355F2F">
        <w:rPr>
          <w:i/>
          <w:noProof w:val="0"/>
        </w:rPr>
        <w:t xml:space="preserve"> </w:t>
      </w:r>
      <w:r w:rsidRPr="00355F2F">
        <w:rPr>
          <w:noProof w:val="0"/>
        </w:rPr>
        <w:t>(NACTO, 2011).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58" w:name="_Toc347151456"/>
      <w:r>
        <w:rPr>
          <w:noProof w:val="0"/>
          <w:szCs w:val="24"/>
        </w:rPr>
        <w:t>Koncepčne vybudovaná</w:t>
      </w:r>
      <w:r w:rsidRPr="00355F2F">
        <w:rPr>
          <w:noProof w:val="0"/>
          <w:szCs w:val="24"/>
        </w:rPr>
        <w:t xml:space="preserve"> sieť</w:t>
      </w:r>
      <w:bookmarkEnd w:id="58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Ako </w:t>
      </w:r>
      <w:r>
        <w:rPr>
          <w:noProof w:val="0"/>
        </w:rPr>
        <w:t>sa už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spomenulo v § 2.5, </w:t>
      </w:r>
      <w:r w:rsidRPr="00355F2F">
        <w:rPr>
          <w:noProof w:val="0"/>
        </w:rPr>
        <w:t xml:space="preserve">v niektorých častiach Bratislavy existuje už niekoľko dobrých cyklistických trás, ale tie </w:t>
      </w:r>
      <w:r>
        <w:rPr>
          <w:noProof w:val="0"/>
        </w:rPr>
        <w:t xml:space="preserve">nie </w:t>
      </w:r>
      <w:r w:rsidRPr="00355F2F">
        <w:rPr>
          <w:noProof w:val="0"/>
        </w:rPr>
        <w:t xml:space="preserve">sú </w:t>
      </w:r>
      <w:r>
        <w:rPr>
          <w:noProof w:val="0"/>
        </w:rPr>
        <w:t>navzájom poprepájané</w:t>
      </w:r>
      <w:r w:rsidRPr="00355F2F">
        <w:rPr>
          <w:noProof w:val="0"/>
        </w:rPr>
        <w:t xml:space="preserve">. Preto je dôležité </w:t>
      </w:r>
      <w:r>
        <w:rPr>
          <w:noProof w:val="0"/>
        </w:rPr>
        <w:t>vybudovať</w:t>
      </w:r>
      <w:r w:rsidRPr="00355F2F">
        <w:rPr>
          <w:noProof w:val="0"/>
        </w:rPr>
        <w:t xml:space="preserve"> koncepčnú sieť cestnej infraštruktúry, ktorá </w:t>
      </w:r>
      <w:r>
        <w:rPr>
          <w:noProof w:val="0"/>
        </w:rPr>
        <w:t>umožní efektívny spôsob</w:t>
      </w:r>
      <w:r w:rsidRPr="00355F2F">
        <w:rPr>
          <w:noProof w:val="0"/>
        </w:rPr>
        <w:t xml:space="preserve"> rozvoja cyklistickej infraštruktúry v Bratislave.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Budovanie takejto koncepčnej siete</w:t>
      </w:r>
      <w:r w:rsidRPr="00355F2F">
        <w:rPr>
          <w:noProof w:val="0"/>
        </w:rPr>
        <w:t xml:space="preserve"> </w:t>
      </w:r>
      <w:r>
        <w:rPr>
          <w:noProof w:val="0"/>
        </w:rPr>
        <w:t>vychádza z</w:t>
      </w:r>
      <w:r w:rsidRPr="00355F2F">
        <w:rPr>
          <w:noProof w:val="0"/>
        </w:rPr>
        <w:t xml:space="preserve"> logického spôsobu prepojenia rezidenčných oblastí (kde ľudia </w:t>
      </w:r>
      <w:r>
        <w:rPr>
          <w:noProof w:val="0"/>
        </w:rPr>
        <w:t>bývajú</w:t>
      </w:r>
      <w:r w:rsidRPr="00355F2F">
        <w:rPr>
          <w:noProof w:val="0"/>
        </w:rPr>
        <w:t xml:space="preserve">) </w:t>
      </w:r>
      <w:r>
        <w:rPr>
          <w:noProof w:val="0"/>
        </w:rPr>
        <w:t>s hlavnými</w:t>
      </w:r>
      <w:r w:rsidRPr="00355F2F">
        <w:rPr>
          <w:noProof w:val="0"/>
        </w:rPr>
        <w:t xml:space="preserve"> </w:t>
      </w:r>
      <w:r>
        <w:rPr>
          <w:noProof w:val="0"/>
        </w:rPr>
        <w:t>destináciami</w:t>
      </w:r>
      <w:r w:rsidRPr="00355F2F">
        <w:rPr>
          <w:noProof w:val="0"/>
        </w:rPr>
        <w:t xml:space="preserve"> v</w:t>
      </w:r>
      <w:r>
        <w:rPr>
          <w:noProof w:val="0"/>
        </w:rPr>
        <w:t> meste</w:t>
      </w:r>
      <w:r w:rsidRPr="00355F2F">
        <w:rPr>
          <w:noProof w:val="0"/>
        </w:rPr>
        <w:t xml:space="preserve">, </w:t>
      </w:r>
      <w:r>
        <w:rPr>
          <w:noProof w:val="0"/>
        </w:rPr>
        <w:t>ako napr.</w:t>
      </w:r>
      <w:r w:rsidRPr="00355F2F">
        <w:rPr>
          <w:noProof w:val="0"/>
        </w:rPr>
        <w:t xml:space="preserve"> centrum mesta a obchodné </w:t>
      </w:r>
      <w:r>
        <w:rPr>
          <w:noProof w:val="0"/>
        </w:rPr>
        <w:t>centrá</w:t>
      </w:r>
      <w:r w:rsidRPr="00355F2F">
        <w:rPr>
          <w:noProof w:val="0"/>
        </w:rPr>
        <w:t xml:space="preserve">. </w:t>
      </w:r>
      <w:r>
        <w:rPr>
          <w:noProof w:val="0"/>
        </w:rPr>
        <w:t>Na obrázku</w:t>
      </w:r>
      <w:r w:rsidRPr="00355F2F">
        <w:rPr>
          <w:noProof w:val="0"/>
        </w:rPr>
        <w:t xml:space="preserve"> 7 (nasledujúca strana) </w:t>
      </w:r>
      <w:r>
        <w:rPr>
          <w:noProof w:val="0"/>
        </w:rPr>
        <w:t>sú zobrazené navrhované a hlavné cyklo</w:t>
      </w:r>
      <w:r w:rsidRPr="00355F2F">
        <w:rPr>
          <w:noProof w:val="0"/>
        </w:rPr>
        <w:t xml:space="preserve"> trasy v Bratislave.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Dôležitými obchodnými</w:t>
      </w:r>
      <w:r w:rsidRPr="00355F2F">
        <w:rPr>
          <w:noProof w:val="0"/>
        </w:rPr>
        <w:t xml:space="preserve"> </w:t>
      </w:r>
      <w:r>
        <w:rPr>
          <w:noProof w:val="0"/>
        </w:rPr>
        <w:t>centrami</w:t>
      </w:r>
      <w:r w:rsidRPr="00355F2F">
        <w:rPr>
          <w:noProof w:val="0"/>
        </w:rPr>
        <w:t xml:space="preserve"> v Bratislave sú Apollo, Karadžičová, Digital park, Aupark, Polus (IBM), Lake side, Central (Trnavské mýto), Incheba, Eurovea, River Park a Avion. Obrázok 8 (nasledujúca strana) ukazuje</w:t>
      </w:r>
      <w:r>
        <w:rPr>
          <w:noProof w:val="0"/>
        </w:rPr>
        <w:t>, kde sa tieto centrá nachádzajú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Aj keď</w:t>
      </w:r>
      <w:r w:rsidRPr="00355F2F">
        <w:rPr>
          <w:noProof w:val="0"/>
        </w:rPr>
        <w:t xml:space="preserve"> cieľom projektu je zvýšiť každodenné používanie bicyklov </w:t>
      </w:r>
      <w:r>
        <w:rPr>
          <w:noProof w:val="0"/>
        </w:rPr>
        <w:t>zabezpečením dobrej cyklo</w:t>
      </w:r>
      <w:r w:rsidRPr="00355F2F">
        <w:rPr>
          <w:noProof w:val="0"/>
        </w:rPr>
        <w:t xml:space="preserve"> infraštruktúry, </w:t>
      </w:r>
      <w:r>
        <w:rPr>
          <w:noProof w:val="0"/>
        </w:rPr>
        <w:t>je potrebné</w:t>
      </w:r>
      <w:r w:rsidRPr="00355F2F">
        <w:rPr>
          <w:noProof w:val="0"/>
        </w:rPr>
        <w:t xml:space="preserve"> si uvedomiť, že nie </w:t>
      </w:r>
      <w:r>
        <w:rPr>
          <w:noProof w:val="0"/>
        </w:rPr>
        <w:t>všetky oblasti</w:t>
      </w:r>
      <w:r w:rsidRPr="00355F2F">
        <w:rPr>
          <w:noProof w:val="0"/>
        </w:rPr>
        <w:t xml:space="preserve"> Bratislavy </w:t>
      </w:r>
      <w:r>
        <w:rPr>
          <w:noProof w:val="0"/>
        </w:rPr>
        <w:t>sa na to hodia</w:t>
      </w:r>
      <w:r w:rsidRPr="00355F2F">
        <w:rPr>
          <w:noProof w:val="0"/>
        </w:rPr>
        <w:t>. Napríklad mestská časť Kramáre</w:t>
      </w:r>
      <w:r>
        <w:rPr>
          <w:noProof w:val="0"/>
        </w:rPr>
        <w:t>, vo východnej časti m</w:t>
      </w:r>
      <w:r w:rsidRPr="00355F2F">
        <w:rPr>
          <w:noProof w:val="0"/>
        </w:rPr>
        <w:t xml:space="preserve">esta, </w:t>
      </w:r>
      <w:r>
        <w:rPr>
          <w:noProof w:val="0"/>
        </w:rPr>
        <w:t>je kopcovitá a tým je pre denný</w:t>
      </w:r>
      <w:r w:rsidRPr="00355F2F">
        <w:rPr>
          <w:noProof w:val="0"/>
        </w:rPr>
        <w:t xml:space="preserve"> </w:t>
      </w:r>
      <w:r>
        <w:rPr>
          <w:noProof w:val="0"/>
        </w:rPr>
        <w:t>pravidelný pohyb bicyklom</w:t>
      </w:r>
      <w:r w:rsidRPr="00355F2F">
        <w:rPr>
          <w:noProof w:val="0"/>
        </w:rPr>
        <w:t xml:space="preserve"> menej atraktívna. </w:t>
      </w:r>
      <w:r>
        <w:rPr>
          <w:noProof w:val="0"/>
        </w:rPr>
        <w:t>Rozvoj takejto</w:t>
      </w:r>
      <w:r w:rsidRPr="00355F2F">
        <w:rPr>
          <w:noProof w:val="0"/>
        </w:rPr>
        <w:t xml:space="preserve"> </w:t>
      </w:r>
      <w:r>
        <w:rPr>
          <w:noProof w:val="0"/>
        </w:rPr>
        <w:t>mestskej časti</w:t>
      </w:r>
      <w:r w:rsidRPr="00355F2F">
        <w:rPr>
          <w:noProof w:val="0"/>
        </w:rPr>
        <w:t xml:space="preserve"> sa môže </w:t>
      </w:r>
      <w:r>
        <w:rPr>
          <w:noProof w:val="0"/>
        </w:rPr>
        <w:t>skôr zamerať na</w:t>
      </w:r>
      <w:r w:rsidRPr="00355F2F">
        <w:rPr>
          <w:noProof w:val="0"/>
        </w:rPr>
        <w:t xml:space="preserve"> </w:t>
      </w:r>
      <w:r>
        <w:rPr>
          <w:noProof w:val="0"/>
        </w:rPr>
        <w:t>zvládnutie automobilovej dopravy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rPr>
          <w:noProof w:val="0"/>
        </w:rPr>
      </w:pPr>
      <w:r>
        <w:pict>
          <v:shape id="Picture 80" o:spid="_x0000_i1036" type="#_x0000_t75" style="width:354.75pt;height:246pt;visibility:visible">
            <v:imagedata r:id="rId26" o:title=""/>
          </v:shape>
        </w:pict>
      </w:r>
    </w:p>
    <w:p w:rsidR="00C960A0" w:rsidRPr="00355F2F" w:rsidRDefault="00C960A0">
      <w:pPr>
        <w:rPr>
          <w:noProof w:val="0"/>
        </w:rPr>
      </w:pPr>
      <w:r w:rsidRPr="00355F2F">
        <w:rPr>
          <w:noProof w:val="0"/>
          <w:sz w:val="20"/>
        </w:rPr>
        <w:t>Obrázok č. 7: navrhovaná koncepčná cyklistická sieť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Picture 59" o:spid="_x0000_i1037" type="#_x0000_t75" style="width:354.75pt;height:375pt;visibility:visible">
            <v:imagedata r:id="rId27" o:title=""/>
          </v:shape>
        </w:pict>
      </w:r>
    </w:p>
    <w:p w:rsidR="00C960A0" w:rsidRPr="00355F2F" w:rsidRDefault="00C960A0">
      <w:pPr>
        <w:rPr>
          <w:noProof w:val="0"/>
        </w:rPr>
      </w:pPr>
      <w:r w:rsidRPr="00355F2F">
        <w:rPr>
          <w:noProof w:val="0"/>
          <w:sz w:val="20"/>
        </w:rPr>
        <w:t>Obrázok č. 8: obchodné centrá v Bratislave</w:t>
      </w: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59" w:name="_Toc347151457"/>
      <w:r w:rsidRPr="00355F2F">
        <w:rPr>
          <w:noProof w:val="0"/>
          <w:szCs w:val="24"/>
        </w:rPr>
        <w:t>Cieľové skupiny</w:t>
      </w:r>
      <w:bookmarkEnd w:id="59"/>
      <w:r w:rsidRPr="00355F2F">
        <w:rPr>
          <w:noProof w:val="0"/>
          <w:szCs w:val="24"/>
        </w:rPr>
        <w:t xml:space="preserve">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Vzhľadom na existujúci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stav - </w:t>
      </w:r>
      <w:r w:rsidRPr="00355F2F">
        <w:rPr>
          <w:noProof w:val="0"/>
        </w:rPr>
        <w:t xml:space="preserve">ako </w:t>
      </w:r>
      <w:r>
        <w:rPr>
          <w:noProof w:val="0"/>
        </w:rPr>
        <w:t>je uvedený v kapitole</w:t>
      </w:r>
      <w:r w:rsidRPr="00355F2F">
        <w:rPr>
          <w:noProof w:val="0"/>
        </w:rPr>
        <w:t xml:space="preserve"> 2</w:t>
      </w:r>
      <w:r>
        <w:rPr>
          <w:noProof w:val="0"/>
        </w:rPr>
        <w:t xml:space="preserve"> -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hlavnou výzvou tohto komponentu projektu </w:t>
      </w:r>
      <w:r w:rsidRPr="00355F2F">
        <w:rPr>
          <w:noProof w:val="0"/>
        </w:rPr>
        <w:t xml:space="preserve">je presvedčiť ľudí, aby používali bicykel na cestu do práce, </w:t>
      </w:r>
      <w:r>
        <w:rPr>
          <w:noProof w:val="0"/>
        </w:rPr>
        <w:t>školy</w:t>
      </w:r>
      <w:r w:rsidRPr="00355F2F">
        <w:rPr>
          <w:noProof w:val="0"/>
        </w:rPr>
        <w:t xml:space="preserve"> a iné </w:t>
      </w:r>
      <w:r>
        <w:rPr>
          <w:noProof w:val="0"/>
        </w:rPr>
        <w:t>miesta určenia, a to</w:t>
      </w:r>
      <w:r w:rsidRPr="00DC16B6">
        <w:rPr>
          <w:noProof w:val="0"/>
        </w:rPr>
        <w:t xml:space="preserve"> </w:t>
      </w:r>
      <w:r>
        <w:rPr>
          <w:noProof w:val="0"/>
        </w:rPr>
        <w:t xml:space="preserve">pravidelne </w:t>
      </w:r>
      <w:r w:rsidRPr="00355F2F">
        <w:rPr>
          <w:noProof w:val="0"/>
        </w:rPr>
        <w:t xml:space="preserve">každý deň. Potenciál </w:t>
      </w:r>
      <w:r>
        <w:rPr>
          <w:noProof w:val="0"/>
        </w:rPr>
        <w:t>je tu veľký</w:t>
      </w:r>
      <w:r w:rsidRPr="00355F2F">
        <w:rPr>
          <w:noProof w:val="0"/>
        </w:rPr>
        <w:t xml:space="preserve">, nakoľko </w:t>
      </w:r>
      <w:r>
        <w:rPr>
          <w:noProof w:val="0"/>
        </w:rPr>
        <w:t>bicyklovanie</w:t>
      </w:r>
      <w:r w:rsidRPr="00355F2F">
        <w:rPr>
          <w:noProof w:val="0"/>
        </w:rPr>
        <w:t xml:space="preserve"> sa </w:t>
      </w:r>
      <w:r>
        <w:rPr>
          <w:noProof w:val="0"/>
        </w:rPr>
        <w:t>v posledných rokoch stáva stále</w:t>
      </w:r>
      <w:r w:rsidRPr="00355F2F">
        <w:rPr>
          <w:noProof w:val="0"/>
        </w:rPr>
        <w:t xml:space="preserve"> </w:t>
      </w:r>
      <w:r>
        <w:rPr>
          <w:noProof w:val="0"/>
        </w:rPr>
        <w:t>populárnejším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rPr>
          <w:noProof w:val="0"/>
        </w:rPr>
      </w:pPr>
      <w:r>
        <w:rPr>
          <w:noProof w:val="0"/>
        </w:rPr>
        <w:t>Bicyklovanie</w:t>
      </w:r>
      <w:r w:rsidRPr="00355F2F">
        <w:rPr>
          <w:noProof w:val="0"/>
        </w:rPr>
        <w:t xml:space="preserve"> je na vzostupe vo viacerých európskych mestách</w:t>
      </w:r>
      <w:r>
        <w:rPr>
          <w:noProof w:val="0"/>
        </w:rPr>
        <w:t xml:space="preserve"> už </w:t>
      </w:r>
      <w:r w:rsidRPr="00355F2F">
        <w:rPr>
          <w:noProof w:val="0"/>
        </w:rPr>
        <w:t xml:space="preserve">od roku 2000 a Bratislava môže s dostatočnými investíciami a politickou vôľou tieto mestá rozhodne nasledovať.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>Nasledujúce cieľové skupiny</w:t>
      </w:r>
      <w:r>
        <w:rPr>
          <w:noProof w:val="0"/>
        </w:rPr>
        <w:t xml:space="preserve"> sa dajú definovať ako potenciálni každodenní užívatelia</w:t>
      </w:r>
      <w:r w:rsidRPr="00355F2F">
        <w:rPr>
          <w:noProof w:val="0"/>
        </w:rPr>
        <w:t xml:space="preserve"> bicyklov: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8"/>
        </w:numPr>
        <w:ind w:left="426"/>
        <w:rPr>
          <w:noProof w:val="0"/>
        </w:rPr>
      </w:pPr>
      <w:r>
        <w:rPr>
          <w:noProof w:val="0"/>
        </w:rPr>
        <w:t>Ľudia zapojení do pracovného procesu</w:t>
      </w: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 xml:space="preserve">Pracujúci sú </w:t>
      </w:r>
      <w:r>
        <w:rPr>
          <w:noProof w:val="0"/>
        </w:rPr>
        <w:t>významnou</w:t>
      </w:r>
      <w:r w:rsidRPr="00355F2F">
        <w:rPr>
          <w:noProof w:val="0"/>
        </w:rPr>
        <w:t xml:space="preserve"> cieľovou skupinou, nakoľko </w:t>
      </w:r>
      <w:r>
        <w:rPr>
          <w:noProof w:val="0"/>
        </w:rPr>
        <w:t xml:space="preserve">každodenné </w:t>
      </w:r>
      <w:r w:rsidRPr="00355F2F">
        <w:rPr>
          <w:noProof w:val="0"/>
        </w:rPr>
        <w:t xml:space="preserve">dochádzanie do práce najviac </w:t>
      </w:r>
      <w:r>
        <w:rPr>
          <w:noProof w:val="0"/>
        </w:rPr>
        <w:t>prispieva k dopravným zápcham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8"/>
        </w:numPr>
        <w:ind w:left="426"/>
        <w:rPr>
          <w:noProof w:val="0"/>
        </w:rPr>
      </w:pPr>
      <w:r w:rsidRPr="00355F2F">
        <w:rPr>
          <w:noProof w:val="0"/>
        </w:rPr>
        <w:t>Študenti</w:t>
      </w: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>Jedna z univerzitných oblastí v Bratislave sa  nachádza</w:t>
      </w:r>
      <w:r>
        <w:rPr>
          <w:noProof w:val="0"/>
        </w:rPr>
        <w:t xml:space="preserve"> v časti Mlynská Dolina</w:t>
      </w:r>
      <w:r w:rsidRPr="00355F2F">
        <w:rPr>
          <w:noProof w:val="0"/>
        </w:rPr>
        <w:t>, kde na internátoch</w:t>
      </w:r>
      <w:r>
        <w:rPr>
          <w:noProof w:val="0"/>
        </w:rPr>
        <w:t xml:space="preserve"> býva</w:t>
      </w:r>
      <w:r w:rsidRPr="00355F2F">
        <w:rPr>
          <w:noProof w:val="0"/>
        </w:rPr>
        <w:t xml:space="preserve"> približne 12</w:t>
      </w:r>
      <w:r>
        <w:rPr>
          <w:noProof w:val="0"/>
        </w:rPr>
        <w:t xml:space="preserve"> </w:t>
      </w:r>
      <w:r w:rsidRPr="00355F2F">
        <w:rPr>
          <w:noProof w:val="0"/>
        </w:rPr>
        <w:t xml:space="preserve">000 študentov. Veľa študentov odtiaľ cestuje každý deň </w:t>
      </w:r>
      <w:r>
        <w:rPr>
          <w:noProof w:val="0"/>
        </w:rPr>
        <w:t>na univerzitu, a to buď do stredu</w:t>
      </w:r>
      <w:r w:rsidRPr="00355F2F">
        <w:rPr>
          <w:noProof w:val="0"/>
        </w:rPr>
        <w:t xml:space="preserve"> mesta (rôzne fakulty Univerzity Komenského) alebo do Petržalky (Ekonomická univerzita)</w:t>
      </w:r>
      <w:r>
        <w:rPr>
          <w:noProof w:val="0"/>
        </w:rPr>
        <w:t>, či už</w:t>
      </w:r>
      <w:r w:rsidRPr="00355F2F">
        <w:rPr>
          <w:noProof w:val="0"/>
        </w:rPr>
        <w:t xml:space="preserve"> autom alebo autobusom.</w:t>
      </w: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 xml:space="preserve">Študenti </w:t>
      </w:r>
      <w:r>
        <w:rPr>
          <w:noProof w:val="0"/>
        </w:rPr>
        <w:t>predstavujú</w:t>
      </w:r>
      <w:r w:rsidRPr="00355F2F">
        <w:rPr>
          <w:noProof w:val="0"/>
        </w:rPr>
        <w:t xml:space="preserve"> </w:t>
      </w:r>
      <w:r>
        <w:rPr>
          <w:noProof w:val="0"/>
        </w:rPr>
        <w:t>významnú cieľovú skupin</w:t>
      </w:r>
      <w:r w:rsidRPr="00355F2F">
        <w:rPr>
          <w:noProof w:val="0"/>
        </w:rPr>
        <w:t xml:space="preserve">u, </w:t>
      </w:r>
      <w:r>
        <w:rPr>
          <w:noProof w:val="0"/>
        </w:rPr>
        <w:t>ktorá na presun z internátu na univerzitu potrebuje</w:t>
      </w:r>
      <w:r w:rsidRPr="00355F2F">
        <w:rPr>
          <w:noProof w:val="0"/>
        </w:rPr>
        <w:t xml:space="preserve"> nízko</w:t>
      </w:r>
      <w:r>
        <w:rPr>
          <w:noProof w:val="0"/>
        </w:rPr>
        <w:t xml:space="preserve"> </w:t>
      </w:r>
      <w:r w:rsidRPr="00355F2F">
        <w:rPr>
          <w:noProof w:val="0"/>
        </w:rPr>
        <w:t xml:space="preserve">nákladový spôsob </w:t>
      </w:r>
      <w:r>
        <w:rPr>
          <w:noProof w:val="0"/>
        </w:rPr>
        <w:t>dopravy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8"/>
        </w:numPr>
        <w:ind w:left="426"/>
        <w:rPr>
          <w:noProof w:val="0"/>
        </w:rPr>
      </w:pPr>
      <w:r w:rsidRPr="00355F2F">
        <w:rPr>
          <w:noProof w:val="0"/>
        </w:rPr>
        <w:t>Žiaci škôl</w:t>
      </w: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 xml:space="preserve">Mnohí rodičia vozia svoje deti do školy autom, </w:t>
      </w:r>
      <w:r>
        <w:rPr>
          <w:noProof w:val="0"/>
        </w:rPr>
        <w:t>pretože sa obávajú</w:t>
      </w:r>
      <w:r w:rsidRPr="00355F2F">
        <w:rPr>
          <w:noProof w:val="0"/>
        </w:rPr>
        <w:t xml:space="preserve"> o bezpečn</w:t>
      </w:r>
      <w:r>
        <w:rPr>
          <w:noProof w:val="0"/>
        </w:rPr>
        <w:t>osť svojich detí v doprave. Prič</w:t>
      </w:r>
      <w:r w:rsidRPr="00355F2F">
        <w:rPr>
          <w:noProof w:val="0"/>
        </w:rPr>
        <w:t xml:space="preserve">om </w:t>
      </w:r>
      <w:r>
        <w:rPr>
          <w:noProof w:val="0"/>
        </w:rPr>
        <w:t xml:space="preserve">školáci </w:t>
      </w:r>
      <w:r w:rsidRPr="00355F2F">
        <w:rPr>
          <w:noProof w:val="0"/>
        </w:rPr>
        <w:t xml:space="preserve">majú </w:t>
      </w:r>
      <w:r>
        <w:rPr>
          <w:noProof w:val="0"/>
        </w:rPr>
        <w:t>väčšinou</w:t>
      </w:r>
      <w:r w:rsidRPr="00355F2F">
        <w:rPr>
          <w:noProof w:val="0"/>
        </w:rPr>
        <w:t xml:space="preserve"> bicyklovanie</w:t>
      </w:r>
      <w:r w:rsidRPr="00E21DBD">
        <w:rPr>
          <w:noProof w:val="0"/>
        </w:rPr>
        <w:t xml:space="preserve"> </w:t>
      </w:r>
      <w:r w:rsidRPr="00355F2F">
        <w:rPr>
          <w:noProof w:val="0"/>
        </w:rPr>
        <w:t xml:space="preserve">radi, </w:t>
      </w:r>
      <w:r>
        <w:rPr>
          <w:noProof w:val="0"/>
        </w:rPr>
        <w:t>pretože</w:t>
      </w:r>
      <w:r w:rsidRPr="00355F2F">
        <w:rPr>
          <w:noProof w:val="0"/>
        </w:rPr>
        <w:t xml:space="preserve"> im dáva pocit nezávislosti a </w:t>
      </w:r>
      <w:r>
        <w:rPr>
          <w:noProof w:val="0"/>
        </w:rPr>
        <w:t>samostatnosti</w:t>
      </w:r>
      <w:r w:rsidRPr="00355F2F">
        <w:rPr>
          <w:noProof w:val="0"/>
        </w:rPr>
        <w:t xml:space="preserve">. Vzdialenosť medzi domovom a školou je často </w:t>
      </w:r>
      <w:r>
        <w:rPr>
          <w:noProof w:val="0"/>
        </w:rPr>
        <w:t>kratšia</w:t>
      </w:r>
      <w:r w:rsidRPr="00355F2F">
        <w:rPr>
          <w:noProof w:val="0"/>
        </w:rPr>
        <w:t xml:space="preserve"> ako 3 km, </w:t>
      </w:r>
      <w:r>
        <w:rPr>
          <w:noProof w:val="0"/>
        </w:rPr>
        <w:t>čo pre</w:t>
      </w:r>
      <w:r w:rsidRPr="00355F2F">
        <w:rPr>
          <w:noProof w:val="0"/>
        </w:rPr>
        <w:t xml:space="preserve"> dieťa </w:t>
      </w:r>
      <w:r>
        <w:rPr>
          <w:noProof w:val="0"/>
        </w:rPr>
        <w:t xml:space="preserve">predstavuje asi </w:t>
      </w:r>
      <w:r w:rsidRPr="00355F2F">
        <w:rPr>
          <w:noProof w:val="0"/>
        </w:rPr>
        <w:t xml:space="preserve">10 minút </w:t>
      </w:r>
      <w:r>
        <w:rPr>
          <w:noProof w:val="0"/>
        </w:rPr>
        <w:t>bicyklom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>Vozenie detí do školy autom je pre rodičov vo väčšine prípadov dôvodom</w:t>
      </w:r>
      <w:r>
        <w:rPr>
          <w:noProof w:val="0"/>
        </w:rPr>
        <w:t xml:space="preserve"> na to</w:t>
      </w:r>
      <w:r w:rsidRPr="00355F2F">
        <w:rPr>
          <w:noProof w:val="0"/>
        </w:rPr>
        <w:t xml:space="preserve">, aby cestovali do práce autom. Ak pre školopovinné deti </w:t>
      </w:r>
      <w:r>
        <w:rPr>
          <w:noProof w:val="0"/>
        </w:rPr>
        <w:t>existuje aj iné dopravné</w:t>
      </w:r>
      <w:r w:rsidRPr="00355F2F">
        <w:rPr>
          <w:noProof w:val="0"/>
        </w:rPr>
        <w:t xml:space="preserve"> rieš</w:t>
      </w:r>
      <w:r>
        <w:rPr>
          <w:noProof w:val="0"/>
        </w:rPr>
        <w:t>enie</w:t>
      </w:r>
      <w:r w:rsidRPr="00355F2F">
        <w:rPr>
          <w:noProof w:val="0"/>
        </w:rPr>
        <w:t xml:space="preserve">, môže </w:t>
      </w:r>
      <w:r>
        <w:rPr>
          <w:noProof w:val="0"/>
        </w:rPr>
        <w:t>sa stať</w:t>
      </w:r>
      <w:r w:rsidRPr="00355F2F">
        <w:rPr>
          <w:noProof w:val="0"/>
        </w:rPr>
        <w:t xml:space="preserve">, že nielen deti, ale aj rodičia pôjdu do školy/práce na bicykli.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 w:rsidP="00E70E83">
      <w:pPr>
        <w:pStyle w:val="Heading2"/>
        <w:jc w:val="left"/>
        <w:rPr>
          <w:noProof w:val="0"/>
          <w:szCs w:val="24"/>
        </w:rPr>
      </w:pPr>
      <w:bookmarkStart w:id="60" w:name="_Toc347151458"/>
      <w:r w:rsidRPr="00355F2F">
        <w:rPr>
          <w:noProof w:val="0"/>
          <w:szCs w:val="24"/>
        </w:rPr>
        <w:t xml:space="preserve">Smernica pre </w:t>
      </w:r>
      <w:r>
        <w:rPr>
          <w:noProof w:val="0"/>
          <w:szCs w:val="24"/>
        </w:rPr>
        <w:t>plánovanie a navrhovanie</w:t>
      </w:r>
      <w:r w:rsidRPr="00355F2F">
        <w:rPr>
          <w:noProof w:val="0"/>
          <w:szCs w:val="24"/>
        </w:rPr>
        <w:t xml:space="preserve"> </w:t>
      </w:r>
      <w:r>
        <w:rPr>
          <w:noProof w:val="0"/>
          <w:szCs w:val="24"/>
        </w:rPr>
        <w:br/>
        <w:t xml:space="preserve">     </w:t>
      </w:r>
      <w:r w:rsidRPr="00355F2F">
        <w:rPr>
          <w:noProof w:val="0"/>
          <w:szCs w:val="24"/>
        </w:rPr>
        <w:t xml:space="preserve">infraštruktúry </w:t>
      </w:r>
      <w:r>
        <w:rPr>
          <w:noProof w:val="0"/>
          <w:szCs w:val="24"/>
        </w:rPr>
        <w:t>nemotorovej dopravy</w:t>
      </w:r>
      <w:bookmarkEnd w:id="60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Heading3"/>
        <w:rPr>
          <w:noProof w:val="0"/>
          <w:szCs w:val="24"/>
        </w:rPr>
      </w:pPr>
      <w:bookmarkStart w:id="61" w:name="_Toc347151459"/>
      <w:r w:rsidRPr="00355F2F">
        <w:rPr>
          <w:noProof w:val="0"/>
          <w:szCs w:val="24"/>
        </w:rPr>
        <w:t>Základné princípy</w:t>
      </w:r>
      <w:bookmarkEnd w:id="61"/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 w:rsidRPr="00355F2F">
        <w:rPr>
          <w:noProof w:val="0"/>
        </w:rPr>
        <w:t xml:space="preserve">Táto časť </w:t>
      </w:r>
      <w:r>
        <w:rPr>
          <w:noProof w:val="0"/>
        </w:rPr>
        <w:t>uvádza</w:t>
      </w:r>
      <w:r w:rsidRPr="00355F2F">
        <w:rPr>
          <w:noProof w:val="0"/>
        </w:rPr>
        <w:t xml:space="preserve"> základné princípy </w:t>
      </w:r>
      <w:r>
        <w:rPr>
          <w:noProof w:val="0"/>
        </w:rPr>
        <w:t>navrhovania a plánovania</w:t>
      </w:r>
      <w:r w:rsidRPr="00355F2F">
        <w:rPr>
          <w:noProof w:val="0"/>
        </w:rPr>
        <w:t xml:space="preserve"> infraštruktúry </w:t>
      </w:r>
      <w:r>
        <w:rPr>
          <w:noProof w:val="0"/>
        </w:rPr>
        <w:t>pre nemotorovú dopravu, ktoré môžu prispieť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k vyššej bezpečnosti cestnej premávky </w:t>
      </w:r>
      <w:r w:rsidRPr="00355F2F">
        <w:rPr>
          <w:noProof w:val="0"/>
        </w:rPr>
        <w:t xml:space="preserve">pre </w:t>
      </w:r>
      <w:r>
        <w:rPr>
          <w:noProof w:val="0"/>
        </w:rPr>
        <w:t>jej motorových aj nemotorových účastníkov.</w:t>
      </w:r>
      <w:r w:rsidRPr="00355F2F">
        <w:rPr>
          <w:noProof w:val="0"/>
        </w:rPr>
        <w:t xml:space="preserve"> Bezpečná infraštruktúra </w:t>
      </w:r>
      <w:r>
        <w:rPr>
          <w:noProof w:val="0"/>
        </w:rPr>
        <w:t>nemotorovej dopravy</w:t>
      </w:r>
      <w:r w:rsidRPr="00355F2F">
        <w:rPr>
          <w:noProof w:val="0"/>
        </w:rPr>
        <w:t xml:space="preserve"> je základnou potrebou</w:t>
      </w:r>
      <w:r>
        <w:rPr>
          <w:noProof w:val="0"/>
        </w:rPr>
        <w:t xml:space="preserve"> na to,</w:t>
      </w:r>
      <w:r w:rsidRPr="00355F2F">
        <w:rPr>
          <w:noProof w:val="0"/>
        </w:rPr>
        <w:t xml:space="preserve"> aby sa zvýšil záujem ľudí o pešiu chôdzu a</w:t>
      </w:r>
      <w:r>
        <w:rPr>
          <w:noProof w:val="0"/>
        </w:rPr>
        <w:t xml:space="preserve"> o </w:t>
      </w:r>
      <w:r w:rsidRPr="00355F2F">
        <w:rPr>
          <w:noProof w:val="0"/>
        </w:rPr>
        <w:t>bicyklovanie.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  <w:u w:val="single"/>
        </w:rPr>
      </w:pPr>
      <w:r>
        <w:rPr>
          <w:noProof w:val="0"/>
          <w:u w:val="single"/>
        </w:rPr>
        <w:t>Separácia</w:t>
      </w:r>
      <w:r w:rsidRPr="00355F2F">
        <w:rPr>
          <w:noProof w:val="0"/>
          <w:u w:val="single"/>
        </w:rPr>
        <w:t xml:space="preserve"> a integrácia</w:t>
      </w:r>
    </w:p>
    <w:p w:rsidR="00C960A0" w:rsidRPr="00355F2F" w:rsidRDefault="00C960A0">
      <w:pPr>
        <w:spacing w:before="120" w:after="0"/>
        <w:rPr>
          <w:noProof w:val="0"/>
        </w:rPr>
      </w:pPr>
      <w:r>
        <w:rPr>
          <w:noProof w:val="0"/>
        </w:rPr>
        <w:t>Pre rozvoj</w:t>
      </w:r>
      <w:r w:rsidRPr="00355F2F">
        <w:rPr>
          <w:noProof w:val="0"/>
        </w:rPr>
        <w:t xml:space="preserve"> cyklistickej infraštruktúry</w:t>
      </w:r>
      <w:r>
        <w:rPr>
          <w:noProof w:val="0"/>
        </w:rPr>
        <w:t xml:space="preserve"> existujú v podstate dva</w:t>
      </w:r>
      <w:r w:rsidRPr="00355F2F">
        <w:rPr>
          <w:noProof w:val="0"/>
        </w:rPr>
        <w:t xml:space="preserve"> základné princípy</w:t>
      </w:r>
      <w:r>
        <w:rPr>
          <w:noProof w:val="0"/>
        </w:rPr>
        <w:t xml:space="preserve"> -</w:t>
      </w:r>
      <w:r w:rsidRPr="00355F2F">
        <w:rPr>
          <w:noProof w:val="0"/>
        </w:rPr>
        <w:t xml:space="preserve"> </w:t>
      </w:r>
      <w:r>
        <w:rPr>
          <w:noProof w:val="0"/>
        </w:rPr>
        <w:t>separácia</w:t>
      </w:r>
      <w:r w:rsidRPr="00355F2F">
        <w:rPr>
          <w:noProof w:val="0"/>
        </w:rPr>
        <w:t xml:space="preserve"> a integrácia. </w:t>
      </w:r>
      <w:r>
        <w:rPr>
          <w:noProof w:val="0"/>
        </w:rPr>
        <w:t>V prípade</w:t>
      </w:r>
      <w:r w:rsidRPr="00355F2F">
        <w:rPr>
          <w:noProof w:val="0"/>
        </w:rPr>
        <w:t xml:space="preserve"> zmiešanej premávky </w:t>
      </w:r>
      <w:r>
        <w:rPr>
          <w:noProof w:val="0"/>
        </w:rPr>
        <w:t>motorových (napr. auto a motocykel)</w:t>
      </w:r>
      <w:r w:rsidRPr="00355F2F">
        <w:rPr>
          <w:noProof w:val="0"/>
        </w:rPr>
        <w:t xml:space="preserve"> </w:t>
      </w:r>
      <w:r>
        <w:rPr>
          <w:noProof w:val="0"/>
        </w:rPr>
        <w:t>a nemotorových (bicykle) spôsobov dopravy</w:t>
      </w:r>
      <w:r w:rsidRPr="00355F2F">
        <w:rPr>
          <w:noProof w:val="0"/>
        </w:rPr>
        <w:t xml:space="preserve"> </w:t>
      </w:r>
      <w:r>
        <w:rPr>
          <w:noProof w:val="0"/>
        </w:rPr>
        <w:t>je vhodné</w:t>
      </w:r>
      <w:r w:rsidRPr="00355F2F">
        <w:rPr>
          <w:noProof w:val="0"/>
        </w:rPr>
        <w:t xml:space="preserve"> </w:t>
      </w:r>
      <w:r>
        <w:rPr>
          <w:noProof w:val="0"/>
        </w:rPr>
        <w:t>obidva druhy dopravy od seba separovať, čím sa dá zabezpečiť vyššia</w:t>
      </w:r>
      <w:r w:rsidRPr="00355F2F">
        <w:rPr>
          <w:noProof w:val="0"/>
        </w:rPr>
        <w:t xml:space="preserve"> bezpečnosť </w:t>
      </w:r>
      <w:r>
        <w:rPr>
          <w:noProof w:val="0"/>
        </w:rPr>
        <w:t xml:space="preserve">celej </w:t>
      </w:r>
      <w:r w:rsidRPr="00355F2F">
        <w:rPr>
          <w:noProof w:val="0"/>
        </w:rPr>
        <w:t xml:space="preserve">premávky. Integrácia </w:t>
      </w:r>
      <w:r>
        <w:rPr>
          <w:noProof w:val="0"/>
        </w:rPr>
        <w:t xml:space="preserve">naopak </w:t>
      </w:r>
      <w:r w:rsidRPr="00355F2F">
        <w:rPr>
          <w:noProof w:val="0"/>
        </w:rPr>
        <w:t xml:space="preserve">znamená </w:t>
      </w:r>
      <w:r>
        <w:rPr>
          <w:noProof w:val="0"/>
        </w:rPr>
        <w:t xml:space="preserve">spoločné </w:t>
      </w:r>
      <w:r w:rsidRPr="00355F2F">
        <w:rPr>
          <w:noProof w:val="0"/>
        </w:rPr>
        <w:t xml:space="preserve">zdieľanie </w:t>
      </w:r>
      <w:r>
        <w:rPr>
          <w:noProof w:val="0"/>
        </w:rPr>
        <w:t xml:space="preserve">dopravného </w:t>
      </w:r>
      <w:r w:rsidRPr="00355F2F">
        <w:rPr>
          <w:noProof w:val="0"/>
        </w:rPr>
        <w:t xml:space="preserve">priestoru všetkými </w:t>
      </w:r>
      <w:r>
        <w:rPr>
          <w:noProof w:val="0"/>
        </w:rPr>
        <w:t>druhmi</w:t>
      </w:r>
      <w:r w:rsidRPr="00355F2F">
        <w:rPr>
          <w:noProof w:val="0"/>
        </w:rPr>
        <w:t xml:space="preserve"> dopravy, </w:t>
      </w:r>
      <w:r>
        <w:rPr>
          <w:noProof w:val="0"/>
        </w:rPr>
        <w:t>nevynímajúc</w:t>
      </w:r>
      <w:r w:rsidRPr="00355F2F">
        <w:rPr>
          <w:noProof w:val="0"/>
        </w:rPr>
        <w:t xml:space="preserve"> </w:t>
      </w:r>
      <w:r>
        <w:rPr>
          <w:noProof w:val="0"/>
        </w:rPr>
        <w:t>chodcov</w:t>
      </w:r>
      <w:r w:rsidRPr="00355F2F">
        <w:rPr>
          <w:noProof w:val="0"/>
        </w:rPr>
        <w:t xml:space="preserve">. </w:t>
      </w:r>
      <w:r>
        <w:rPr>
          <w:noProof w:val="0"/>
        </w:rPr>
        <w:t>V tomto</w:t>
      </w:r>
      <w:r w:rsidRPr="00355F2F">
        <w:rPr>
          <w:noProof w:val="0"/>
        </w:rPr>
        <w:t xml:space="preserve"> koncept</w:t>
      </w:r>
      <w:r>
        <w:rPr>
          <w:noProof w:val="0"/>
        </w:rPr>
        <w:t>e</w:t>
      </w:r>
      <w:r w:rsidRPr="00355F2F">
        <w:rPr>
          <w:noProof w:val="0"/>
        </w:rPr>
        <w:t xml:space="preserve"> </w:t>
      </w:r>
      <w:r>
        <w:rPr>
          <w:noProof w:val="0"/>
        </w:rPr>
        <w:t>je nutné zaviesť</w:t>
      </w:r>
      <w:r w:rsidRPr="00355F2F">
        <w:rPr>
          <w:noProof w:val="0"/>
        </w:rPr>
        <w:t xml:space="preserve"> </w:t>
      </w:r>
      <w:r>
        <w:rPr>
          <w:noProof w:val="0"/>
        </w:rPr>
        <w:t>obmedzenie rýchlosti. Koncept „z</w:t>
      </w:r>
      <w:r w:rsidRPr="00355F2F">
        <w:rPr>
          <w:noProof w:val="0"/>
        </w:rPr>
        <w:t xml:space="preserve">dieľaného priestoru“ je najznámejším konceptom integrácie </w:t>
      </w:r>
      <w:r>
        <w:rPr>
          <w:noProof w:val="0"/>
        </w:rPr>
        <w:t>nemotorovej a motorov</w:t>
      </w:r>
      <w:r w:rsidRPr="00355F2F">
        <w:rPr>
          <w:noProof w:val="0"/>
        </w:rPr>
        <w:t xml:space="preserve">ej dopravy. 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>
        <w:rPr>
          <w:noProof w:val="0"/>
        </w:rPr>
        <w:t>Za z</w:t>
      </w:r>
      <w:r w:rsidRPr="00355F2F">
        <w:rPr>
          <w:noProof w:val="0"/>
        </w:rPr>
        <w:t>ákladný východiskový bod</w:t>
      </w:r>
      <w:r>
        <w:rPr>
          <w:noProof w:val="0"/>
        </w:rPr>
        <w:t xml:space="preserve"> pre rozhodnutie</w:t>
      </w:r>
      <w:r w:rsidRPr="00355F2F">
        <w:rPr>
          <w:noProof w:val="0"/>
        </w:rPr>
        <w:t>, ktorý koncept je vhodný pre konkrétnu cestu</w:t>
      </w:r>
      <w:r>
        <w:rPr>
          <w:noProof w:val="0"/>
        </w:rPr>
        <w:t>,</w:t>
      </w:r>
      <w:r w:rsidRPr="00355F2F">
        <w:rPr>
          <w:noProof w:val="0"/>
        </w:rPr>
        <w:t xml:space="preserve"> </w:t>
      </w:r>
      <w:r>
        <w:rPr>
          <w:noProof w:val="0"/>
        </w:rPr>
        <w:t>sa považuje</w:t>
      </w:r>
      <w:r w:rsidRPr="00355F2F">
        <w:rPr>
          <w:noProof w:val="0"/>
        </w:rPr>
        <w:t xml:space="preserve"> obmedzenie rýchlosti. Ak je najvyššia povolená rýchlosť </w:t>
      </w:r>
      <w:r>
        <w:rPr>
          <w:noProof w:val="0"/>
        </w:rPr>
        <w:t>30 km/h, zmiešaná premávka je relatívne bezpečná</w:t>
      </w:r>
      <w:r w:rsidRPr="00355F2F">
        <w:rPr>
          <w:noProof w:val="0"/>
        </w:rPr>
        <w:t xml:space="preserve">. Oddelenie </w:t>
      </w:r>
      <w:r>
        <w:rPr>
          <w:noProof w:val="0"/>
        </w:rPr>
        <w:t>oboch druhov dopravy</w:t>
      </w:r>
      <w:r w:rsidRPr="00355F2F">
        <w:rPr>
          <w:noProof w:val="0"/>
        </w:rPr>
        <w:t xml:space="preserve"> </w:t>
      </w:r>
      <w:r>
        <w:rPr>
          <w:noProof w:val="0"/>
        </w:rPr>
        <w:t>sa odporúča v prípade</w:t>
      </w:r>
      <w:r w:rsidRPr="00355F2F">
        <w:rPr>
          <w:noProof w:val="0"/>
        </w:rPr>
        <w:t xml:space="preserve">, ak najvyššia povolená rýchlosť </w:t>
      </w:r>
      <w:r>
        <w:rPr>
          <w:noProof w:val="0"/>
        </w:rPr>
        <w:t xml:space="preserve">je 50 </w:t>
      </w:r>
      <w:r w:rsidRPr="00355F2F">
        <w:rPr>
          <w:noProof w:val="0"/>
        </w:rPr>
        <w:t xml:space="preserve">km/h alebo </w:t>
      </w:r>
      <w:r>
        <w:rPr>
          <w:noProof w:val="0"/>
        </w:rPr>
        <w:t>vyššia (vybudovaním cyklo</w:t>
      </w:r>
      <w:r w:rsidRPr="00355F2F">
        <w:rPr>
          <w:noProof w:val="0"/>
        </w:rPr>
        <w:t xml:space="preserve"> </w:t>
      </w:r>
      <w:r>
        <w:rPr>
          <w:noProof w:val="0"/>
        </w:rPr>
        <w:t>pruhu</w:t>
      </w:r>
      <w:r w:rsidRPr="00355F2F">
        <w:rPr>
          <w:noProof w:val="0"/>
        </w:rPr>
        <w:t xml:space="preserve">).  </w:t>
      </w:r>
      <w:r>
        <w:rPr>
          <w:noProof w:val="0"/>
        </w:rPr>
        <w:t>V rozmedzí najvyššej povolenej rýchlosti medzi</w:t>
      </w:r>
      <w:r w:rsidRPr="00355F2F">
        <w:rPr>
          <w:noProof w:val="0"/>
        </w:rPr>
        <w:t xml:space="preserve"> 30 a</w:t>
      </w:r>
      <w:r>
        <w:rPr>
          <w:noProof w:val="0"/>
        </w:rPr>
        <w:t>ž</w:t>
      </w:r>
      <w:r w:rsidRPr="00355F2F">
        <w:rPr>
          <w:noProof w:val="0"/>
        </w:rPr>
        <w:t xml:space="preserve"> 50 km/h sa môžu </w:t>
      </w:r>
      <w:r>
        <w:rPr>
          <w:noProof w:val="0"/>
        </w:rPr>
        <w:t xml:space="preserve">v závislosti od hustoty premávky aplikovať rôzne </w:t>
      </w:r>
      <w:r w:rsidRPr="00355F2F">
        <w:rPr>
          <w:noProof w:val="0"/>
        </w:rPr>
        <w:t xml:space="preserve">riešenia </w:t>
      </w:r>
      <w:r>
        <w:rPr>
          <w:noProof w:val="0"/>
        </w:rPr>
        <w:t>zmiešanej alebo separovanej premávky, či už formou cyklo pruhov alebo cyklo chodníkov</w:t>
      </w:r>
      <w:r w:rsidRPr="00355F2F">
        <w:rPr>
          <w:noProof w:val="0"/>
        </w:rPr>
        <w:t xml:space="preserve">.  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  <w:u w:val="single"/>
        </w:rPr>
      </w:pPr>
      <w:r>
        <w:rPr>
          <w:noProof w:val="0"/>
          <w:u w:val="single"/>
        </w:rPr>
        <w:t>Zásady</w:t>
      </w:r>
      <w:r w:rsidRPr="00355F2F">
        <w:rPr>
          <w:noProof w:val="0"/>
          <w:u w:val="single"/>
        </w:rPr>
        <w:t xml:space="preserve"> </w:t>
      </w:r>
      <w:r>
        <w:rPr>
          <w:noProof w:val="0"/>
          <w:u w:val="single"/>
        </w:rPr>
        <w:t xml:space="preserve">trvalo </w:t>
      </w:r>
      <w:r w:rsidRPr="00355F2F">
        <w:rPr>
          <w:noProof w:val="0"/>
          <w:u w:val="single"/>
        </w:rPr>
        <w:t>udržateľnej bezpečnosti</w:t>
      </w:r>
    </w:p>
    <w:p w:rsidR="00C960A0" w:rsidRPr="00355F2F" w:rsidRDefault="00C960A0">
      <w:pPr>
        <w:spacing w:before="120" w:after="0"/>
        <w:rPr>
          <w:noProof w:val="0"/>
        </w:rPr>
      </w:pPr>
      <w:r>
        <w:rPr>
          <w:noProof w:val="0"/>
        </w:rPr>
        <w:t>Aplikovaním</w:t>
      </w:r>
      <w:r w:rsidRPr="00355F2F">
        <w:rPr>
          <w:noProof w:val="0"/>
        </w:rPr>
        <w:t xml:space="preserve"> konceptu </w:t>
      </w:r>
      <w:r w:rsidRPr="00355F2F">
        <w:rPr>
          <w:b/>
          <w:noProof w:val="0"/>
        </w:rPr>
        <w:t xml:space="preserve">piatich </w:t>
      </w:r>
      <w:r>
        <w:rPr>
          <w:b/>
          <w:noProof w:val="0"/>
        </w:rPr>
        <w:t>zásad trvalo</w:t>
      </w:r>
      <w:r w:rsidRPr="00355F2F">
        <w:rPr>
          <w:b/>
          <w:noProof w:val="0"/>
        </w:rPr>
        <w:t xml:space="preserve"> udržateľnej bezpečnosti </w:t>
      </w:r>
      <w:r w:rsidRPr="00355F2F">
        <w:rPr>
          <w:noProof w:val="0"/>
        </w:rPr>
        <w:t xml:space="preserve">(SWOV Institute for Road Safety Research </w:t>
      </w:r>
      <w:r>
        <w:rPr>
          <w:noProof w:val="0"/>
        </w:rPr>
        <w:t>) je možné zvýšiť bezpečnosť premávky</w:t>
      </w:r>
      <w:r w:rsidRPr="00355F2F">
        <w:rPr>
          <w:noProof w:val="0"/>
        </w:rPr>
        <w:t xml:space="preserve"> v Bratislave </w:t>
      </w:r>
      <w:r>
        <w:rPr>
          <w:noProof w:val="0"/>
        </w:rPr>
        <w:t>jednak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na strane nemotorovej dopravy, </w:t>
      </w:r>
      <w:r w:rsidRPr="00355F2F">
        <w:rPr>
          <w:noProof w:val="0"/>
        </w:rPr>
        <w:t xml:space="preserve"> ako </w:t>
      </w:r>
      <w:r>
        <w:rPr>
          <w:noProof w:val="0"/>
        </w:rPr>
        <w:t>aj u</w:t>
      </w:r>
      <w:r w:rsidRPr="00355F2F">
        <w:rPr>
          <w:noProof w:val="0"/>
        </w:rPr>
        <w:t xml:space="preserve"> motorizovaných účastníkov cestnej premávky. </w:t>
      </w:r>
      <w:r>
        <w:rPr>
          <w:noProof w:val="0"/>
        </w:rPr>
        <w:t>Pokiaľ sa motorová premávka pohybuje rýchlosťou 50 km/h alebo vyššou, tak v zmysle</w:t>
      </w:r>
      <w:r w:rsidRPr="00355F2F">
        <w:rPr>
          <w:noProof w:val="0"/>
        </w:rPr>
        <w:t xml:space="preserve"> princípu „</w:t>
      </w:r>
      <w:r>
        <w:rPr>
          <w:noProof w:val="0"/>
        </w:rPr>
        <w:t>separácie</w:t>
      </w:r>
      <w:r w:rsidRPr="00355F2F">
        <w:rPr>
          <w:noProof w:val="0"/>
        </w:rPr>
        <w:t xml:space="preserve"> a integrácie“ </w:t>
      </w:r>
      <w:r>
        <w:rPr>
          <w:noProof w:val="0"/>
        </w:rPr>
        <w:t xml:space="preserve">by </w:t>
      </w:r>
      <w:r w:rsidRPr="00355F2F">
        <w:rPr>
          <w:noProof w:val="0"/>
        </w:rPr>
        <w:t xml:space="preserve">pomalá a rýchla premávka </w:t>
      </w:r>
      <w:r>
        <w:rPr>
          <w:noProof w:val="0"/>
        </w:rPr>
        <w:t>mali byť od seba v čo najväčšej možnej miere oddelené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0"/>
        </w:numPr>
        <w:ind w:left="426"/>
        <w:rPr>
          <w:noProof w:val="0"/>
        </w:rPr>
      </w:pPr>
      <w:r w:rsidRPr="00355F2F">
        <w:rPr>
          <w:b/>
          <w:noProof w:val="0"/>
        </w:rPr>
        <w:t xml:space="preserve">Homogenita </w:t>
      </w:r>
      <w:r w:rsidRPr="00355F2F">
        <w:rPr>
          <w:noProof w:val="0"/>
        </w:rPr>
        <w:t xml:space="preserve"> - účastníci cestnej premávky </w:t>
      </w:r>
      <w:r>
        <w:rPr>
          <w:noProof w:val="0"/>
        </w:rPr>
        <w:t>sa pohybujú viac-menej rovnakou</w:t>
      </w:r>
      <w:r w:rsidRPr="00355F2F">
        <w:rPr>
          <w:noProof w:val="0"/>
        </w:rPr>
        <w:t xml:space="preserve"> rýchlosť</w:t>
      </w:r>
      <w:r>
        <w:rPr>
          <w:noProof w:val="0"/>
        </w:rPr>
        <w:t>ou</w:t>
      </w:r>
      <w:r w:rsidRPr="00355F2F">
        <w:rPr>
          <w:noProof w:val="0"/>
        </w:rPr>
        <w:t xml:space="preserve">, </w:t>
      </w:r>
      <w:r>
        <w:rPr>
          <w:noProof w:val="0"/>
        </w:rPr>
        <w:t xml:space="preserve"> rovnakým </w:t>
      </w:r>
      <w:r w:rsidRPr="00355F2F">
        <w:rPr>
          <w:noProof w:val="0"/>
        </w:rPr>
        <w:t>smer</w:t>
      </w:r>
      <w:r>
        <w:rPr>
          <w:noProof w:val="0"/>
        </w:rPr>
        <w:t>om a množstvách, a to</w:t>
      </w:r>
      <w:r w:rsidRPr="00355F2F">
        <w:rPr>
          <w:noProof w:val="0"/>
        </w:rPr>
        <w:t xml:space="preserve"> </w:t>
      </w:r>
      <w:r>
        <w:rPr>
          <w:noProof w:val="0"/>
        </w:rPr>
        <w:t>priemernou a vysokou rýchlosťou</w:t>
      </w:r>
      <w:r w:rsidRPr="00355F2F">
        <w:rPr>
          <w:noProof w:val="0"/>
        </w:rPr>
        <w:t>. To znamená, že rôzne typy účastníkov cestnej premávky (</w:t>
      </w:r>
      <w:r>
        <w:rPr>
          <w:noProof w:val="0"/>
        </w:rPr>
        <w:t>napr.</w:t>
      </w:r>
      <w:r w:rsidRPr="00355F2F">
        <w:rPr>
          <w:noProof w:val="0"/>
        </w:rPr>
        <w:t xml:space="preserve"> bicykle a autá) by mali byť v rámci infraštruktúry</w:t>
      </w:r>
      <w:r>
        <w:rPr>
          <w:noProof w:val="0"/>
        </w:rPr>
        <w:t xml:space="preserve"> od seba </w:t>
      </w:r>
      <w:r w:rsidRPr="00355F2F">
        <w:rPr>
          <w:noProof w:val="0"/>
        </w:rPr>
        <w:t xml:space="preserve">oddelené. 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0"/>
        </w:numPr>
        <w:ind w:left="426"/>
        <w:rPr>
          <w:noProof w:val="0"/>
        </w:rPr>
      </w:pPr>
      <w:r w:rsidRPr="00355F2F">
        <w:rPr>
          <w:b/>
          <w:noProof w:val="0"/>
        </w:rPr>
        <w:t xml:space="preserve">Funkcionalita </w:t>
      </w:r>
      <w:r w:rsidRPr="00355F2F">
        <w:rPr>
          <w:noProof w:val="0"/>
        </w:rPr>
        <w:t>– cestná sieť by mala byť podľa možnosti mono</w:t>
      </w:r>
      <w:r>
        <w:rPr>
          <w:noProof w:val="0"/>
        </w:rPr>
        <w:t xml:space="preserve"> </w:t>
      </w:r>
      <w:r w:rsidRPr="00355F2F">
        <w:rPr>
          <w:noProof w:val="0"/>
        </w:rPr>
        <w:t>funkčná</w:t>
      </w:r>
      <w:r>
        <w:rPr>
          <w:noProof w:val="0"/>
        </w:rPr>
        <w:t>, s</w:t>
      </w:r>
      <w:r w:rsidRPr="00355F2F">
        <w:rPr>
          <w:noProof w:val="0"/>
        </w:rPr>
        <w:t xml:space="preserve"> určením hierarchie cestnej siete (hlavné cesty, rozvádzacie cesty a miestne prístupové cesty), pozri tabuľku č. 1.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 w:rsidP="0055429E">
      <w:pPr>
        <w:pStyle w:val="Odstavecseseznamem"/>
        <w:numPr>
          <w:ilvl w:val="0"/>
          <w:numId w:val="10"/>
        </w:numPr>
        <w:ind w:left="426"/>
        <w:jc w:val="left"/>
        <w:rPr>
          <w:noProof w:val="0"/>
        </w:rPr>
      </w:pPr>
      <w:r w:rsidRPr="00355F2F">
        <w:rPr>
          <w:b/>
          <w:noProof w:val="0"/>
        </w:rPr>
        <w:t xml:space="preserve">Predvídateľnosť </w:t>
      </w:r>
      <w:r w:rsidRPr="00355F2F">
        <w:rPr>
          <w:noProof w:val="0"/>
        </w:rPr>
        <w:t xml:space="preserve">– konzistencia a kontinuita </w:t>
      </w:r>
      <w:r>
        <w:rPr>
          <w:noProof w:val="0"/>
        </w:rPr>
        <w:t>projektu</w:t>
      </w:r>
      <w:r w:rsidRPr="00355F2F">
        <w:rPr>
          <w:noProof w:val="0"/>
        </w:rPr>
        <w:t xml:space="preserve"> cesty </w:t>
      </w:r>
      <w:r>
        <w:rPr>
          <w:noProof w:val="0"/>
        </w:rPr>
        <w:t>a zároveň aj</w:t>
      </w:r>
      <w:r w:rsidRPr="00355F2F">
        <w:rPr>
          <w:noProof w:val="0"/>
        </w:rPr>
        <w:t xml:space="preserve"> </w:t>
      </w:r>
      <w:r>
        <w:rPr>
          <w:noProof w:val="0"/>
        </w:rPr>
        <w:t>správanie užívateľov ciest</w:t>
      </w:r>
      <w:r w:rsidRPr="00355F2F">
        <w:rPr>
          <w:noProof w:val="0"/>
        </w:rPr>
        <w:t xml:space="preserve"> by mali podporovať očakávania účastníkov cestnej premávky. Preto účastníci cestnej premávky by mali </w:t>
      </w:r>
      <w:r>
        <w:rPr>
          <w:noProof w:val="0"/>
        </w:rPr>
        <w:t xml:space="preserve">byť </w:t>
      </w:r>
      <w:r w:rsidRPr="00355F2F">
        <w:rPr>
          <w:noProof w:val="0"/>
        </w:rPr>
        <w:t>dostatočne poučení</w:t>
      </w:r>
      <w:r>
        <w:rPr>
          <w:noProof w:val="0"/>
        </w:rPr>
        <w:t xml:space="preserve">, či už na kurzoch pre budúcich vodičov alebo na dopravných hodinách na </w:t>
      </w:r>
      <w:r w:rsidRPr="00355F2F">
        <w:rPr>
          <w:noProof w:val="0"/>
        </w:rPr>
        <w:t xml:space="preserve">základných </w:t>
      </w:r>
      <w:r>
        <w:rPr>
          <w:noProof w:val="0"/>
        </w:rPr>
        <w:t>školách.</w:t>
      </w:r>
      <w:r w:rsidRPr="00355F2F">
        <w:rPr>
          <w:noProof w:val="0"/>
        </w:rPr>
        <w:t> </w:t>
      </w:r>
      <w:r>
        <w:rPr>
          <w:noProof w:val="0"/>
        </w:rPr>
        <w:t xml:space="preserve"> Priestorové riešenia ciest</w:t>
      </w:r>
      <w:r w:rsidRPr="00355F2F">
        <w:rPr>
          <w:noProof w:val="0"/>
        </w:rPr>
        <w:t xml:space="preserve"> by </w:t>
      </w:r>
      <w:r>
        <w:rPr>
          <w:noProof w:val="0"/>
        </w:rPr>
        <w:t>pritom mali</w:t>
      </w:r>
      <w:r w:rsidRPr="00355F2F">
        <w:rPr>
          <w:noProof w:val="0"/>
        </w:rPr>
        <w:t xml:space="preserve"> byť jednoznačné.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 w:rsidP="008E5B5B">
      <w:pPr>
        <w:pStyle w:val="Odstavecseseznamem"/>
        <w:numPr>
          <w:ilvl w:val="0"/>
          <w:numId w:val="10"/>
        </w:numPr>
        <w:ind w:left="426"/>
        <w:jc w:val="left"/>
        <w:rPr>
          <w:noProof w:val="0"/>
        </w:rPr>
      </w:pPr>
      <w:r w:rsidRPr="00355F2F">
        <w:rPr>
          <w:b/>
          <w:noProof w:val="0"/>
        </w:rPr>
        <w:t xml:space="preserve">Stav </w:t>
      </w:r>
      <w:r>
        <w:rPr>
          <w:b/>
          <w:noProof w:val="0"/>
        </w:rPr>
        <w:t>po</w:t>
      </w:r>
      <w:r w:rsidRPr="00355F2F">
        <w:rPr>
          <w:b/>
          <w:noProof w:val="0"/>
        </w:rPr>
        <w:t xml:space="preserve">vedomia </w:t>
      </w:r>
      <w:r w:rsidRPr="00355F2F">
        <w:rPr>
          <w:noProof w:val="0"/>
        </w:rPr>
        <w:t xml:space="preserve">– účastníci cestnej premávky by </w:t>
      </w:r>
      <w:r>
        <w:rPr>
          <w:noProof w:val="0"/>
        </w:rPr>
        <w:t>mali byť schopní v</w:t>
      </w:r>
      <w:r w:rsidRPr="00355F2F">
        <w:rPr>
          <w:noProof w:val="0"/>
        </w:rPr>
        <w:t xml:space="preserve"> cestnej premávke</w:t>
      </w:r>
      <w:r>
        <w:rPr>
          <w:noProof w:val="0"/>
        </w:rPr>
        <w:t xml:space="preserve"> odhadnúť svoje vlastné schopnosti</w:t>
      </w:r>
      <w:r w:rsidRPr="00355F2F">
        <w:rPr>
          <w:noProof w:val="0"/>
        </w:rPr>
        <w:t>. Napríklad</w:t>
      </w:r>
      <w:r>
        <w:rPr>
          <w:noProof w:val="0"/>
        </w:rPr>
        <w:t>,</w:t>
      </w:r>
      <w:r w:rsidRPr="00355F2F">
        <w:rPr>
          <w:noProof w:val="0"/>
        </w:rPr>
        <w:t xml:space="preserve"> ak niekto je unavený, opitý alebo </w:t>
      </w:r>
      <w:r>
        <w:rPr>
          <w:noProof w:val="0"/>
        </w:rPr>
        <w:t xml:space="preserve">je </w:t>
      </w:r>
      <w:r w:rsidRPr="00355F2F">
        <w:rPr>
          <w:noProof w:val="0"/>
        </w:rPr>
        <w:t>neskúsený</w:t>
      </w:r>
      <w:r>
        <w:rPr>
          <w:noProof w:val="0"/>
        </w:rPr>
        <w:t>m</w:t>
      </w:r>
      <w:r w:rsidRPr="00355F2F">
        <w:rPr>
          <w:noProof w:val="0"/>
        </w:rPr>
        <w:t xml:space="preserve"> vodič</w:t>
      </w:r>
      <w:r>
        <w:rPr>
          <w:noProof w:val="0"/>
        </w:rPr>
        <w:t>om</w:t>
      </w:r>
      <w:r w:rsidRPr="00355F2F">
        <w:rPr>
          <w:noProof w:val="0"/>
        </w:rPr>
        <w:t xml:space="preserve">, bude menej schopný </w:t>
      </w:r>
      <w:r>
        <w:rPr>
          <w:noProof w:val="0"/>
        </w:rPr>
        <w:t>zapojiť sa do cestnej premávky</w:t>
      </w:r>
      <w:r w:rsidRPr="00355F2F">
        <w:rPr>
          <w:noProof w:val="0"/>
        </w:rPr>
        <w:t>. Z</w:t>
      </w:r>
      <w:r>
        <w:rPr>
          <w:noProof w:val="0"/>
        </w:rPr>
        <w:t>výšeniu povedomia účastníkov cestnej premávky môže</w:t>
      </w:r>
      <w:r w:rsidRPr="00355F2F">
        <w:rPr>
          <w:noProof w:val="0"/>
        </w:rPr>
        <w:t xml:space="preserve"> pomôcť vzdelávanie </w:t>
      </w:r>
      <w:r>
        <w:rPr>
          <w:noProof w:val="0"/>
        </w:rPr>
        <w:t>na</w:t>
      </w:r>
      <w:r w:rsidRPr="00355F2F">
        <w:rPr>
          <w:noProof w:val="0"/>
        </w:rPr>
        <w:t> školách a</w:t>
      </w:r>
      <w:r>
        <w:rPr>
          <w:noProof w:val="0"/>
        </w:rPr>
        <w:t xml:space="preserve"> v </w:t>
      </w:r>
      <w:r w:rsidRPr="00355F2F">
        <w:rPr>
          <w:noProof w:val="0"/>
        </w:rPr>
        <w:t>autoškolách</w:t>
      </w:r>
      <w:r>
        <w:rPr>
          <w:noProof w:val="0"/>
        </w:rPr>
        <w:t>, ako aj používanie</w:t>
      </w:r>
      <w:r w:rsidRPr="00355F2F">
        <w:rPr>
          <w:noProof w:val="0"/>
        </w:rPr>
        <w:t> </w:t>
      </w:r>
      <w:r>
        <w:rPr>
          <w:noProof w:val="0"/>
        </w:rPr>
        <w:t>inteligentných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dopravných systémov vo vozidlách aj v samotnej  infraštruktúre.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0"/>
        </w:numPr>
        <w:ind w:left="426"/>
        <w:rPr>
          <w:noProof w:val="0"/>
        </w:rPr>
      </w:pPr>
      <w:r>
        <w:rPr>
          <w:b/>
          <w:noProof w:val="0"/>
        </w:rPr>
        <w:t>Ohľaduplnosť</w:t>
      </w:r>
      <w:r w:rsidRPr="00355F2F">
        <w:rPr>
          <w:b/>
          <w:noProof w:val="0"/>
        </w:rPr>
        <w:t xml:space="preserve"> </w:t>
      </w:r>
      <w:r w:rsidRPr="00355F2F">
        <w:rPr>
          <w:noProof w:val="0"/>
        </w:rPr>
        <w:t xml:space="preserve">– skúsení účastníci cestnej premávky môžu </w:t>
      </w:r>
      <w:r>
        <w:rPr>
          <w:noProof w:val="0"/>
        </w:rPr>
        <w:t>zabrániť vzniku nehôd</w:t>
      </w:r>
      <w:r w:rsidRPr="00355F2F">
        <w:rPr>
          <w:noProof w:val="0"/>
        </w:rPr>
        <w:t xml:space="preserve"> tak, </w:t>
      </w:r>
      <w:r>
        <w:rPr>
          <w:noProof w:val="0"/>
        </w:rPr>
        <w:t>že</w:t>
      </w:r>
      <w:r w:rsidRPr="00355F2F">
        <w:rPr>
          <w:noProof w:val="0"/>
        </w:rPr>
        <w:t xml:space="preserve"> sa </w:t>
      </w:r>
      <w:r>
        <w:rPr>
          <w:noProof w:val="0"/>
        </w:rPr>
        <w:t>spoločensky</w:t>
      </w:r>
      <w:r w:rsidRPr="00355F2F">
        <w:rPr>
          <w:noProof w:val="0"/>
        </w:rPr>
        <w:t xml:space="preserve"> </w:t>
      </w:r>
      <w:r>
        <w:rPr>
          <w:noProof w:val="0"/>
        </w:rPr>
        <w:t>zaangažujú</w:t>
      </w:r>
      <w:r w:rsidRPr="00355F2F">
        <w:rPr>
          <w:noProof w:val="0"/>
        </w:rPr>
        <w:t xml:space="preserve"> do cestnej premávky. Nezávisle na </w:t>
      </w:r>
      <w:r>
        <w:rPr>
          <w:noProof w:val="0"/>
        </w:rPr>
        <w:t>tom</w:t>
      </w:r>
      <w:r w:rsidRPr="00355F2F">
        <w:rPr>
          <w:noProof w:val="0"/>
        </w:rPr>
        <w:t>, ako dobre je dopravný systém</w:t>
      </w:r>
      <w:r w:rsidRPr="0096717E">
        <w:rPr>
          <w:noProof w:val="0"/>
        </w:rPr>
        <w:t xml:space="preserve"> </w:t>
      </w:r>
      <w:r>
        <w:rPr>
          <w:noProof w:val="0"/>
        </w:rPr>
        <w:t>zvládnutý</w:t>
      </w:r>
      <w:r w:rsidRPr="00355F2F">
        <w:rPr>
          <w:noProof w:val="0"/>
        </w:rPr>
        <w:t>, účastníci cestnej premávky nikdy neprestanú robiť chyby. Ak</w:t>
      </w:r>
      <w:r>
        <w:rPr>
          <w:noProof w:val="0"/>
        </w:rPr>
        <w:t xml:space="preserve"> s tým </w:t>
      </w:r>
      <w:r w:rsidRPr="00355F2F">
        <w:rPr>
          <w:noProof w:val="0"/>
        </w:rPr>
        <w:t xml:space="preserve"> skúsení účastníci cestnej premávky budú </w:t>
      </w:r>
      <w:r>
        <w:rPr>
          <w:noProof w:val="0"/>
        </w:rPr>
        <w:t>počítať</w:t>
      </w:r>
      <w:r w:rsidRPr="00355F2F">
        <w:rPr>
          <w:noProof w:val="0"/>
        </w:rPr>
        <w:t xml:space="preserve"> a budú </w:t>
      </w:r>
      <w:r>
        <w:rPr>
          <w:noProof w:val="0"/>
        </w:rPr>
        <w:t>spoločensky ohľaduplní</w:t>
      </w:r>
      <w:r w:rsidRPr="00355F2F">
        <w:rPr>
          <w:noProof w:val="0"/>
        </w:rPr>
        <w:t xml:space="preserve">, je možné chybám </w:t>
      </w:r>
      <w:r>
        <w:rPr>
          <w:noProof w:val="0"/>
        </w:rPr>
        <w:t xml:space="preserve">aj </w:t>
      </w:r>
      <w:r w:rsidRPr="00355F2F">
        <w:rPr>
          <w:noProof w:val="0"/>
        </w:rPr>
        <w:t xml:space="preserve">nebezpečným situáciám predísť.  Napríklad cyklista môže </w:t>
      </w:r>
      <w:r>
        <w:rPr>
          <w:noProof w:val="0"/>
        </w:rPr>
        <w:t xml:space="preserve">dať </w:t>
      </w:r>
      <w:r w:rsidRPr="00355F2F">
        <w:rPr>
          <w:noProof w:val="0"/>
        </w:rPr>
        <w:t xml:space="preserve">nesprávne </w:t>
      </w:r>
      <w:r>
        <w:rPr>
          <w:noProof w:val="0"/>
        </w:rPr>
        <w:t>prednosť v jazde</w:t>
      </w:r>
      <w:r w:rsidRPr="00355F2F">
        <w:rPr>
          <w:noProof w:val="0"/>
        </w:rPr>
        <w:t xml:space="preserve">. </w:t>
      </w:r>
      <w:r>
        <w:rPr>
          <w:noProof w:val="0"/>
        </w:rPr>
        <w:t>Spoločensky ohľaduplný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vodič </w:t>
      </w:r>
      <w:r w:rsidRPr="00355F2F">
        <w:rPr>
          <w:noProof w:val="0"/>
        </w:rPr>
        <w:t xml:space="preserve">spomalí. </w:t>
      </w:r>
      <w:r>
        <w:rPr>
          <w:noProof w:val="0"/>
        </w:rPr>
        <w:t xml:space="preserve">Spoločensky </w:t>
      </w:r>
      <w:r w:rsidRPr="00355F2F">
        <w:rPr>
          <w:noProof w:val="0"/>
        </w:rPr>
        <w:t xml:space="preserve"> zhovievavá reakcia </w:t>
      </w:r>
      <w:r>
        <w:rPr>
          <w:noProof w:val="0"/>
        </w:rPr>
        <w:t xml:space="preserve">nie </w:t>
      </w:r>
      <w:r w:rsidRPr="00355F2F">
        <w:rPr>
          <w:noProof w:val="0"/>
        </w:rPr>
        <w:t xml:space="preserve">je v podstate </w:t>
      </w:r>
      <w:r>
        <w:rPr>
          <w:noProof w:val="0"/>
        </w:rPr>
        <w:t>potrebná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len </w:t>
      </w:r>
      <w:r w:rsidRPr="00355F2F">
        <w:rPr>
          <w:noProof w:val="0"/>
        </w:rPr>
        <w:t xml:space="preserve">vtedy, ak účastník cestnej premávky urobí chybu, ale napríklad aj </w:t>
      </w:r>
      <w:r>
        <w:rPr>
          <w:noProof w:val="0"/>
        </w:rPr>
        <w:t xml:space="preserve">keď </w:t>
      </w:r>
      <w:r w:rsidRPr="00355F2F">
        <w:rPr>
          <w:noProof w:val="0"/>
        </w:rPr>
        <w:t xml:space="preserve"> niekto </w:t>
      </w:r>
      <w:r>
        <w:rPr>
          <w:noProof w:val="0"/>
        </w:rPr>
        <w:t>v dôsledku telesnému postihnutia</w:t>
      </w:r>
      <w:r w:rsidRPr="00355F2F">
        <w:rPr>
          <w:noProof w:val="0"/>
        </w:rPr>
        <w:t xml:space="preserve"> prechádza cez cestu príliš pomaly.   </w:t>
      </w: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Heading3"/>
        <w:rPr>
          <w:noProof w:val="0"/>
          <w:szCs w:val="24"/>
        </w:rPr>
      </w:pPr>
      <w:bookmarkStart w:id="62" w:name="_Toc347151460"/>
      <w:r w:rsidRPr="00355F2F">
        <w:rPr>
          <w:noProof w:val="0"/>
          <w:szCs w:val="24"/>
        </w:rPr>
        <w:t>Sieť</w:t>
      </w:r>
      <w:bookmarkEnd w:id="62"/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 w:rsidRPr="00355F2F">
        <w:rPr>
          <w:noProof w:val="0"/>
        </w:rPr>
        <w:t>V</w:t>
      </w:r>
      <w:r>
        <w:rPr>
          <w:noProof w:val="0"/>
        </w:rPr>
        <w:t> literatúre sú uvedené mnohé príklady, ktoré uvádzajú</w:t>
      </w:r>
      <w:r w:rsidRPr="00355F2F">
        <w:rPr>
          <w:noProof w:val="0"/>
        </w:rPr>
        <w:t xml:space="preserve"> nasledujúce úrovne prepojení pri </w:t>
      </w:r>
      <w:r>
        <w:rPr>
          <w:noProof w:val="0"/>
        </w:rPr>
        <w:t>budovaní</w:t>
      </w:r>
      <w:r w:rsidRPr="00355F2F">
        <w:rPr>
          <w:noProof w:val="0"/>
        </w:rPr>
        <w:t xml:space="preserve"> infraštruktúry </w:t>
      </w:r>
      <w:r>
        <w:rPr>
          <w:noProof w:val="0"/>
        </w:rPr>
        <w:t>cyklo</w:t>
      </w:r>
      <w:r w:rsidRPr="00355F2F">
        <w:rPr>
          <w:noProof w:val="0"/>
        </w:rPr>
        <w:t xml:space="preserve"> siete v zastavených oblastiach: </w:t>
      </w:r>
    </w:p>
    <w:p w:rsidR="00C960A0" w:rsidRPr="00355F2F" w:rsidRDefault="00C960A0">
      <w:pPr>
        <w:pStyle w:val="Odstavecseseznamem"/>
        <w:numPr>
          <w:ilvl w:val="0"/>
          <w:numId w:val="9"/>
        </w:numPr>
        <w:spacing w:before="0" w:after="0"/>
        <w:ind w:left="426"/>
        <w:rPr>
          <w:noProof w:val="0"/>
        </w:rPr>
      </w:pPr>
      <w:r>
        <w:rPr>
          <w:noProof w:val="0"/>
        </w:rPr>
        <w:t xml:space="preserve"> Cyklo</w:t>
      </w:r>
      <w:r w:rsidRPr="00355F2F">
        <w:rPr>
          <w:noProof w:val="0"/>
        </w:rPr>
        <w:t xml:space="preserve"> trasa v centre mesta (úroveň mesta)</w:t>
      </w:r>
    </w:p>
    <w:p w:rsidR="00C960A0" w:rsidRPr="00355F2F" w:rsidRDefault="00C960A0">
      <w:pPr>
        <w:pStyle w:val="Odstavecseseznamem"/>
        <w:numPr>
          <w:ilvl w:val="0"/>
          <w:numId w:val="9"/>
        </w:numPr>
        <w:spacing w:before="0" w:after="0"/>
        <w:ind w:left="426"/>
        <w:rPr>
          <w:noProof w:val="0"/>
        </w:rPr>
      </w:pPr>
      <w:r>
        <w:rPr>
          <w:noProof w:val="0"/>
        </w:rPr>
        <w:t xml:space="preserve"> Cyklo</w:t>
      </w:r>
      <w:r w:rsidRPr="00355F2F">
        <w:rPr>
          <w:noProof w:val="0"/>
        </w:rPr>
        <w:t xml:space="preserve"> trasa v mestskej časti (úroveň mestskej časti)</w:t>
      </w:r>
    </w:p>
    <w:p w:rsidR="00C960A0" w:rsidRPr="00355F2F" w:rsidRDefault="00C960A0">
      <w:pPr>
        <w:pStyle w:val="Odstavecseseznamem"/>
        <w:numPr>
          <w:ilvl w:val="0"/>
          <w:numId w:val="9"/>
        </w:numPr>
        <w:spacing w:before="0" w:after="0"/>
        <w:ind w:left="426"/>
        <w:rPr>
          <w:noProof w:val="0"/>
        </w:rPr>
      </w:pPr>
      <w:r>
        <w:rPr>
          <w:noProof w:val="0"/>
        </w:rPr>
        <w:t xml:space="preserve"> Trasy</w:t>
      </w:r>
      <w:r w:rsidRPr="00355F2F">
        <w:rPr>
          <w:noProof w:val="0"/>
        </w:rPr>
        <w:t xml:space="preserve"> </w:t>
      </w:r>
      <w:r>
        <w:rPr>
          <w:noProof w:val="0"/>
        </w:rPr>
        <w:t>trasy v okolí</w:t>
      </w:r>
      <w:r w:rsidRPr="00355F2F">
        <w:rPr>
          <w:noProof w:val="0"/>
        </w:rPr>
        <w:t xml:space="preserve"> (úroveň </w:t>
      </w:r>
      <w:r>
        <w:rPr>
          <w:noProof w:val="0"/>
        </w:rPr>
        <w:t>okolitých lokalít</w:t>
      </w:r>
      <w:r w:rsidRPr="00355F2F">
        <w:rPr>
          <w:noProof w:val="0"/>
        </w:rPr>
        <w:t>)</w:t>
      </w:r>
    </w:p>
    <w:p w:rsidR="00C960A0" w:rsidRPr="00355F2F" w:rsidRDefault="00C960A0">
      <w:pPr>
        <w:spacing w:before="0" w:after="0"/>
        <w:ind w:left="66"/>
        <w:rPr>
          <w:noProof w:val="0"/>
        </w:rPr>
      </w:pPr>
    </w:p>
    <w:p w:rsidR="00C960A0" w:rsidRPr="00355F2F" w:rsidRDefault="00C960A0">
      <w:pPr>
        <w:spacing w:before="0" w:after="0"/>
        <w:ind w:left="66"/>
        <w:rPr>
          <w:noProof w:val="0"/>
        </w:rPr>
      </w:pPr>
      <w:r w:rsidRPr="00355F2F">
        <w:rPr>
          <w:noProof w:val="0"/>
        </w:rPr>
        <w:t xml:space="preserve">Táto štúdia </w:t>
      </w:r>
      <w:r>
        <w:rPr>
          <w:noProof w:val="0"/>
        </w:rPr>
        <w:t>je zameraná</w:t>
      </w:r>
      <w:r w:rsidRPr="00355F2F">
        <w:rPr>
          <w:noProof w:val="0"/>
        </w:rPr>
        <w:t xml:space="preserve"> </w:t>
      </w:r>
      <w:r>
        <w:rPr>
          <w:noProof w:val="0"/>
        </w:rPr>
        <w:t>iba na cyklo</w:t>
      </w:r>
      <w:r w:rsidRPr="00355F2F">
        <w:rPr>
          <w:noProof w:val="0"/>
        </w:rPr>
        <w:t xml:space="preserve"> trasy v meste a </w:t>
      </w:r>
      <w:r>
        <w:rPr>
          <w:noProof w:val="0"/>
        </w:rPr>
        <w:t>čiastočne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aj </w:t>
      </w:r>
      <w:r w:rsidRPr="00355F2F">
        <w:rPr>
          <w:noProof w:val="0"/>
        </w:rPr>
        <w:t>v</w:t>
      </w:r>
      <w:r>
        <w:rPr>
          <w:noProof w:val="0"/>
        </w:rPr>
        <w:t xml:space="preserve"> mestských častiach. Cyklo</w:t>
      </w:r>
      <w:r w:rsidRPr="00355F2F">
        <w:rPr>
          <w:noProof w:val="0"/>
        </w:rPr>
        <w:t xml:space="preserve"> trasy </w:t>
      </w:r>
      <w:r>
        <w:rPr>
          <w:noProof w:val="0"/>
        </w:rPr>
        <w:t>v okolí</w:t>
      </w:r>
      <w:r w:rsidRPr="00355F2F">
        <w:rPr>
          <w:noProof w:val="0"/>
        </w:rPr>
        <w:t xml:space="preserve"> sa </w:t>
      </w:r>
      <w:r>
        <w:rPr>
          <w:noProof w:val="0"/>
        </w:rPr>
        <w:t>v tejto správe neberú</w:t>
      </w:r>
      <w:r w:rsidRPr="00355F2F">
        <w:rPr>
          <w:noProof w:val="0"/>
        </w:rPr>
        <w:t xml:space="preserve"> do úvahy, </w:t>
      </w:r>
      <w:r>
        <w:rPr>
          <w:noProof w:val="0"/>
        </w:rPr>
        <w:t>pretože táto téma je príliš podrobná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a aj </w:t>
      </w:r>
      <w:r w:rsidRPr="00355F2F">
        <w:rPr>
          <w:noProof w:val="0"/>
        </w:rPr>
        <w:t xml:space="preserve">preto, že na </w:t>
      </w:r>
      <w:r>
        <w:rPr>
          <w:noProof w:val="0"/>
        </w:rPr>
        <w:t>úrovni „prepojenie medzi domovom a cyklo</w:t>
      </w:r>
      <w:r w:rsidRPr="00355F2F">
        <w:rPr>
          <w:noProof w:val="0"/>
        </w:rPr>
        <w:t xml:space="preserve"> trasou v mestskej časti” </w:t>
      </w:r>
      <w:r>
        <w:rPr>
          <w:noProof w:val="0"/>
        </w:rPr>
        <w:t>majú tieto</w:t>
      </w:r>
      <w:r w:rsidRPr="00355F2F">
        <w:rPr>
          <w:noProof w:val="0"/>
        </w:rPr>
        <w:t xml:space="preserve"> už často </w:t>
      </w:r>
      <w:r>
        <w:rPr>
          <w:noProof w:val="0"/>
        </w:rPr>
        <w:t>požadovanú kvalitu</w:t>
      </w:r>
      <w:r w:rsidRPr="00355F2F">
        <w:rPr>
          <w:noProof w:val="0"/>
        </w:rPr>
        <w:t xml:space="preserve">.  </w:t>
      </w:r>
    </w:p>
    <w:p w:rsidR="00C960A0" w:rsidRPr="00355F2F" w:rsidRDefault="00C960A0">
      <w:pPr>
        <w:spacing w:before="0" w:after="0"/>
        <w:ind w:left="66"/>
        <w:rPr>
          <w:noProof w:val="0"/>
        </w:rPr>
      </w:pPr>
    </w:p>
    <w:p w:rsidR="00C960A0" w:rsidRPr="00355F2F" w:rsidRDefault="00C960A0">
      <w:pPr>
        <w:spacing w:before="0" w:after="0"/>
        <w:ind w:left="66"/>
        <w:rPr>
          <w:noProof w:val="0"/>
        </w:rPr>
      </w:pPr>
      <w:r w:rsidRPr="00355F2F">
        <w:rPr>
          <w:noProof w:val="0"/>
        </w:rPr>
        <w:t>Obrázok 9 uvádza dobrý príklad cyklistickej siete</w:t>
      </w:r>
      <w:r>
        <w:rPr>
          <w:noProof w:val="0"/>
        </w:rPr>
        <w:t xml:space="preserve"> ako infraštruktúry</w:t>
      </w:r>
      <w:r w:rsidRPr="00355F2F">
        <w:rPr>
          <w:noProof w:val="0"/>
        </w:rPr>
        <w:t>. Č</w:t>
      </w:r>
      <w:r>
        <w:rPr>
          <w:noProof w:val="0"/>
        </w:rPr>
        <w:t>ervené čiary ukazujú cyklo trasy v meste</w:t>
      </w:r>
      <w:r w:rsidRPr="00355F2F">
        <w:rPr>
          <w:noProof w:val="0"/>
        </w:rPr>
        <w:t>, ktoré cyklistom poskytujú najvyššiu úroveň kvality. Zelené či</w:t>
      </w:r>
      <w:r>
        <w:rPr>
          <w:noProof w:val="0"/>
        </w:rPr>
        <w:t>ary predstavujú cyklo</w:t>
      </w:r>
      <w:r w:rsidRPr="00355F2F">
        <w:rPr>
          <w:noProof w:val="0"/>
        </w:rPr>
        <w:t xml:space="preserve"> trasy v mestských častiach,  ktoré </w:t>
      </w:r>
      <w:r>
        <w:rPr>
          <w:noProof w:val="0"/>
        </w:rPr>
        <w:t>umožňujú</w:t>
      </w:r>
      <w:r w:rsidRPr="00355F2F">
        <w:rPr>
          <w:noProof w:val="0"/>
        </w:rPr>
        <w:t xml:space="preserve"> prístup do mestských častí a </w:t>
      </w:r>
      <w:r>
        <w:rPr>
          <w:noProof w:val="0"/>
        </w:rPr>
        <w:t>do</w:t>
      </w:r>
      <w:r w:rsidRPr="00355F2F">
        <w:rPr>
          <w:noProof w:val="0"/>
        </w:rPr>
        <w:t xml:space="preserve"> </w:t>
      </w:r>
      <w:r>
        <w:rPr>
          <w:noProof w:val="0"/>
        </w:rPr>
        <w:t>okolia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spacing w:before="0" w:after="0"/>
        <w:ind w:left="66"/>
        <w:rPr>
          <w:noProof w:val="0"/>
        </w:rPr>
      </w:pPr>
    </w:p>
    <w:p w:rsidR="00C960A0" w:rsidRPr="00355F2F" w:rsidRDefault="00C960A0">
      <w:pPr>
        <w:spacing w:before="0" w:after="0"/>
        <w:ind w:left="66"/>
        <w:rPr>
          <w:noProof w:val="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  <w:r>
        <w:pict>
          <v:shape id="Picture 36" o:spid="_x0000_s1042" type="#_x0000_t75" style="position:absolute;left:0;text-align:left;margin-left:-42.95pt;margin-top:-29.75pt;width:202.5pt;height:260.25pt;z-index:251688448;visibility:visible">
            <v:imagedata r:id="rId28" o:title=""/>
          </v:shape>
        </w:pict>
      </w: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  <w:sz w:val="20"/>
        </w:rPr>
      </w:pPr>
    </w:p>
    <w:p w:rsidR="00C960A0" w:rsidRPr="00355F2F" w:rsidRDefault="00C960A0">
      <w:pPr>
        <w:ind w:left="3832"/>
        <w:rPr>
          <w:noProof w:val="0"/>
        </w:rPr>
      </w:pPr>
      <w:r w:rsidRPr="00355F2F">
        <w:rPr>
          <w:noProof w:val="0"/>
          <w:sz w:val="20"/>
        </w:rPr>
        <w:t xml:space="preserve">Obrázok č. 9: štruktúra cyklistickej </w:t>
      </w:r>
    </w:p>
    <w:p w:rsidR="00C960A0" w:rsidRPr="00355F2F" w:rsidRDefault="00C960A0">
      <w:pPr>
        <w:ind w:left="3832"/>
        <w:rPr>
          <w:noProof w:val="0"/>
          <w:sz w:val="20"/>
        </w:rPr>
      </w:pPr>
      <w:r w:rsidRPr="00355F2F">
        <w:rPr>
          <w:noProof w:val="0"/>
          <w:sz w:val="20"/>
        </w:rPr>
        <w:t xml:space="preserve">siete </w:t>
      </w:r>
    </w:p>
    <w:p w:rsidR="00C960A0" w:rsidRDefault="00C960A0" w:rsidP="00A6042C">
      <w:pPr>
        <w:pStyle w:val="Heading3"/>
        <w:numPr>
          <w:ilvl w:val="0"/>
          <w:numId w:val="0"/>
        </w:numPr>
        <w:rPr>
          <w:noProof w:val="0"/>
          <w:szCs w:val="24"/>
        </w:rPr>
      </w:pPr>
      <w:r>
        <w:rPr>
          <w:noProof w:val="0"/>
          <w:szCs w:val="24"/>
        </w:rPr>
        <w:br/>
      </w:r>
    </w:p>
    <w:p w:rsidR="00C960A0" w:rsidRPr="00355F2F" w:rsidRDefault="00C960A0">
      <w:pPr>
        <w:pStyle w:val="Heading3"/>
        <w:rPr>
          <w:noProof w:val="0"/>
          <w:szCs w:val="24"/>
        </w:rPr>
      </w:pPr>
      <w:bookmarkStart w:id="63" w:name="_Toc347151461"/>
      <w:r w:rsidRPr="00355F2F">
        <w:rPr>
          <w:noProof w:val="0"/>
          <w:szCs w:val="24"/>
        </w:rPr>
        <w:t>Typy cyklistickej infraštruktúry</w:t>
      </w:r>
      <w:bookmarkEnd w:id="63"/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>
        <w:rPr>
          <w:noProof w:val="0"/>
        </w:rPr>
        <w:t>Existuje viacero typov</w:t>
      </w:r>
      <w:r w:rsidRPr="00355F2F">
        <w:rPr>
          <w:noProof w:val="0"/>
        </w:rPr>
        <w:t xml:space="preserve"> cyklistickej infraštruktúry: cyklistický pruh, cyklistická </w:t>
      </w:r>
      <w:r>
        <w:rPr>
          <w:noProof w:val="0"/>
        </w:rPr>
        <w:t>cesta</w:t>
      </w:r>
      <w:r w:rsidRPr="00355F2F">
        <w:rPr>
          <w:noProof w:val="0"/>
        </w:rPr>
        <w:t xml:space="preserve">, cyklistická </w:t>
      </w:r>
      <w:r>
        <w:rPr>
          <w:noProof w:val="0"/>
        </w:rPr>
        <w:t>ulica</w:t>
      </w:r>
      <w:r w:rsidRPr="00355F2F">
        <w:rPr>
          <w:noProof w:val="0"/>
        </w:rPr>
        <w:t xml:space="preserve">, atď. Každý typ má svoje vlastné charakteristiky a požiadavky. Pri rozhodovaní o tom, ktorá cyklistická infraštruktúra je vhodná pre konkrétnu kategóriu cesty, sa </w:t>
      </w:r>
      <w:r>
        <w:rPr>
          <w:noProof w:val="0"/>
        </w:rPr>
        <w:t>ako východisko používa</w:t>
      </w:r>
      <w:r w:rsidRPr="00355F2F">
        <w:rPr>
          <w:noProof w:val="0"/>
        </w:rPr>
        <w:t xml:space="preserve"> nasledovný diagram. Je </w:t>
      </w:r>
      <w:r>
        <w:rPr>
          <w:noProof w:val="0"/>
        </w:rPr>
        <w:t>treba podotknúť</w:t>
      </w:r>
      <w:r w:rsidRPr="00355F2F">
        <w:rPr>
          <w:noProof w:val="0"/>
        </w:rPr>
        <w:t xml:space="preserve">, že táto kategorizácia je vhodná pre cestné úseky </w:t>
      </w:r>
      <w:r>
        <w:rPr>
          <w:noProof w:val="0"/>
        </w:rPr>
        <w:t xml:space="preserve">vo </w:t>
      </w:r>
      <w:r w:rsidRPr="00355F2F">
        <w:rPr>
          <w:noProof w:val="0"/>
        </w:rPr>
        <w:t>vnútri z</w:t>
      </w:r>
      <w:r>
        <w:rPr>
          <w:noProof w:val="0"/>
        </w:rPr>
        <w:t>astavanej oblasti. Kategorizáciu</w:t>
      </w:r>
      <w:r w:rsidRPr="00355F2F">
        <w:rPr>
          <w:noProof w:val="0"/>
        </w:rPr>
        <w:t xml:space="preserve"> cestných úsekov mimo zastavaného územia </w:t>
      </w:r>
      <w:r>
        <w:rPr>
          <w:noProof w:val="0"/>
        </w:rPr>
        <w:t xml:space="preserve">je možné nájsť </w:t>
      </w:r>
      <w:r w:rsidRPr="00355F2F">
        <w:rPr>
          <w:noProof w:val="0"/>
        </w:rPr>
        <w:t>v Príručke pre návrh cyklistickej dopravy (</w:t>
      </w:r>
      <w:r>
        <w:rPr>
          <w:noProof w:val="0"/>
        </w:rPr>
        <w:t xml:space="preserve">Design Manual for Bicycle Traffic, </w:t>
      </w:r>
      <w:r w:rsidRPr="00355F2F">
        <w:rPr>
          <w:noProof w:val="0"/>
        </w:rPr>
        <w:t>CROW, 2007).</w:t>
      </w:r>
    </w:p>
    <w:p w:rsidR="00C960A0" w:rsidRPr="00355F2F" w:rsidRDefault="00C960A0">
      <w:pPr>
        <w:spacing w:before="0" w:after="0"/>
        <w:rPr>
          <w:noProof w:val="0"/>
        </w:rPr>
      </w:pP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77"/>
        <w:gridCol w:w="787"/>
        <w:gridCol w:w="730"/>
        <w:gridCol w:w="1348"/>
        <w:gridCol w:w="1762"/>
        <w:gridCol w:w="1555"/>
      </w:tblGrid>
      <w:tr w:rsidR="00C960A0" w:rsidRPr="00355F2F" w:rsidTr="009329A3"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46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2"/>
              <w:widowControl/>
              <w:jc w:val="center"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color w:val="000000"/>
                <w:sz w:val="22"/>
              </w:rPr>
              <w:t>Kategória cyklistickej siete</w:t>
            </w:r>
          </w:p>
        </w:tc>
      </w:tr>
      <w:tr w:rsidR="00C960A0" w:rsidRPr="00355F2F" w:rsidTr="009329A3">
        <w:tc>
          <w:tcPr>
            <w:tcW w:w="11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2"/>
              <w:widowControl/>
              <w:ind w:right="10"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color w:val="000000"/>
                <w:sz w:val="22"/>
              </w:rPr>
              <w:t>Kategória cesty</w:t>
            </w:r>
          </w:p>
        </w:tc>
        <w:tc>
          <w:tcPr>
            <w:tcW w:w="151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2"/>
              <w:widowControl/>
              <w:ind w:right="58" w:firstLine="10"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color w:val="000000"/>
                <w:sz w:val="22"/>
              </w:rPr>
              <w:t>Max. rýchlosť motorizovanej dopravy (km/h)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 w:rsidP="009329A3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color w:val="000000"/>
                <w:sz w:val="22"/>
              </w:rPr>
              <w:t xml:space="preserve">Trasa </w:t>
            </w:r>
            <w:r>
              <w:rPr>
                <w:color w:val="000000"/>
                <w:sz w:val="22"/>
              </w:rPr>
              <w:t>v okolí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>
              <w:rPr>
                <w:color w:val="000000"/>
                <w:sz w:val="22"/>
              </w:rPr>
              <w:t>Trasa v mestskej</w:t>
            </w:r>
            <w:r w:rsidRPr="00355F2F">
              <w:rPr>
                <w:color w:val="000000"/>
                <w:sz w:val="22"/>
              </w:rPr>
              <w:t xml:space="preserve"> časti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 w:rsidP="009329A3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color w:val="000000"/>
                <w:sz w:val="22"/>
              </w:rPr>
              <w:t>Trasa v  mest</w:t>
            </w:r>
            <w:r>
              <w:rPr>
                <w:color w:val="000000"/>
                <w:sz w:val="22"/>
              </w:rPr>
              <w:t>e</w:t>
            </w:r>
          </w:p>
        </w:tc>
      </w:tr>
      <w:tr w:rsidR="00C960A0" w:rsidRPr="00355F2F" w:rsidTr="009329A3"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46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C960A0" w:rsidRPr="00355F2F" w:rsidRDefault="00C960A0" w:rsidP="009329A3">
            <w:pPr>
              <w:pStyle w:val="Style2"/>
              <w:widowControl/>
              <w:jc w:val="center"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color w:val="000000"/>
                <w:sz w:val="22"/>
              </w:rPr>
              <w:t xml:space="preserve">samostatná </w:t>
            </w:r>
            <w:r>
              <w:rPr>
                <w:color w:val="000000"/>
                <w:sz w:val="22"/>
              </w:rPr>
              <w:t>cesta</w:t>
            </w:r>
            <w:r w:rsidRPr="00355F2F">
              <w:rPr>
                <w:rStyle w:val="FontStyle12"/>
                <w:rFonts w:cs="Times New Roman"/>
                <w:sz w:val="22"/>
                <w:szCs w:val="24"/>
              </w:rPr>
              <w:t xml:space="preserve"> </w:t>
            </w:r>
          </w:p>
        </w:tc>
      </w:tr>
      <w:tr w:rsidR="00C960A0" w:rsidRPr="00355F2F" w:rsidTr="009329A3"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960A0" w:rsidRPr="00355F2F" w:rsidRDefault="00C960A0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rStyle w:val="FontStyle12"/>
                <w:rFonts w:cs="Times New Roman"/>
                <w:sz w:val="22"/>
                <w:szCs w:val="24"/>
              </w:rPr>
              <w:t>miestna prístupová cesta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60A0" w:rsidRPr="00355F2F" w:rsidRDefault="00C960A0">
            <w:pPr>
              <w:pStyle w:val="Style2"/>
              <w:widowControl/>
              <w:ind w:left="5" w:hanging="5"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color w:val="000000"/>
                <w:sz w:val="22"/>
              </w:rPr>
              <w:t>rýchlosť chôdze alebo 30 km/h</w:t>
            </w: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C960A0" w:rsidRPr="00355F2F" w:rsidRDefault="00C960A0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color w:val="000000"/>
                <w:sz w:val="22"/>
              </w:rPr>
              <w:t>zmiešaná premávka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</w:tcPr>
          <w:p w:rsidR="00C960A0" w:rsidRPr="00355F2F" w:rsidRDefault="00C960A0">
            <w:pPr>
              <w:pStyle w:val="Style2"/>
              <w:widowControl/>
              <w:ind w:right="82"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>
              <w:rPr>
                <w:color w:val="000000"/>
                <w:sz w:val="22"/>
              </w:rPr>
              <w:t>cyklo ulica alebo cyklo</w:t>
            </w:r>
            <w:r w:rsidRPr="00355F2F">
              <w:rPr>
                <w:color w:val="000000"/>
                <w:sz w:val="22"/>
              </w:rPr>
              <w:t xml:space="preserve"> pruh (s prednosťou </w:t>
            </w:r>
            <w:r>
              <w:rPr>
                <w:color w:val="000000"/>
                <w:sz w:val="22"/>
              </w:rPr>
              <w:t>v jazde</w:t>
            </w:r>
            <w:r w:rsidRPr="00355F2F">
              <w:rPr>
                <w:color w:val="000000"/>
                <w:sz w:val="22"/>
              </w:rPr>
              <w:t>)</w:t>
            </w:r>
          </w:p>
        </w:tc>
      </w:tr>
      <w:tr w:rsidR="00C960A0" w:rsidRPr="00355F2F" w:rsidTr="009329A3">
        <w:tc>
          <w:tcPr>
            <w:tcW w:w="11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960A0" w:rsidRPr="00355F2F" w:rsidRDefault="00C960A0">
            <w:pPr>
              <w:rPr>
                <w:rStyle w:val="FontStyle12"/>
                <w:rFonts w:cs="Times New Roman"/>
                <w:noProof w:val="0"/>
                <w:sz w:val="22"/>
                <w:szCs w:val="24"/>
              </w:rPr>
            </w:pPr>
          </w:p>
          <w:p w:rsidR="00C960A0" w:rsidRPr="00355F2F" w:rsidRDefault="00C960A0">
            <w:pPr>
              <w:rPr>
                <w:rStyle w:val="FontStyle12"/>
                <w:rFonts w:cs="Times New Roman"/>
                <w:noProof w:val="0"/>
                <w:sz w:val="22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31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</w:tcPr>
          <w:p w:rsidR="00C960A0" w:rsidRPr="00355F2F" w:rsidRDefault="00C960A0" w:rsidP="00736125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>
              <w:rPr>
                <w:color w:val="000000"/>
                <w:sz w:val="22"/>
              </w:rPr>
              <w:t>cyklo pruh alebo cyklo</w:t>
            </w:r>
            <w:r w:rsidRPr="00355F2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chodník</w:t>
            </w:r>
          </w:p>
        </w:tc>
        <w:tc>
          <w:tcPr>
            <w:tcW w:w="1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</w:tr>
      <w:tr w:rsidR="00C960A0" w:rsidRPr="00355F2F" w:rsidTr="009329A3">
        <w:trPr>
          <w:trHeight w:val="532"/>
        </w:trPr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60A0" w:rsidRPr="00355F2F" w:rsidRDefault="00C960A0">
            <w:pPr>
              <w:pStyle w:val="Style2"/>
              <w:widowControl/>
              <w:ind w:left="288"/>
              <w:rPr>
                <w:rStyle w:val="FontStyle12"/>
                <w:rFonts w:cs="Times New Roman"/>
                <w:sz w:val="22"/>
                <w:szCs w:val="24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60A0" w:rsidRPr="00355F2F" w:rsidRDefault="00C960A0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rStyle w:val="FontStyle12"/>
                <w:rFonts w:cs="Times New Roman"/>
                <w:sz w:val="22"/>
                <w:szCs w:val="24"/>
              </w:rPr>
              <w:t>50 km/h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2"/>
              <w:widowControl/>
              <w:ind w:left="5" w:hanging="5"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rStyle w:val="FontStyle12"/>
                <w:rFonts w:cs="Times New Roman"/>
                <w:sz w:val="22"/>
                <w:szCs w:val="24"/>
              </w:rPr>
              <w:t>2x1 pruh</w:t>
            </w:r>
          </w:p>
        </w:tc>
        <w:tc>
          <w:tcPr>
            <w:tcW w:w="13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D9D9D9"/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</w:tr>
      <w:tr w:rsidR="00C960A0" w:rsidRPr="00355F2F" w:rsidTr="009329A3">
        <w:tc>
          <w:tcPr>
            <w:tcW w:w="11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C960A0" w:rsidRPr="00355F2F" w:rsidRDefault="00C960A0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rStyle w:val="FontStyle12"/>
                <w:rFonts w:cs="Times New Roman"/>
                <w:sz w:val="22"/>
                <w:szCs w:val="24"/>
              </w:rPr>
              <w:t>rozvádzacia cesta</w:t>
            </w: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960A0" w:rsidRPr="00355F2F" w:rsidRDefault="00C960A0">
            <w:pPr>
              <w:pStyle w:val="Style2"/>
              <w:widowControl/>
              <w:ind w:left="5" w:hanging="5"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color w:val="000000"/>
                <w:sz w:val="22"/>
              </w:rPr>
              <w:t>2x2 pruhy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D9D9D9"/>
            <w:vAlign w:val="bottom"/>
          </w:tcPr>
          <w:p w:rsidR="00C960A0" w:rsidRPr="00355F2F" w:rsidRDefault="00C960A0" w:rsidP="00736125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>
              <w:rPr>
                <w:color w:val="000000"/>
                <w:sz w:val="22"/>
              </w:rPr>
              <w:t>cyklo</w:t>
            </w:r>
            <w:r w:rsidRPr="00355F2F"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>chodník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D9D9D9"/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</w:tr>
      <w:tr w:rsidR="00C960A0" w:rsidRPr="00355F2F" w:rsidTr="009329A3">
        <w:tc>
          <w:tcPr>
            <w:tcW w:w="11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960A0" w:rsidRPr="00355F2F" w:rsidRDefault="00C960A0">
            <w:pPr>
              <w:rPr>
                <w:noProof w:val="0"/>
              </w:rPr>
            </w:pPr>
          </w:p>
          <w:p w:rsidR="00C960A0" w:rsidRPr="00355F2F" w:rsidRDefault="00C960A0">
            <w:pPr>
              <w:rPr>
                <w:noProof w:val="0"/>
              </w:rPr>
            </w:pP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355F2F" w:rsidRDefault="00C960A0">
            <w:pPr>
              <w:pStyle w:val="Style2"/>
              <w:widowControl/>
              <w:rPr>
                <w:rStyle w:val="FontStyle12"/>
                <w:rFonts w:cs="Times New Roman"/>
                <w:color w:val="auto"/>
                <w:sz w:val="24"/>
                <w:szCs w:val="24"/>
              </w:rPr>
            </w:pPr>
            <w:r w:rsidRPr="00355F2F">
              <w:rPr>
                <w:rStyle w:val="FontStyle12"/>
                <w:rFonts w:cs="Times New Roman"/>
                <w:sz w:val="22"/>
                <w:szCs w:val="24"/>
              </w:rPr>
              <w:t>70 km/h</w:t>
            </w:r>
          </w:p>
        </w:tc>
        <w:tc>
          <w:tcPr>
            <w:tcW w:w="134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D9D9D9"/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D9D9D9"/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C960A0" w:rsidRPr="00355F2F" w:rsidRDefault="00C960A0">
            <w:pPr>
              <w:pStyle w:val="Style3"/>
              <w:widowControl/>
              <w:rPr>
                <w:sz w:val="22"/>
              </w:rPr>
            </w:pPr>
          </w:p>
        </w:tc>
      </w:tr>
    </w:tbl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after="0"/>
        <w:ind w:left="68"/>
        <w:rPr>
          <w:noProof w:val="0"/>
        </w:rPr>
      </w:pPr>
      <w:r>
        <w:rPr>
          <w:noProof w:val="0"/>
          <w:sz w:val="20"/>
        </w:rPr>
        <w:t>Tabuľka č. 1: typy cyklo</w:t>
      </w:r>
      <w:r w:rsidRPr="00355F2F">
        <w:rPr>
          <w:noProof w:val="0"/>
          <w:sz w:val="20"/>
        </w:rPr>
        <w:t xml:space="preserve"> infraštruktúry pre konkrétne cestné úseky v </w:t>
      </w:r>
      <w:r>
        <w:rPr>
          <w:noProof w:val="0"/>
          <w:sz w:val="20"/>
        </w:rPr>
        <w:t>zastavanom území</w:t>
      </w:r>
      <w:r w:rsidRPr="00355F2F">
        <w:rPr>
          <w:noProof w:val="0"/>
          <w:sz w:val="20"/>
        </w:rPr>
        <w:t xml:space="preserve"> (zdroj: </w:t>
      </w:r>
      <w:r>
        <w:rPr>
          <w:noProof w:val="0"/>
          <w:sz w:val="20"/>
        </w:rPr>
        <w:t>upraven</w:t>
      </w:r>
      <w:r w:rsidRPr="00355F2F">
        <w:rPr>
          <w:noProof w:val="0"/>
          <w:sz w:val="20"/>
        </w:rPr>
        <w:t xml:space="preserve"> z</w:t>
      </w:r>
      <w:r>
        <w:rPr>
          <w:noProof w:val="0"/>
          <w:sz w:val="20"/>
        </w:rPr>
        <w:t> </w:t>
      </w:r>
      <w:r>
        <w:rPr>
          <w:i/>
          <w:noProof w:val="0"/>
          <w:sz w:val="20"/>
        </w:rPr>
        <w:t>Design manual for bicycle traffic</w:t>
      </w:r>
      <w:r w:rsidRPr="00355F2F">
        <w:rPr>
          <w:i/>
          <w:noProof w:val="0"/>
          <w:sz w:val="20"/>
        </w:rPr>
        <w:t xml:space="preserve">, </w:t>
      </w:r>
      <w:r w:rsidRPr="00355F2F">
        <w:rPr>
          <w:noProof w:val="0"/>
          <w:sz w:val="20"/>
        </w:rPr>
        <w:t>CROW, 2007)</w:t>
      </w:r>
      <w:r w:rsidRPr="00355F2F">
        <w:rPr>
          <w:i/>
          <w:noProof w:val="0"/>
          <w:sz w:val="20"/>
        </w:rPr>
        <w:t xml:space="preserve"> </w:t>
      </w:r>
    </w:p>
    <w:p w:rsidR="00C960A0" w:rsidRPr="00355F2F" w:rsidRDefault="00C960A0">
      <w:pPr>
        <w:spacing w:before="0" w:after="0"/>
        <w:rPr>
          <w:noProof w:val="0"/>
          <w:u w:val="single"/>
        </w:rPr>
      </w:pPr>
    </w:p>
    <w:p w:rsidR="00C960A0" w:rsidRPr="00355F2F" w:rsidRDefault="00C960A0">
      <w:pPr>
        <w:spacing w:before="0" w:after="0"/>
        <w:rPr>
          <w:noProof w:val="0"/>
        </w:rPr>
      </w:pPr>
      <w:r w:rsidRPr="00355F2F">
        <w:rPr>
          <w:noProof w:val="0"/>
        </w:rPr>
        <w:t xml:space="preserve">Všetky </w:t>
      </w:r>
      <w:r>
        <w:rPr>
          <w:noProof w:val="0"/>
        </w:rPr>
        <w:t>termíny</w:t>
      </w:r>
      <w:r w:rsidRPr="00355F2F">
        <w:rPr>
          <w:noProof w:val="0"/>
        </w:rPr>
        <w:t xml:space="preserve"> uvedené v tabuľke č. 1 sú definované nasledovne:</w:t>
      </w:r>
    </w:p>
    <w:p w:rsidR="00C960A0" w:rsidRPr="00355F2F" w:rsidRDefault="00C960A0">
      <w:pPr>
        <w:spacing w:before="0" w:after="0"/>
        <w:rPr>
          <w:noProof w:val="0"/>
          <w:u w:val="single"/>
        </w:rPr>
      </w:pPr>
    </w:p>
    <w:p w:rsidR="00C960A0" w:rsidRPr="00355F2F" w:rsidRDefault="00C960A0">
      <w:pPr>
        <w:spacing w:before="0" w:after="0"/>
        <w:rPr>
          <w:noProof w:val="0"/>
          <w:u w:val="single"/>
        </w:rPr>
      </w:pPr>
      <w:r w:rsidRPr="00355F2F">
        <w:rPr>
          <w:noProof w:val="0"/>
          <w:u w:val="single"/>
        </w:rPr>
        <w:t>Kategória cesty</w:t>
      </w:r>
    </w:p>
    <w:p w:rsidR="00C960A0" w:rsidRPr="00355F2F" w:rsidRDefault="00C960A0">
      <w:pPr>
        <w:spacing w:after="0"/>
        <w:rPr>
          <w:noProof w:val="0"/>
        </w:rPr>
      </w:pPr>
      <w:r>
        <w:rPr>
          <w:noProof w:val="0"/>
        </w:rPr>
        <w:t xml:space="preserve">Lokálna </w:t>
      </w:r>
      <w:r w:rsidRPr="00355F2F">
        <w:rPr>
          <w:noProof w:val="0"/>
        </w:rPr>
        <w:t xml:space="preserve"> prístupová cesta je najnižšou </w:t>
      </w:r>
      <w:r>
        <w:rPr>
          <w:noProof w:val="0"/>
        </w:rPr>
        <w:t>kategóriou</w:t>
      </w:r>
      <w:r w:rsidRPr="00355F2F">
        <w:rPr>
          <w:noProof w:val="0"/>
        </w:rPr>
        <w:t xml:space="preserve"> cesty, ktorá </w:t>
      </w:r>
      <w:r>
        <w:rPr>
          <w:noProof w:val="0"/>
        </w:rPr>
        <w:t>umožňuje</w:t>
      </w:r>
      <w:r w:rsidRPr="00355F2F">
        <w:rPr>
          <w:noProof w:val="0"/>
        </w:rPr>
        <w:t xml:space="preserve"> prístup k cieľu cesty. Rozvádzacia cesta funguje ako prepojenie prístupovej cesty a hlavnej cesty, pričom hlavná cesta predstavuje najvyššiu </w:t>
      </w:r>
      <w:r>
        <w:rPr>
          <w:noProof w:val="0"/>
        </w:rPr>
        <w:t>kategóriu cesty, ktorá umožňuje rýchlu</w:t>
      </w:r>
      <w:r w:rsidRPr="00355F2F">
        <w:rPr>
          <w:noProof w:val="0"/>
        </w:rPr>
        <w:t xml:space="preserve"> </w:t>
      </w:r>
      <w:r>
        <w:rPr>
          <w:noProof w:val="0"/>
        </w:rPr>
        <w:t>plynulú premávku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after="0"/>
        <w:rPr>
          <w:noProof w:val="0"/>
          <w:u w:val="single"/>
        </w:rPr>
      </w:pPr>
      <w:r w:rsidRPr="00355F2F">
        <w:rPr>
          <w:noProof w:val="0"/>
          <w:u w:val="single"/>
        </w:rPr>
        <w:t>Zmiešaná premávka</w:t>
      </w: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>Na miestnych prístupových cestách (kde</w:t>
      </w:r>
      <w:r>
        <w:rPr>
          <w:noProof w:val="0"/>
        </w:rPr>
        <w:t xml:space="preserve"> je</w:t>
      </w:r>
      <w:r w:rsidRPr="00355F2F">
        <w:rPr>
          <w:noProof w:val="0"/>
        </w:rPr>
        <w:t xml:space="preserve"> maximálna povolená rýchlosť 30 km/h) </w:t>
      </w:r>
      <w:r>
        <w:rPr>
          <w:noProof w:val="0"/>
        </w:rPr>
        <w:t>v okolí mesta</w:t>
      </w:r>
      <w:r w:rsidRPr="00355F2F">
        <w:rPr>
          <w:noProof w:val="0"/>
        </w:rPr>
        <w:t xml:space="preserve"> a v mestských častiach je zmiešaná  premávka relatívne bezpečná. V</w:t>
      </w:r>
      <w:r>
        <w:rPr>
          <w:noProof w:val="0"/>
        </w:rPr>
        <w:t xml:space="preserve"> takomto prípade nie je potrebné riešiť zmiernenie premávky. </w:t>
      </w:r>
      <w:r w:rsidRPr="00355F2F">
        <w:rPr>
          <w:noProof w:val="0"/>
        </w:rPr>
        <w:t xml:space="preserve">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Zmiernenie premávky sa dá dosiahnuť vybudovaním špecifických</w:t>
      </w:r>
      <w:r w:rsidRPr="00355F2F">
        <w:rPr>
          <w:noProof w:val="0"/>
        </w:rPr>
        <w:t xml:space="preserve"> </w:t>
      </w:r>
      <w:r>
        <w:rPr>
          <w:noProof w:val="0"/>
        </w:rPr>
        <w:t>prvkov</w:t>
      </w:r>
      <w:r w:rsidRPr="00355F2F">
        <w:rPr>
          <w:noProof w:val="0"/>
        </w:rPr>
        <w:t>, ako napríklad stĺpov alebo kruhových objazdov</w:t>
      </w:r>
      <w:r>
        <w:rPr>
          <w:noProof w:val="0"/>
        </w:rPr>
        <w:t xml:space="preserve">, a tak </w:t>
      </w:r>
      <w:r w:rsidRPr="00355F2F">
        <w:rPr>
          <w:noProof w:val="0"/>
        </w:rPr>
        <w:t xml:space="preserve">znížiť rýchlosť automobilovej </w:t>
      </w:r>
      <w:r>
        <w:rPr>
          <w:noProof w:val="0"/>
        </w:rPr>
        <w:t>dopravy</w:t>
      </w:r>
      <w:r w:rsidRPr="00355F2F">
        <w:rPr>
          <w:noProof w:val="0"/>
        </w:rPr>
        <w:t xml:space="preserve">. </w:t>
      </w:r>
      <w:r>
        <w:rPr>
          <w:noProof w:val="0"/>
        </w:rPr>
        <w:t xml:space="preserve">Zmiernenie premávky </w:t>
      </w:r>
      <w:r w:rsidRPr="00355F2F">
        <w:rPr>
          <w:noProof w:val="0"/>
        </w:rPr>
        <w:t xml:space="preserve"> je veľmi vhodné </w:t>
      </w:r>
      <w:r>
        <w:rPr>
          <w:noProof w:val="0"/>
        </w:rPr>
        <w:t>na dosiahnutie príjemnejšieho prostredia</w:t>
      </w:r>
      <w:r w:rsidRPr="00355F2F">
        <w:rPr>
          <w:noProof w:val="0"/>
        </w:rPr>
        <w:t xml:space="preserve"> pre cyklistov</w:t>
      </w:r>
      <w:r>
        <w:rPr>
          <w:noProof w:val="0"/>
        </w:rPr>
        <w:t xml:space="preserve"> v centrách miest</w:t>
      </w:r>
      <w:r w:rsidRPr="00355F2F">
        <w:rPr>
          <w:noProof w:val="0"/>
        </w:rPr>
        <w:t xml:space="preserve"> a</w:t>
      </w:r>
      <w:r>
        <w:rPr>
          <w:noProof w:val="0"/>
        </w:rPr>
        <w:t>j</w:t>
      </w:r>
      <w:r w:rsidRPr="00355F2F">
        <w:rPr>
          <w:noProof w:val="0"/>
        </w:rPr>
        <w:t xml:space="preserve"> </w:t>
      </w:r>
      <w:r>
        <w:rPr>
          <w:noProof w:val="0"/>
        </w:rPr>
        <w:t>v obytných častiach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</w:rPr>
      </w:pPr>
      <w:r>
        <w:pict>
          <v:shape id="Picture 1" o:spid="_x0000_s1043" type="#_x0000_t75" style="position:absolute;left:0;text-align:left;margin-left:-.2pt;margin-top:-39.65pt;width:242.25pt;height:133.9pt;z-index:251646464;visibility:visible">
            <v:imagedata r:id="rId29" o:title="" croptop="1205f" cropbottom="-1f"/>
            <w10:wrap type="square"/>
          </v:shape>
        </w:pict>
      </w: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</w:rPr>
      </w:pPr>
      <w:r>
        <w:pict>
          <v:shape id="Text Box 31" o:spid="_x0000_s1044" type="#_x0000_t202" style="position:absolute;left:0;text-align:left;margin-left:-251.7pt;margin-top:13.45pt;width:273.25pt;height:41.2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" stroked="f">
            <v:textbox inset="0,0,0,0">
              <w:txbxContent>
                <w:p w:rsidR="00C960A0" w:rsidRDefault="00C960A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Obrázok 10: ulica s riešením zmiernenia premávky</w:t>
                  </w:r>
                  <w:r w:rsidRPr="00A24B65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v Grubbenvorste, v Holandsku, čo núti autá spomaliť (zdroj: Správa ITDP s názvom </w:t>
                  </w:r>
                  <w:r>
                    <w:rPr>
                      <w:noProof w:val="0"/>
                      <w:sz w:val="20"/>
                    </w:rPr>
                    <w:t>„Naše mestá, my sami“</w:t>
                  </w:r>
                  <w:r>
                    <w:rPr>
                      <w:sz w:val="20"/>
                    </w:rPr>
                    <w:t>, 2010)</w:t>
                  </w:r>
                </w:p>
                <w:p w:rsidR="00C960A0" w:rsidRDefault="00C960A0"/>
              </w:txbxContent>
            </v:textbox>
            <w10:wrap type="square"/>
          </v:shape>
        </w:pict>
      </w: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</w:rPr>
      </w:pPr>
    </w:p>
    <w:p w:rsidR="00C960A0" w:rsidRPr="00355F2F" w:rsidRDefault="00C960A0">
      <w:pPr>
        <w:rPr>
          <w:noProof w:val="0"/>
          <w:color w:val="FF0000"/>
          <w:sz w:val="6"/>
        </w:rPr>
      </w:pPr>
    </w:p>
    <w:p w:rsidR="00C960A0" w:rsidRPr="00355F2F" w:rsidRDefault="00C960A0">
      <w:pPr>
        <w:rPr>
          <w:noProof w:val="0"/>
          <w:u w:val="single"/>
        </w:rPr>
      </w:pPr>
    </w:p>
    <w:p w:rsidR="00C960A0" w:rsidRPr="00355F2F" w:rsidRDefault="00C960A0">
      <w:pPr>
        <w:rPr>
          <w:noProof w:val="0"/>
          <w:u w:val="single"/>
        </w:rPr>
      </w:pPr>
      <w:r>
        <w:rPr>
          <w:noProof w:val="0"/>
          <w:u w:val="single"/>
        </w:rPr>
        <w:t>Samostatný cyklo chodník</w:t>
      </w:r>
    </w:p>
    <w:p w:rsidR="00C960A0" w:rsidRPr="00355F2F" w:rsidRDefault="00C960A0">
      <w:pPr>
        <w:rPr>
          <w:noProof w:val="0"/>
        </w:rPr>
      </w:pPr>
      <w:r>
        <w:rPr>
          <w:noProof w:val="0"/>
        </w:rPr>
        <w:t>Samostatný alebo izolovaný</w:t>
      </w:r>
      <w:r w:rsidRPr="00355F2F">
        <w:rPr>
          <w:noProof w:val="0"/>
        </w:rPr>
        <w:t xml:space="preserve"> </w:t>
      </w:r>
      <w:r>
        <w:rPr>
          <w:noProof w:val="0"/>
        </w:rPr>
        <w:t>cyklo chodník</w:t>
      </w:r>
      <w:r w:rsidRPr="00355F2F">
        <w:rPr>
          <w:noProof w:val="0"/>
        </w:rPr>
        <w:t xml:space="preserve"> je </w:t>
      </w:r>
      <w:r>
        <w:rPr>
          <w:noProof w:val="0"/>
        </w:rPr>
        <w:t>určený výhradne</w:t>
      </w:r>
      <w:r w:rsidRPr="00355F2F">
        <w:rPr>
          <w:noProof w:val="0"/>
        </w:rPr>
        <w:t xml:space="preserve"> </w:t>
      </w:r>
      <w:r>
        <w:rPr>
          <w:noProof w:val="0"/>
        </w:rPr>
        <w:t>len</w:t>
      </w:r>
      <w:r w:rsidRPr="00355F2F">
        <w:rPr>
          <w:noProof w:val="0"/>
        </w:rPr>
        <w:t xml:space="preserve"> pre cyklis</w:t>
      </w:r>
      <w:r>
        <w:rPr>
          <w:noProof w:val="0"/>
        </w:rPr>
        <w:t>tov, napríklad cyklo chodníky</w:t>
      </w:r>
      <w:r w:rsidRPr="00355F2F">
        <w:rPr>
          <w:noProof w:val="0"/>
        </w:rPr>
        <w:t xml:space="preserve"> cez park. Rozdiel </w:t>
      </w:r>
      <w:r>
        <w:rPr>
          <w:noProof w:val="0"/>
        </w:rPr>
        <w:t>oproti</w:t>
      </w:r>
      <w:r w:rsidRPr="00355F2F">
        <w:rPr>
          <w:noProof w:val="0"/>
        </w:rPr>
        <w:t xml:space="preserve"> </w:t>
      </w:r>
      <w:r>
        <w:rPr>
          <w:noProof w:val="0"/>
        </w:rPr>
        <w:t>separovanému cyklo chodníku</w:t>
      </w:r>
      <w:r w:rsidRPr="00355F2F">
        <w:rPr>
          <w:noProof w:val="0"/>
        </w:rPr>
        <w:t xml:space="preserve"> </w:t>
      </w:r>
      <w:r>
        <w:rPr>
          <w:noProof w:val="0"/>
        </w:rPr>
        <w:t>je, že samostatný</w:t>
      </w:r>
      <w:r w:rsidRPr="00355F2F">
        <w:rPr>
          <w:noProof w:val="0"/>
        </w:rPr>
        <w:t xml:space="preserve"> </w:t>
      </w:r>
      <w:r>
        <w:rPr>
          <w:noProof w:val="0"/>
        </w:rPr>
        <w:t>chodník nie je spojený</w:t>
      </w:r>
      <w:r w:rsidRPr="00355F2F">
        <w:rPr>
          <w:noProof w:val="0"/>
        </w:rPr>
        <w:t xml:space="preserve"> s </w:t>
      </w:r>
      <w:r>
        <w:rPr>
          <w:noProof w:val="0"/>
        </w:rPr>
        <w:t>nejakou</w:t>
      </w:r>
      <w:r w:rsidRPr="00355F2F">
        <w:rPr>
          <w:noProof w:val="0"/>
        </w:rPr>
        <w:t xml:space="preserve"> priľahlou vozovkou, </w:t>
      </w:r>
      <w:r>
        <w:rPr>
          <w:noProof w:val="0"/>
        </w:rPr>
        <w:t>pretože je</w:t>
      </w:r>
      <w:r w:rsidRPr="00355F2F">
        <w:rPr>
          <w:noProof w:val="0"/>
        </w:rPr>
        <w:t xml:space="preserve"> </w:t>
      </w:r>
      <w:r>
        <w:rPr>
          <w:noProof w:val="0"/>
        </w:rPr>
        <w:t>vybudovaný izolovane</w:t>
      </w:r>
      <w:r w:rsidRPr="00355F2F">
        <w:rPr>
          <w:noProof w:val="0"/>
        </w:rPr>
        <w:t xml:space="preserve">.  Neexistuje žiadna konkrétna norma na to, ako ďaleko musí </w:t>
      </w:r>
      <w:r>
        <w:rPr>
          <w:noProof w:val="0"/>
        </w:rPr>
        <w:t>byť samostatný cyklo chodník</w:t>
      </w:r>
      <w:r w:rsidRPr="00355F2F">
        <w:rPr>
          <w:noProof w:val="0"/>
        </w:rPr>
        <w:t xml:space="preserve"> </w:t>
      </w:r>
      <w:r>
        <w:rPr>
          <w:noProof w:val="0"/>
        </w:rPr>
        <w:t>umiestnený</w:t>
      </w:r>
      <w:r w:rsidRPr="00355F2F">
        <w:rPr>
          <w:noProof w:val="0"/>
        </w:rPr>
        <w:t xml:space="preserve"> od vozovky, ale </w:t>
      </w:r>
      <w:r>
        <w:rPr>
          <w:noProof w:val="0"/>
        </w:rPr>
        <w:t>všeobecne</w:t>
      </w:r>
      <w:r w:rsidRPr="00355F2F">
        <w:rPr>
          <w:noProof w:val="0"/>
        </w:rPr>
        <w:t xml:space="preserve"> sa používa </w:t>
      </w:r>
      <w:r>
        <w:rPr>
          <w:noProof w:val="0"/>
        </w:rPr>
        <w:t xml:space="preserve">vzdialenosť </w:t>
      </w:r>
      <w:r w:rsidRPr="00355F2F">
        <w:rPr>
          <w:noProof w:val="0"/>
        </w:rPr>
        <w:t xml:space="preserve">10 m. Ak je </w:t>
      </w:r>
      <w:r>
        <w:rPr>
          <w:noProof w:val="0"/>
        </w:rPr>
        <w:t>cyklo chodník umiestnený od vozovky</w:t>
      </w:r>
      <w:r w:rsidRPr="00355F2F">
        <w:rPr>
          <w:noProof w:val="0"/>
        </w:rPr>
        <w:t xml:space="preserve"> ďalej ako 10 m</w:t>
      </w:r>
      <w:r>
        <w:rPr>
          <w:noProof w:val="0"/>
        </w:rPr>
        <w:t>, tak potom  nie je súčasťou vozovky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Samostatné cyklo</w:t>
      </w:r>
      <w:r w:rsidRPr="00355F2F">
        <w:rPr>
          <w:noProof w:val="0"/>
        </w:rPr>
        <w:t xml:space="preserve"> </w:t>
      </w:r>
      <w:r>
        <w:rPr>
          <w:noProof w:val="0"/>
        </w:rPr>
        <w:t>chodníky</w:t>
      </w:r>
      <w:r w:rsidRPr="00355F2F">
        <w:rPr>
          <w:noProof w:val="0"/>
        </w:rPr>
        <w:t xml:space="preserve"> </w:t>
      </w:r>
      <w:r>
        <w:rPr>
          <w:noProof w:val="0"/>
        </w:rPr>
        <w:t>sú určené</w:t>
      </w:r>
      <w:r w:rsidRPr="00355F2F">
        <w:rPr>
          <w:noProof w:val="0"/>
        </w:rPr>
        <w:t xml:space="preserve"> </w:t>
      </w:r>
      <w:r>
        <w:rPr>
          <w:noProof w:val="0"/>
        </w:rPr>
        <w:t>na</w:t>
      </w:r>
      <w:r w:rsidRPr="00355F2F">
        <w:rPr>
          <w:noProof w:val="0"/>
        </w:rPr>
        <w:t xml:space="preserve"> premávku v oboch smeroch jazdy. Šírka musí byť </w:t>
      </w:r>
      <w:r w:rsidRPr="000F5CD9">
        <w:rPr>
          <w:b/>
          <w:noProof w:val="0"/>
        </w:rPr>
        <w:t>minimálne 1,50 m</w:t>
      </w:r>
      <w:r w:rsidRPr="00355F2F">
        <w:rPr>
          <w:noProof w:val="0"/>
        </w:rPr>
        <w:t xml:space="preserve"> (toto je minimálna šírka, ktorá sa </w:t>
      </w:r>
      <w:r>
        <w:rPr>
          <w:noProof w:val="0"/>
        </w:rPr>
        <w:t>odporúča</w:t>
      </w:r>
      <w:r w:rsidRPr="00355F2F">
        <w:rPr>
          <w:noProof w:val="0"/>
        </w:rPr>
        <w:t xml:space="preserve"> pre nízku </w:t>
      </w:r>
      <w:r>
        <w:rPr>
          <w:noProof w:val="0"/>
        </w:rPr>
        <w:t>intenzitu cyklo</w:t>
      </w:r>
      <w:r w:rsidRPr="00355F2F">
        <w:rPr>
          <w:noProof w:val="0"/>
        </w:rPr>
        <w:t xml:space="preserve"> premávky. V prípade </w:t>
      </w:r>
      <w:r>
        <w:rPr>
          <w:noProof w:val="0"/>
        </w:rPr>
        <w:t xml:space="preserve">jej </w:t>
      </w:r>
      <w:r w:rsidRPr="00355F2F">
        <w:rPr>
          <w:noProof w:val="0"/>
        </w:rPr>
        <w:t xml:space="preserve">vysokej intenzity </w:t>
      </w:r>
      <w:r>
        <w:rPr>
          <w:noProof w:val="0"/>
        </w:rPr>
        <w:t xml:space="preserve">je odporúčaná šírka </w:t>
      </w:r>
      <w:r w:rsidRPr="00355F2F">
        <w:rPr>
          <w:noProof w:val="0"/>
        </w:rPr>
        <w:t xml:space="preserve"> 2,50 m).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_x0000_s1045" type="#_x0000_t75" style="position:absolute;left:0;text-align:left;margin-left:-.2pt;margin-top:2pt;width:169.5pt;height:226pt;z-index:251640320;visibility:visible">
            <v:imagedata r:id="rId30" o:title=""/>
          </v:shape>
        </w:pic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_x0000_s1046" type="#_x0000_t202" style="position:absolute;left:0;text-align:left;margin-left:-.2pt;margin-top:-.2pt;width:173.25pt;height:27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" stroked="f">
            <v:textbox inset="0,0,0,0">
              <w:txbxContent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11: samostatný cyklo chodník v Rijswijku, Holandsko</w:t>
                  </w: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>Obrázok 12 predstavuje polo</w:t>
      </w:r>
      <w:r>
        <w:rPr>
          <w:noProof w:val="0"/>
        </w:rPr>
        <w:t>-samostatný</w:t>
      </w:r>
      <w:r w:rsidRPr="00355F2F">
        <w:rPr>
          <w:noProof w:val="0"/>
        </w:rPr>
        <w:t xml:space="preserve"> </w:t>
      </w:r>
      <w:r>
        <w:rPr>
          <w:noProof w:val="0"/>
        </w:rPr>
        <w:t>cyklo</w:t>
      </w:r>
      <w:r w:rsidRPr="00355F2F">
        <w:rPr>
          <w:noProof w:val="0"/>
        </w:rPr>
        <w:t xml:space="preserve"> </w:t>
      </w:r>
      <w:r>
        <w:rPr>
          <w:noProof w:val="0"/>
        </w:rPr>
        <w:t>chodník</w:t>
      </w:r>
      <w:r w:rsidRPr="00355F2F">
        <w:rPr>
          <w:noProof w:val="0"/>
        </w:rPr>
        <w:t xml:space="preserve"> okolo River Parku v Bratislave. Je to polo</w:t>
      </w:r>
      <w:r>
        <w:rPr>
          <w:noProof w:val="0"/>
        </w:rPr>
        <w:t>-samostatný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cyklo chodník, </w:t>
      </w:r>
      <w:r w:rsidRPr="00355F2F">
        <w:rPr>
          <w:noProof w:val="0"/>
        </w:rPr>
        <w:t>lebo</w:t>
      </w:r>
      <w:r>
        <w:rPr>
          <w:noProof w:val="0"/>
        </w:rPr>
        <w:t xml:space="preserve"> v skutku</w:t>
      </w:r>
      <w:r w:rsidRPr="00355F2F">
        <w:rPr>
          <w:noProof w:val="0"/>
        </w:rPr>
        <w:t xml:space="preserve"> nie je </w:t>
      </w:r>
      <w:r>
        <w:rPr>
          <w:noProof w:val="0"/>
        </w:rPr>
        <w:t xml:space="preserve"> úplne oddelený </w:t>
      </w:r>
      <w:r w:rsidRPr="00355F2F">
        <w:rPr>
          <w:noProof w:val="0"/>
        </w:rPr>
        <w:t xml:space="preserve">od </w:t>
      </w:r>
      <w:r>
        <w:rPr>
          <w:noProof w:val="0"/>
        </w:rPr>
        <w:t>chodníka</w:t>
      </w:r>
      <w:r w:rsidRPr="00355F2F">
        <w:rPr>
          <w:noProof w:val="0"/>
        </w:rPr>
        <w:t xml:space="preserve"> pre chodcov.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Picture 17" o:spid="_x0000_s1047" type="#_x0000_t75" style="position:absolute;left:0;text-align:left;margin-left:1.3pt;margin-top:3.2pt;width:177.75pt;height:126.75pt;z-index:251633152;visibility:visible">
            <v:imagedata r:id="rId31" o:title=""/>
            <w10:wrap type="square"/>
          </v:shape>
        </w:pict>
      </w:r>
      <w:r>
        <w:pict>
          <v:shape id="Picture 48" o:spid="_x0000_s1048" type="#_x0000_t75" style="position:absolute;left:0;text-align:left;margin-left:-2.25pt;margin-top:3.4pt;width:174pt;height:126.55pt;z-index:251647488;visibility:visible">
            <v:imagedata r:id="rId32" o:title=""/>
          </v:shape>
        </w:pic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  <w:u w:val="single"/>
        </w:rPr>
      </w:pPr>
      <w:r>
        <w:pict>
          <v:shape id="Text Box 27" o:spid="_x0000_s1049" type="#_x0000_t202" style="position:absolute;left:0;text-align:left;margin-left:-187.5pt;margin-top:20.55pt;width:359.25pt;height:26.2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8tewIAAAk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č. 12: polosamostatný cyklo chodník okolo River Parku (vľavo) a pozdĺž Chorvátskeho ramena (vpravo) v Bratislave</w:t>
                  </w: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rPr>
          <w:noProof w:val="0"/>
          <w:u w:val="single"/>
        </w:rPr>
      </w:pPr>
    </w:p>
    <w:p w:rsidR="00C960A0" w:rsidRPr="00355F2F" w:rsidRDefault="00C960A0">
      <w:pPr>
        <w:rPr>
          <w:noProof w:val="0"/>
          <w:u w:val="single"/>
        </w:rPr>
      </w:pPr>
      <w:r>
        <w:rPr>
          <w:noProof w:val="0"/>
          <w:u w:val="single"/>
        </w:rPr>
        <w:t>Cyklo</w:t>
      </w:r>
      <w:r w:rsidRPr="00355F2F">
        <w:rPr>
          <w:noProof w:val="0"/>
          <w:u w:val="single"/>
        </w:rPr>
        <w:t xml:space="preserve"> ulica</w:t>
      </w:r>
    </w:p>
    <w:p w:rsidR="00C960A0" w:rsidRPr="00355F2F" w:rsidRDefault="00C960A0">
      <w:pPr>
        <w:rPr>
          <w:noProof w:val="0"/>
        </w:rPr>
      </w:pPr>
      <w:r>
        <w:rPr>
          <w:noProof w:val="0"/>
        </w:rPr>
        <w:t>Cyklo</w:t>
      </w:r>
      <w:r w:rsidRPr="00355F2F">
        <w:rPr>
          <w:noProof w:val="0"/>
        </w:rPr>
        <w:t xml:space="preserve"> ulica je špecifickým typom primárneho spojenia, ale </w:t>
      </w:r>
      <w:r>
        <w:rPr>
          <w:noProof w:val="0"/>
        </w:rPr>
        <w:t>nie</w:t>
      </w:r>
      <w:r w:rsidRPr="00355F2F">
        <w:rPr>
          <w:noProof w:val="0"/>
        </w:rPr>
        <w:t xml:space="preserve"> </w:t>
      </w:r>
      <w:r>
        <w:rPr>
          <w:noProof w:val="0"/>
        </w:rPr>
        <w:t>je</w:t>
      </w:r>
      <w:r w:rsidRPr="00355F2F">
        <w:rPr>
          <w:noProof w:val="0"/>
        </w:rPr>
        <w:t xml:space="preserve"> súčasťou hlavných trás </w:t>
      </w:r>
      <w:r>
        <w:rPr>
          <w:noProof w:val="0"/>
        </w:rPr>
        <w:t>motorovej premávky. Takéto</w:t>
      </w:r>
      <w:r w:rsidRPr="00355F2F">
        <w:rPr>
          <w:noProof w:val="0"/>
        </w:rPr>
        <w:t xml:space="preserve"> spojenie prechádza cez </w:t>
      </w:r>
      <w:r>
        <w:rPr>
          <w:noProof w:val="0"/>
        </w:rPr>
        <w:t>obytnú</w:t>
      </w:r>
      <w:r w:rsidRPr="00355F2F">
        <w:rPr>
          <w:noProof w:val="0"/>
        </w:rPr>
        <w:t xml:space="preserve"> oblasť </w:t>
      </w:r>
      <w:r>
        <w:rPr>
          <w:noProof w:val="0"/>
        </w:rPr>
        <w:t>po prístupovej ceste k nehnuteľnostiam. Cyklo</w:t>
      </w:r>
      <w:r w:rsidRPr="00355F2F">
        <w:rPr>
          <w:noProof w:val="0"/>
        </w:rPr>
        <w:t xml:space="preserve"> ulice zdieľajú rovnaký </w:t>
      </w:r>
      <w:r>
        <w:rPr>
          <w:noProof w:val="0"/>
        </w:rPr>
        <w:t xml:space="preserve">dopravný </w:t>
      </w:r>
      <w:r w:rsidRPr="00355F2F">
        <w:rPr>
          <w:noProof w:val="0"/>
        </w:rPr>
        <w:t xml:space="preserve">priestor s </w:t>
      </w:r>
      <w:r>
        <w:rPr>
          <w:noProof w:val="0"/>
        </w:rPr>
        <w:t>motorovou</w:t>
      </w:r>
      <w:r w:rsidRPr="00355F2F">
        <w:rPr>
          <w:noProof w:val="0"/>
        </w:rPr>
        <w:t xml:space="preserve"> premávkou. </w:t>
      </w:r>
      <w:r>
        <w:rPr>
          <w:noProof w:val="0"/>
        </w:rPr>
        <w:t>Takto vedená cyklotrasa má viacero výhod,</w:t>
      </w:r>
      <w:r w:rsidRPr="00355F2F">
        <w:rPr>
          <w:noProof w:val="0"/>
        </w:rPr>
        <w:t xml:space="preserve"> ako napríklad </w:t>
      </w:r>
      <w:r>
        <w:rPr>
          <w:noProof w:val="0"/>
        </w:rPr>
        <w:t>menšie nároky na využitie</w:t>
      </w:r>
      <w:r w:rsidRPr="00355F2F">
        <w:rPr>
          <w:noProof w:val="0"/>
        </w:rPr>
        <w:t xml:space="preserve"> priestor</w:t>
      </w:r>
      <w:r>
        <w:rPr>
          <w:noProof w:val="0"/>
        </w:rPr>
        <w:t>u</w:t>
      </w:r>
      <w:r w:rsidRPr="00355F2F">
        <w:rPr>
          <w:noProof w:val="0"/>
        </w:rPr>
        <w:t xml:space="preserve">, </w:t>
      </w:r>
      <w:r>
        <w:rPr>
          <w:noProof w:val="0"/>
        </w:rPr>
        <w:t>je k nej lepší prístup</w:t>
      </w:r>
      <w:r w:rsidRPr="00355F2F">
        <w:rPr>
          <w:noProof w:val="0"/>
        </w:rPr>
        <w:t xml:space="preserve"> </w:t>
      </w:r>
      <w:r>
        <w:rPr>
          <w:noProof w:val="0"/>
        </w:rPr>
        <w:t>a má</w:t>
      </w:r>
      <w:r w:rsidRPr="00355F2F">
        <w:rPr>
          <w:noProof w:val="0"/>
        </w:rPr>
        <w:t xml:space="preserve"> </w:t>
      </w:r>
      <w:r>
        <w:rPr>
          <w:noProof w:val="0"/>
        </w:rPr>
        <w:t>lepšiu</w:t>
      </w:r>
      <w:r w:rsidRPr="00355F2F">
        <w:rPr>
          <w:noProof w:val="0"/>
        </w:rPr>
        <w:t xml:space="preserve"> </w:t>
      </w:r>
      <w:r>
        <w:rPr>
          <w:noProof w:val="0"/>
        </w:rPr>
        <w:t>spoločenskú</w:t>
      </w:r>
      <w:r w:rsidRPr="00355F2F">
        <w:rPr>
          <w:noProof w:val="0"/>
        </w:rPr>
        <w:t xml:space="preserve"> bezpečnosť.</w:t>
      </w:r>
      <w:r>
        <w:rPr>
          <w:noProof w:val="0"/>
        </w:rPr>
        <w:t xml:space="preserve"> </w:t>
      </w:r>
      <w:r w:rsidRPr="00355F2F">
        <w:rPr>
          <w:noProof w:val="0"/>
        </w:rPr>
        <w:t>Celá</w:t>
      </w:r>
      <w:r>
        <w:rPr>
          <w:noProof w:val="0"/>
        </w:rPr>
        <w:t xml:space="preserve"> cesta je o</w:t>
      </w:r>
      <w:r w:rsidRPr="00355F2F">
        <w:rPr>
          <w:noProof w:val="0"/>
        </w:rPr>
        <w:t xml:space="preserve">značená farbou obvyklou pre </w:t>
      </w:r>
      <w:r>
        <w:rPr>
          <w:noProof w:val="0"/>
        </w:rPr>
        <w:t>cyklo chodníky, aby bola zreteľná a atraktívna pre</w:t>
      </w:r>
      <w:r w:rsidRPr="00355F2F">
        <w:rPr>
          <w:noProof w:val="0"/>
        </w:rPr>
        <w:t xml:space="preserve"> cyklistov </w:t>
      </w:r>
      <w:r>
        <w:rPr>
          <w:noProof w:val="0"/>
        </w:rPr>
        <w:t>ako preferovaná</w:t>
      </w:r>
      <w:r w:rsidRPr="00355F2F">
        <w:rPr>
          <w:noProof w:val="0"/>
        </w:rPr>
        <w:t xml:space="preserve"> </w:t>
      </w:r>
      <w:r>
        <w:rPr>
          <w:noProof w:val="0"/>
        </w:rPr>
        <w:t>spojnica</w:t>
      </w:r>
      <w:r w:rsidRPr="00355F2F">
        <w:rPr>
          <w:noProof w:val="0"/>
        </w:rPr>
        <w:t xml:space="preserve"> (pozri obrázok 13).  </w:t>
      </w:r>
      <w:r>
        <w:rPr>
          <w:noProof w:val="0"/>
        </w:rPr>
        <w:t>Rovnako aj motoristom je jasné</w:t>
      </w:r>
      <w:r w:rsidRPr="00355F2F">
        <w:rPr>
          <w:noProof w:val="0"/>
        </w:rPr>
        <w:t xml:space="preserve">, že </w:t>
      </w:r>
      <w:r>
        <w:rPr>
          <w:noProof w:val="0"/>
        </w:rPr>
        <w:t>sú na takejto</w:t>
      </w:r>
      <w:r w:rsidRPr="00355F2F">
        <w:rPr>
          <w:noProof w:val="0"/>
        </w:rPr>
        <w:t xml:space="preserve"> </w:t>
      </w:r>
      <w:r>
        <w:rPr>
          <w:noProof w:val="0"/>
        </w:rPr>
        <w:t>ceste považovaní za „hostí“</w:t>
      </w:r>
      <w:r w:rsidRPr="00355F2F">
        <w:rPr>
          <w:noProof w:val="0"/>
        </w:rPr>
        <w:t xml:space="preserve">. Nevyhnutnou podmienkou </w:t>
      </w:r>
      <w:r>
        <w:rPr>
          <w:noProof w:val="0"/>
        </w:rPr>
        <w:t>zaistenia</w:t>
      </w:r>
      <w:r w:rsidRPr="00355F2F">
        <w:rPr>
          <w:noProof w:val="0"/>
        </w:rPr>
        <w:t xml:space="preserve"> be</w:t>
      </w:r>
      <w:r>
        <w:rPr>
          <w:noProof w:val="0"/>
        </w:rPr>
        <w:t>zpečnosti cyklistov je maximálna</w:t>
      </w:r>
      <w:r w:rsidRPr="00355F2F">
        <w:rPr>
          <w:noProof w:val="0"/>
        </w:rPr>
        <w:t xml:space="preserve"> povolená rýchlosť 30 km/h.</w:t>
      </w:r>
    </w:p>
    <w:p w:rsidR="00C960A0" w:rsidRPr="00355F2F" w:rsidRDefault="00C960A0">
      <w:pPr>
        <w:rPr>
          <w:noProof w:val="0"/>
          <w:sz w:val="18"/>
        </w:rPr>
      </w:pPr>
      <w:r>
        <w:pict>
          <v:shape id="Picture 26" o:spid="_x0000_s1050" type="#_x0000_t75" style="position:absolute;left:0;text-align:left;margin-left:1.3pt;margin-top:5.85pt;width:244pt;height:183pt;z-index:251634176;visibility:visible">
            <v:imagedata r:id="rId33" o:title=""/>
            <w10:wrap type="square"/>
          </v:shape>
        </w:pict>
      </w:r>
      <w:r w:rsidRPr="00355F2F">
        <w:rPr>
          <w:noProof w:val="0"/>
          <w:sz w:val="18"/>
        </w:rPr>
        <w:tab/>
      </w:r>
      <w:r w:rsidRPr="00355F2F">
        <w:rPr>
          <w:noProof w:val="0"/>
          <w:sz w:val="18"/>
        </w:rPr>
        <w:tab/>
      </w:r>
      <w:r w:rsidRPr="00355F2F">
        <w:rPr>
          <w:noProof w:val="0"/>
          <w:sz w:val="18"/>
        </w:rPr>
        <w:tab/>
      </w: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355F2F" w:rsidRDefault="00C960A0">
      <w:pPr>
        <w:rPr>
          <w:noProof w:val="0"/>
          <w:sz w:val="18"/>
        </w:rPr>
      </w:pPr>
    </w:p>
    <w:p w:rsidR="00C960A0" w:rsidRPr="00752667" w:rsidRDefault="00C960A0" w:rsidP="00752667">
      <w:pPr>
        <w:pStyle w:val="Caption"/>
        <w:rPr>
          <w:b w:val="0"/>
          <w:bCs w:val="0"/>
          <w:noProof w:val="0"/>
          <w:szCs w:val="24"/>
        </w:rPr>
      </w:pPr>
      <w:r>
        <w:rPr>
          <w:b w:val="0"/>
          <w:bCs w:val="0"/>
          <w:noProof w:val="0"/>
          <w:color w:val="auto"/>
          <w:sz w:val="20"/>
          <w:szCs w:val="24"/>
        </w:rPr>
        <w:t>Obrázok č. 13: cyklo</w:t>
      </w: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 ulica v Haagu, Holandsko</w:t>
      </w:r>
      <w:r w:rsidRPr="00355F2F">
        <w:rPr>
          <w:noProof w:val="0"/>
        </w:rPr>
        <w:tab/>
      </w:r>
      <w:r w:rsidRPr="00355F2F">
        <w:rPr>
          <w:noProof w:val="0"/>
        </w:rPr>
        <w:tab/>
      </w:r>
      <w:r w:rsidRPr="00355F2F">
        <w:rPr>
          <w:noProof w:val="0"/>
        </w:rPr>
        <w:tab/>
        <w:t xml:space="preserve"> </w:t>
      </w:r>
    </w:p>
    <w:p w:rsidR="00C960A0" w:rsidRPr="00355F2F" w:rsidRDefault="00C960A0">
      <w:pPr>
        <w:rPr>
          <w:noProof w:val="0"/>
          <w:u w:val="single"/>
        </w:rPr>
      </w:pPr>
      <w:r>
        <w:rPr>
          <w:noProof w:val="0"/>
          <w:u w:val="single"/>
        </w:rPr>
        <w:t>Cyklo</w:t>
      </w:r>
      <w:r w:rsidRPr="00355F2F">
        <w:rPr>
          <w:noProof w:val="0"/>
          <w:u w:val="single"/>
        </w:rPr>
        <w:t xml:space="preserve"> pruh</w:t>
      </w:r>
    </w:p>
    <w:p w:rsidR="00C960A0" w:rsidRPr="00355F2F" w:rsidRDefault="00C960A0">
      <w:pPr>
        <w:rPr>
          <w:noProof w:val="0"/>
        </w:rPr>
      </w:pPr>
      <w:r>
        <w:rPr>
          <w:noProof w:val="0"/>
        </w:rPr>
        <w:t>Cyklo</w:t>
      </w:r>
      <w:r w:rsidRPr="00355F2F">
        <w:rPr>
          <w:noProof w:val="0"/>
        </w:rPr>
        <w:t xml:space="preserve"> pruh </w:t>
      </w:r>
      <w:r>
        <w:rPr>
          <w:noProof w:val="0"/>
        </w:rPr>
        <w:t>je možné vybudovať</w:t>
      </w:r>
      <w:r w:rsidRPr="00355F2F">
        <w:rPr>
          <w:noProof w:val="0"/>
        </w:rPr>
        <w:t xml:space="preserve"> </w:t>
      </w:r>
      <w:r>
        <w:rPr>
          <w:noProof w:val="0"/>
        </w:rPr>
        <w:t>na</w:t>
      </w:r>
      <w:r w:rsidRPr="00355F2F">
        <w:rPr>
          <w:noProof w:val="0"/>
        </w:rPr>
        <w:t xml:space="preserve"> úsekoch prístupových ciest do mestských častí</w:t>
      </w:r>
      <w:r>
        <w:rPr>
          <w:noProof w:val="0"/>
        </w:rPr>
        <w:t>, kde je</w:t>
      </w:r>
      <w:r w:rsidRPr="00355F2F">
        <w:rPr>
          <w:noProof w:val="0"/>
        </w:rPr>
        <w:t xml:space="preserve"> </w:t>
      </w:r>
      <w:r>
        <w:rPr>
          <w:noProof w:val="0"/>
        </w:rPr>
        <w:t>relatívne nízka</w:t>
      </w:r>
      <w:r w:rsidRPr="00355F2F">
        <w:rPr>
          <w:noProof w:val="0"/>
        </w:rPr>
        <w:t xml:space="preserve"> </w:t>
      </w:r>
      <w:r>
        <w:rPr>
          <w:noProof w:val="0"/>
        </w:rPr>
        <w:t>premávka</w:t>
      </w:r>
      <w:r w:rsidRPr="00355F2F">
        <w:rPr>
          <w:noProof w:val="0"/>
        </w:rPr>
        <w:t xml:space="preserve"> bicyklov</w:t>
      </w:r>
      <w:r>
        <w:rPr>
          <w:noProof w:val="0"/>
        </w:rPr>
        <w:t>, ako aj</w:t>
      </w:r>
      <w:r w:rsidRPr="00355F2F">
        <w:rPr>
          <w:noProof w:val="0"/>
        </w:rPr>
        <w:t xml:space="preserve"> na úsekoch prístupových ciest </w:t>
      </w:r>
      <w:r>
        <w:rPr>
          <w:noProof w:val="0"/>
        </w:rPr>
        <w:t>s vysokou intenzitou motorov</w:t>
      </w:r>
      <w:r w:rsidRPr="00355F2F">
        <w:rPr>
          <w:noProof w:val="0"/>
        </w:rPr>
        <w:t xml:space="preserve">ej </w:t>
      </w:r>
      <w:r>
        <w:rPr>
          <w:noProof w:val="0"/>
        </w:rPr>
        <w:t>dopravy, a tým</w:t>
      </w:r>
      <w:r w:rsidRPr="00355F2F">
        <w:rPr>
          <w:noProof w:val="0"/>
        </w:rPr>
        <w:t xml:space="preserve"> </w:t>
      </w:r>
      <w:r>
        <w:rPr>
          <w:noProof w:val="0"/>
        </w:rPr>
        <w:t>zabezpečiť komfort a bezpečnosť</w:t>
      </w:r>
      <w:r w:rsidRPr="00355F2F">
        <w:rPr>
          <w:noProof w:val="0"/>
        </w:rPr>
        <w:t xml:space="preserve">  cyklistov. </w:t>
      </w:r>
      <w:r>
        <w:rPr>
          <w:noProof w:val="0"/>
        </w:rPr>
        <w:t>Základné parametre</w:t>
      </w:r>
      <w:r w:rsidRPr="00355F2F">
        <w:rPr>
          <w:noProof w:val="0"/>
        </w:rPr>
        <w:t xml:space="preserve"> </w:t>
      </w:r>
      <w:r>
        <w:rPr>
          <w:noProof w:val="0"/>
        </w:rPr>
        <w:t>pre projektovanie cyklo</w:t>
      </w:r>
      <w:r w:rsidRPr="00355F2F">
        <w:rPr>
          <w:noProof w:val="0"/>
        </w:rPr>
        <w:t xml:space="preserve"> pruhu sú nasledovné: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426"/>
        <w:rPr>
          <w:noProof w:val="0"/>
        </w:rPr>
      </w:pPr>
      <w:r w:rsidRPr="00355F2F">
        <w:rPr>
          <w:noProof w:val="0"/>
        </w:rPr>
        <w:t xml:space="preserve">Minimálna šírka 1,50 m (jednosmerný) a 2,50 m (obojsmerný); 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426"/>
        <w:rPr>
          <w:noProof w:val="0"/>
        </w:rPr>
      </w:pPr>
      <w:r w:rsidRPr="00355F2F">
        <w:rPr>
          <w:noProof w:val="0"/>
        </w:rPr>
        <w:t xml:space="preserve">farbený </w:t>
      </w:r>
      <w:r>
        <w:rPr>
          <w:noProof w:val="0"/>
        </w:rPr>
        <w:t xml:space="preserve">povrch </w:t>
      </w:r>
      <w:r w:rsidRPr="00355F2F">
        <w:rPr>
          <w:noProof w:val="0"/>
        </w:rPr>
        <w:t>pruh</w:t>
      </w:r>
      <w:r>
        <w:rPr>
          <w:noProof w:val="0"/>
        </w:rPr>
        <w:t>u</w:t>
      </w:r>
      <w:r w:rsidRPr="00355F2F">
        <w:rPr>
          <w:noProof w:val="0"/>
        </w:rPr>
        <w:t xml:space="preserve"> </w:t>
      </w:r>
      <w:r>
        <w:rPr>
          <w:noProof w:val="0"/>
        </w:rPr>
        <w:t>so</w:t>
      </w:r>
      <w:r w:rsidRPr="00355F2F">
        <w:rPr>
          <w:noProof w:val="0"/>
        </w:rPr>
        <w:t> symbol</w:t>
      </w:r>
      <w:r>
        <w:rPr>
          <w:noProof w:val="0"/>
        </w:rPr>
        <w:t>om</w:t>
      </w:r>
      <w:r w:rsidRPr="00355F2F">
        <w:rPr>
          <w:noProof w:val="0"/>
        </w:rPr>
        <w:t xml:space="preserve"> bicykla;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426"/>
        <w:rPr>
          <w:noProof w:val="0"/>
        </w:rPr>
      </w:pPr>
      <w:r>
        <w:rPr>
          <w:noProof w:val="0"/>
        </w:rPr>
        <w:t xml:space="preserve">jeho zriadenie sa </w:t>
      </w:r>
      <w:r w:rsidRPr="00355F2F">
        <w:rPr>
          <w:noProof w:val="0"/>
        </w:rPr>
        <w:t xml:space="preserve">neodporúča </w:t>
      </w:r>
      <w:r>
        <w:rPr>
          <w:noProof w:val="0"/>
        </w:rPr>
        <w:t xml:space="preserve">v kombinácii s parkovaním áut </w:t>
      </w:r>
      <w:r w:rsidRPr="00355F2F">
        <w:rPr>
          <w:noProof w:val="0"/>
        </w:rPr>
        <w:t xml:space="preserve">(nakoľko otváranie dverí </w:t>
      </w:r>
      <w:r>
        <w:rPr>
          <w:noProof w:val="0"/>
        </w:rPr>
        <w:t>na aute</w:t>
      </w:r>
      <w:r w:rsidRPr="00355F2F">
        <w:rPr>
          <w:noProof w:val="0"/>
        </w:rPr>
        <w:t xml:space="preserve"> môže byť  pre cyklistov</w:t>
      </w:r>
      <w:r w:rsidRPr="00752667">
        <w:rPr>
          <w:noProof w:val="0"/>
        </w:rPr>
        <w:t xml:space="preserve"> </w:t>
      </w:r>
      <w:r w:rsidRPr="00355F2F">
        <w:rPr>
          <w:noProof w:val="0"/>
        </w:rPr>
        <w:t>nebezpečné);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426"/>
        <w:rPr>
          <w:noProof w:val="0"/>
        </w:rPr>
      </w:pPr>
      <w:r w:rsidRPr="00355F2F">
        <w:rPr>
          <w:noProof w:val="0"/>
        </w:rPr>
        <w:t xml:space="preserve">pokiaľ </w:t>
      </w:r>
      <w:r>
        <w:rPr>
          <w:noProof w:val="0"/>
        </w:rPr>
        <w:t>je zriadenie parkovania áut v danom úseku</w:t>
      </w:r>
      <w:r w:rsidRPr="00355F2F">
        <w:rPr>
          <w:noProof w:val="0"/>
        </w:rPr>
        <w:t xml:space="preserve"> skutočne nevyhnutné, odporúča sa </w:t>
      </w:r>
      <w:r>
        <w:rPr>
          <w:noProof w:val="0"/>
        </w:rPr>
        <w:t xml:space="preserve">pridať ešte priestor v šírke </w:t>
      </w:r>
      <w:r w:rsidRPr="00355F2F">
        <w:rPr>
          <w:noProof w:val="0"/>
        </w:rPr>
        <w:t xml:space="preserve">≥ 0,50 m </w:t>
      </w:r>
      <w:r>
        <w:rPr>
          <w:noProof w:val="0"/>
        </w:rPr>
        <w:t>ako kritický pás</w:t>
      </w:r>
      <w:r w:rsidRPr="00355F2F">
        <w:rPr>
          <w:noProof w:val="0"/>
        </w:rPr>
        <w:t>.</w:t>
      </w:r>
    </w:p>
    <w:p w:rsidR="00C960A0" w:rsidRPr="00355F2F" w:rsidRDefault="00C960A0">
      <w:pPr>
        <w:ind w:left="66"/>
        <w:rPr>
          <w:noProof w:val="0"/>
        </w:rPr>
      </w:pPr>
      <w:r>
        <w:rPr>
          <w:noProof w:val="0"/>
        </w:rPr>
        <w:t>Cyklo</w:t>
      </w:r>
      <w:r w:rsidRPr="00355F2F">
        <w:rPr>
          <w:noProof w:val="0"/>
        </w:rPr>
        <w:t xml:space="preserve"> pruh j</w:t>
      </w:r>
      <w:r>
        <w:rPr>
          <w:noProof w:val="0"/>
        </w:rPr>
        <w:t>e menej bezpečný ako cyklo</w:t>
      </w:r>
      <w:r w:rsidRPr="00355F2F">
        <w:rPr>
          <w:noProof w:val="0"/>
        </w:rPr>
        <w:t xml:space="preserve"> </w:t>
      </w:r>
      <w:r>
        <w:rPr>
          <w:noProof w:val="0"/>
        </w:rPr>
        <w:t>trasa</w:t>
      </w:r>
      <w:r w:rsidRPr="00355F2F">
        <w:rPr>
          <w:noProof w:val="0"/>
        </w:rPr>
        <w:t xml:space="preserve">. </w:t>
      </w:r>
      <w:r>
        <w:rPr>
          <w:noProof w:val="0"/>
        </w:rPr>
        <w:t xml:space="preserve">Cyklo chodník </w:t>
      </w:r>
      <w:r w:rsidRPr="00355F2F">
        <w:rPr>
          <w:noProof w:val="0"/>
        </w:rPr>
        <w:t xml:space="preserve"> je dobrou alternatívou </w:t>
      </w:r>
      <w:r>
        <w:rPr>
          <w:noProof w:val="0"/>
        </w:rPr>
        <w:t>k cyklo pruhu vtedy, ak je</w:t>
      </w:r>
      <w:r w:rsidRPr="00355F2F">
        <w:rPr>
          <w:noProof w:val="0"/>
        </w:rPr>
        <w:t xml:space="preserve"> šírka chodníka </w:t>
      </w:r>
      <w:r>
        <w:rPr>
          <w:noProof w:val="0"/>
        </w:rPr>
        <w:t>dostatočná a umožňuje tam jeho zriadenie</w:t>
      </w:r>
      <w:r w:rsidRPr="00355F2F">
        <w:rPr>
          <w:noProof w:val="0"/>
        </w:rPr>
        <w:t>.</w:t>
      </w:r>
    </w:p>
    <w:p w:rsidR="00C960A0" w:rsidRPr="00355F2F" w:rsidRDefault="00C960A0">
      <w:pPr>
        <w:ind w:left="66"/>
        <w:rPr>
          <w:noProof w:val="0"/>
        </w:rPr>
      </w:pPr>
      <w:r>
        <w:pict>
          <v:shape id="Picture 27" o:spid="_x0000_s1051" type="#_x0000_t75" style="position:absolute;left:0;text-align:left;margin-left:1.3pt;margin-top:3.75pt;width:236.05pt;height:177pt;z-index:251635200;visibility:visible">
            <v:imagedata r:id="rId34" o:title=""/>
          </v:shape>
        </w:pict>
      </w: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 w:rsidP="00752667">
      <w:pPr>
        <w:tabs>
          <w:tab w:val="left" w:pos="4995"/>
        </w:tabs>
        <w:ind w:left="66"/>
        <w:rPr>
          <w:noProof w:val="0"/>
        </w:rPr>
      </w:pPr>
      <w:r>
        <w:rPr>
          <w:noProof w:val="0"/>
        </w:rPr>
        <w:tab/>
      </w:r>
    </w:p>
    <w:p w:rsidR="00C960A0" w:rsidRPr="00355F2F" w:rsidRDefault="00C960A0">
      <w:pPr>
        <w:pStyle w:val="Caption"/>
        <w:spacing w:before="120" w:after="0"/>
        <w:rPr>
          <w:b w:val="0"/>
          <w:bCs w:val="0"/>
          <w:noProof w:val="0"/>
          <w:szCs w:val="24"/>
        </w:rPr>
      </w:pPr>
      <w:r w:rsidRPr="00355F2F">
        <w:rPr>
          <w:b w:val="0"/>
          <w:bCs w:val="0"/>
          <w:noProof w:val="0"/>
          <w:color w:val="auto"/>
          <w:sz w:val="20"/>
          <w:szCs w:val="24"/>
        </w:rPr>
        <w:t>Obrázok č. 14: cyklistický pruh v Haagu, Holandsko</w:t>
      </w:r>
    </w:p>
    <w:p w:rsidR="00C960A0" w:rsidRPr="00355F2F" w:rsidRDefault="00C960A0">
      <w:pPr>
        <w:ind w:left="66"/>
        <w:rPr>
          <w:noProof w:val="0"/>
          <w:u w:val="single"/>
        </w:rPr>
      </w:pPr>
    </w:p>
    <w:p w:rsidR="00C960A0" w:rsidRPr="00355F2F" w:rsidRDefault="00C960A0">
      <w:pPr>
        <w:ind w:left="66"/>
        <w:rPr>
          <w:noProof w:val="0"/>
          <w:u w:val="single"/>
        </w:rPr>
      </w:pPr>
      <w:r>
        <w:rPr>
          <w:noProof w:val="0"/>
          <w:u w:val="single"/>
        </w:rPr>
        <w:t>Cyklo</w:t>
      </w:r>
      <w:r w:rsidRPr="00355F2F">
        <w:rPr>
          <w:noProof w:val="0"/>
          <w:u w:val="single"/>
        </w:rPr>
        <w:t xml:space="preserve"> </w:t>
      </w:r>
      <w:r>
        <w:rPr>
          <w:noProof w:val="0"/>
          <w:u w:val="single"/>
        </w:rPr>
        <w:t>trasa</w:t>
      </w:r>
    </w:p>
    <w:p w:rsidR="00C960A0" w:rsidRPr="00355F2F" w:rsidRDefault="00C960A0" w:rsidP="00DF1388">
      <w:pPr>
        <w:ind w:left="66"/>
        <w:jc w:val="left"/>
        <w:rPr>
          <w:noProof w:val="0"/>
        </w:rPr>
      </w:pPr>
      <w:r>
        <w:rPr>
          <w:noProof w:val="0"/>
        </w:rPr>
        <w:t>Cyklo</w:t>
      </w:r>
      <w:r w:rsidRPr="00355F2F">
        <w:rPr>
          <w:noProof w:val="0"/>
        </w:rPr>
        <w:t xml:space="preserve"> </w:t>
      </w:r>
      <w:r>
        <w:rPr>
          <w:noProof w:val="0"/>
        </w:rPr>
        <w:t>trasa je bezpečnejšia ako cyklo</w:t>
      </w:r>
      <w:r w:rsidRPr="00355F2F">
        <w:rPr>
          <w:noProof w:val="0"/>
        </w:rPr>
        <w:t xml:space="preserve"> pruh, lebo cyklisti sú oddelení od </w:t>
      </w:r>
      <w:r>
        <w:rPr>
          <w:noProof w:val="0"/>
        </w:rPr>
        <w:t>motorovej</w:t>
      </w:r>
      <w:r w:rsidRPr="00355F2F">
        <w:rPr>
          <w:noProof w:val="0"/>
        </w:rPr>
        <w:t xml:space="preserve"> </w:t>
      </w:r>
      <w:r>
        <w:rPr>
          <w:noProof w:val="0"/>
        </w:rPr>
        <w:t>dopravy</w:t>
      </w:r>
      <w:r w:rsidRPr="00355F2F">
        <w:rPr>
          <w:noProof w:val="0"/>
        </w:rPr>
        <w:t xml:space="preserve">. </w:t>
      </w:r>
      <w:r>
        <w:rPr>
          <w:noProof w:val="0"/>
        </w:rPr>
        <w:t>Takáto</w:t>
      </w:r>
      <w:r w:rsidRPr="00355F2F">
        <w:rPr>
          <w:noProof w:val="0"/>
        </w:rPr>
        <w:t xml:space="preserve"> </w:t>
      </w:r>
      <w:r>
        <w:rPr>
          <w:noProof w:val="0"/>
        </w:rPr>
        <w:t>separácia</w:t>
      </w:r>
      <w:r w:rsidRPr="00355F2F">
        <w:rPr>
          <w:noProof w:val="0"/>
        </w:rPr>
        <w:t xml:space="preserve"> však vyčleňuje cyklistov mimo </w:t>
      </w:r>
      <w:r>
        <w:rPr>
          <w:noProof w:val="0"/>
        </w:rPr>
        <w:t>priameho zorného</w:t>
      </w:r>
      <w:r w:rsidRPr="00355F2F">
        <w:rPr>
          <w:noProof w:val="0"/>
        </w:rPr>
        <w:t xml:space="preserve"> poľa motoristov</w:t>
      </w:r>
      <w:r>
        <w:rPr>
          <w:noProof w:val="0"/>
        </w:rPr>
        <w:t>.</w:t>
      </w:r>
      <w:r w:rsidRPr="00355F2F">
        <w:rPr>
          <w:noProof w:val="0"/>
        </w:rPr>
        <w:t xml:space="preserve"> Táto nevýhoda </w:t>
      </w:r>
      <w:r>
        <w:rPr>
          <w:noProof w:val="0"/>
        </w:rPr>
        <w:t>sa zvyšuje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zväčšujúcou sa vzdialenosťou medzi cyklo trasou a vozovkou.  Tak sa môžu na križovatkách vytvárať nebezpečné situácie. </w:t>
      </w:r>
      <w:r w:rsidRPr="00355F2F">
        <w:rPr>
          <w:noProof w:val="0"/>
        </w:rPr>
        <w:t xml:space="preserve">Preto je </w:t>
      </w:r>
      <w:r>
        <w:rPr>
          <w:noProof w:val="0"/>
        </w:rPr>
        <w:t>nutné</w:t>
      </w:r>
      <w:r w:rsidRPr="00355F2F">
        <w:rPr>
          <w:noProof w:val="0"/>
        </w:rPr>
        <w:t xml:space="preserve"> medzi motoristami a cyklistami</w:t>
      </w:r>
      <w:r>
        <w:rPr>
          <w:noProof w:val="0"/>
        </w:rPr>
        <w:t xml:space="preserve"> na</w:t>
      </w:r>
      <w:r w:rsidRPr="00355F2F">
        <w:rPr>
          <w:noProof w:val="0"/>
        </w:rPr>
        <w:t xml:space="preserve"> križovatkách zabezpečiť očný </w:t>
      </w:r>
      <w:r>
        <w:rPr>
          <w:noProof w:val="0"/>
        </w:rPr>
        <w:t>k</w:t>
      </w:r>
      <w:r w:rsidRPr="00355F2F">
        <w:rPr>
          <w:noProof w:val="0"/>
        </w:rPr>
        <w:t xml:space="preserve">ontakt. </w:t>
      </w:r>
    </w:p>
    <w:p w:rsidR="00C960A0" w:rsidRPr="00355F2F" w:rsidRDefault="00C960A0">
      <w:pPr>
        <w:ind w:left="66"/>
        <w:rPr>
          <w:noProof w:val="0"/>
        </w:rPr>
      </w:pPr>
      <w:r>
        <w:pict>
          <v:shape id="Picture 34" o:spid="_x0000_s1052" type="#_x0000_t75" style="position:absolute;left:0;text-align:left;margin-left:1.3pt;margin-top:14.15pt;width:235pt;height:176.25pt;z-index:251631104;visibility:visible">
            <v:imagedata r:id="rId35" o:title=""/>
          </v:shape>
        </w:pict>
      </w: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  <w:r>
        <w:pict>
          <v:group id="Group 16" o:spid="_x0000_s1053" style="position:absolute;left:0;text-align:left;margin-left:85.65pt;margin-top:13.2pt;width:1in;height:24.75pt;z-index:251632128" coordorigin="8257,14700" coordsize="144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54" type="#_x0000_t32" style="position:absolute;left:8535;top:15165;width:66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y29sQAAADbAAAADwAAAGRycy9kb3ducmV2LnhtbESP3WoCMRSE7wt9h3AKvavZWrrq1ii1&#10;IKxQEH8e4LA53Sy7OVmTVLdvbwShl8PMfMPMl4PtxJl8aBwreB1lIIgrpxuuFRwP65cpiBCRNXaO&#10;ScEfBVguHh/mWGh34R2d97EWCcKhQAUmxr6QMlSGLIaR64mT9+O8xZikr6X2eElw28lxluXSYsNp&#10;wWBPX4aqdv9rFaxOvs22m0luyvB+onY9G77LqNTz0/D5ASLSEP/D93apFeRvcPuSf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Lb2xAAAANsAAAAPAAAAAAAAAAAA&#10;AAAAAKECAABkcnMvZG93bnJldi54bWxQSwUGAAAAAAQABAD5AAAAkgMAAAAA&#10;" strokecolor="#c00000" strokeweight="1.5pt">
              <v:stroke startarrow="block" endarrow="block"/>
            </v:shape>
            <v:shape id="_x0000_s1055" type="#_x0000_t202" style="position:absolute;left:8257;top:14700;width:1440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<v:textbox>
                <w:txbxContent>
                  <w:p w:rsidR="00C960A0" w:rsidRDefault="00C960A0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Zóna dverí</w:t>
                    </w:r>
                  </w:p>
                </w:txbxContent>
              </v:textbox>
            </v:shape>
          </v:group>
        </w:pict>
      </w: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  <w:r>
        <w:pict>
          <v:shape id="_x0000_s1056" type="#_x0000_t202" style="position:absolute;left:0;text-align:left;margin-left:1.3pt;margin-top:11.55pt;width:235.5pt;height:27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15: obojsmerná cyklo trasa v Amsterdame, Holandsko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Default="00C960A0">
      <w:pPr>
        <w:ind w:left="66"/>
        <w:rPr>
          <w:noProof w:val="0"/>
        </w:rPr>
      </w:pPr>
    </w:p>
    <w:p w:rsidR="00C960A0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  <w:r w:rsidRPr="00355F2F">
        <w:rPr>
          <w:noProof w:val="0"/>
        </w:rPr>
        <w:t xml:space="preserve">Šírka dráhy </w:t>
      </w:r>
      <w:r>
        <w:rPr>
          <w:noProof w:val="0"/>
        </w:rPr>
        <w:t>cyklo trasy</w:t>
      </w:r>
      <w:r w:rsidRPr="00355F2F">
        <w:rPr>
          <w:noProof w:val="0"/>
        </w:rPr>
        <w:t xml:space="preserve"> sa môže pohybovať </w:t>
      </w:r>
      <w:r>
        <w:rPr>
          <w:noProof w:val="0"/>
        </w:rPr>
        <w:t>v rozmedzí od</w:t>
      </w:r>
      <w:r w:rsidRPr="00355F2F">
        <w:rPr>
          <w:noProof w:val="0"/>
        </w:rPr>
        <w:t xml:space="preserve"> 1,50 až </w:t>
      </w:r>
      <w:r>
        <w:rPr>
          <w:noProof w:val="0"/>
        </w:rPr>
        <w:t xml:space="preserve">do </w:t>
      </w:r>
      <w:r w:rsidRPr="00355F2F">
        <w:rPr>
          <w:noProof w:val="0"/>
        </w:rPr>
        <w:t xml:space="preserve">4,00 m (jednosmerná dráha) a </w:t>
      </w:r>
      <w:r>
        <w:rPr>
          <w:noProof w:val="0"/>
        </w:rPr>
        <w:t>od</w:t>
      </w:r>
      <w:r w:rsidRPr="00355F2F">
        <w:rPr>
          <w:noProof w:val="0"/>
        </w:rPr>
        <w:t xml:space="preserve"> 2,50 až </w:t>
      </w:r>
      <w:r>
        <w:rPr>
          <w:noProof w:val="0"/>
        </w:rPr>
        <w:t xml:space="preserve">do </w:t>
      </w:r>
      <w:r w:rsidRPr="00355F2F">
        <w:rPr>
          <w:noProof w:val="0"/>
        </w:rPr>
        <w:t>4,00 m (obojsmerná dráha)</w:t>
      </w:r>
      <w:r>
        <w:rPr>
          <w:noProof w:val="0"/>
        </w:rPr>
        <w:t xml:space="preserve">, a to v závislosti </w:t>
      </w:r>
      <w:r w:rsidRPr="00355F2F">
        <w:rPr>
          <w:noProof w:val="0"/>
        </w:rPr>
        <w:t xml:space="preserve">od intenzity </w:t>
      </w:r>
      <w:r>
        <w:rPr>
          <w:noProof w:val="0"/>
        </w:rPr>
        <w:t>cyklo dopravy</w:t>
      </w:r>
      <w:r w:rsidRPr="00355F2F">
        <w:rPr>
          <w:noProof w:val="0"/>
        </w:rPr>
        <w:t>.  V Holandsku sa pre stanovenie šírky cyklistickej dráhy uplatňuje nasledovné pravidlo:</w:t>
      </w:r>
    </w:p>
    <w:p w:rsidR="00C960A0" w:rsidRPr="00355F2F" w:rsidRDefault="00C960A0">
      <w:pPr>
        <w:ind w:left="66"/>
        <w:rPr>
          <w:noProof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1559"/>
        <w:gridCol w:w="1985"/>
        <w:gridCol w:w="1559"/>
      </w:tblGrid>
      <w:tr w:rsidR="00C960A0" w:rsidRPr="00355F2F">
        <w:tc>
          <w:tcPr>
            <w:tcW w:w="3544" w:type="dxa"/>
            <w:gridSpan w:val="2"/>
          </w:tcPr>
          <w:p w:rsidR="00C960A0" w:rsidRPr="00355F2F" w:rsidRDefault="00C960A0" w:rsidP="001A489A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 xml:space="preserve">Jednosmerná </w:t>
            </w:r>
          </w:p>
        </w:tc>
        <w:tc>
          <w:tcPr>
            <w:tcW w:w="3544" w:type="dxa"/>
            <w:gridSpan w:val="2"/>
          </w:tcPr>
          <w:p w:rsidR="00C960A0" w:rsidRPr="00355F2F" w:rsidRDefault="00C960A0" w:rsidP="001A489A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 xml:space="preserve">Obojsmerná </w:t>
            </w:r>
          </w:p>
        </w:tc>
      </w:tr>
      <w:tr w:rsidR="00C960A0" w:rsidRPr="00355F2F">
        <w:tc>
          <w:tcPr>
            <w:tcW w:w="1985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Intenzita v špičke v jednom smere (bicykle/hodinu)</w:t>
            </w:r>
          </w:p>
        </w:tc>
        <w:tc>
          <w:tcPr>
            <w:tcW w:w="1559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Šírka</w:t>
            </w:r>
          </w:p>
        </w:tc>
        <w:tc>
          <w:tcPr>
            <w:tcW w:w="1985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Intenzita v špičke v dvoch smeroch (bicykle/hodinu)</w:t>
            </w:r>
          </w:p>
        </w:tc>
        <w:tc>
          <w:tcPr>
            <w:tcW w:w="1559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Šírka</w:t>
            </w:r>
          </w:p>
        </w:tc>
      </w:tr>
      <w:tr w:rsidR="00C960A0" w:rsidRPr="00355F2F">
        <w:tc>
          <w:tcPr>
            <w:tcW w:w="1985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0 – 150</w:t>
            </w:r>
          </w:p>
        </w:tc>
        <w:tc>
          <w:tcPr>
            <w:tcW w:w="1559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2,00 m</w:t>
            </w:r>
          </w:p>
        </w:tc>
        <w:tc>
          <w:tcPr>
            <w:tcW w:w="1985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0 – 50</w:t>
            </w:r>
          </w:p>
        </w:tc>
        <w:tc>
          <w:tcPr>
            <w:tcW w:w="1559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2,50 m</w:t>
            </w:r>
          </w:p>
        </w:tc>
      </w:tr>
      <w:tr w:rsidR="00C960A0" w:rsidRPr="00355F2F">
        <w:tc>
          <w:tcPr>
            <w:tcW w:w="1985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150 – 750</w:t>
            </w:r>
          </w:p>
        </w:tc>
        <w:tc>
          <w:tcPr>
            <w:tcW w:w="1559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2,50 – 3,00 m</w:t>
            </w:r>
          </w:p>
        </w:tc>
        <w:tc>
          <w:tcPr>
            <w:tcW w:w="1985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50 – 150</w:t>
            </w:r>
          </w:p>
        </w:tc>
        <w:tc>
          <w:tcPr>
            <w:tcW w:w="1559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2,50 – 3,00 m</w:t>
            </w:r>
          </w:p>
        </w:tc>
      </w:tr>
      <w:tr w:rsidR="00C960A0" w:rsidRPr="00355F2F">
        <w:tc>
          <w:tcPr>
            <w:tcW w:w="1985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&gt;750</w:t>
            </w:r>
          </w:p>
        </w:tc>
        <w:tc>
          <w:tcPr>
            <w:tcW w:w="1559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3,50 – 4,00 m</w:t>
            </w:r>
          </w:p>
        </w:tc>
        <w:tc>
          <w:tcPr>
            <w:tcW w:w="1985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&gt;150</w:t>
            </w:r>
          </w:p>
        </w:tc>
        <w:tc>
          <w:tcPr>
            <w:tcW w:w="1559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3,50 – 4,00 m</w:t>
            </w:r>
          </w:p>
        </w:tc>
      </w:tr>
    </w:tbl>
    <w:p w:rsidR="00C960A0" w:rsidRPr="00355F2F" w:rsidRDefault="00C960A0">
      <w:pPr>
        <w:spacing w:after="0"/>
        <w:ind w:left="68"/>
        <w:rPr>
          <w:noProof w:val="0"/>
        </w:rPr>
      </w:pPr>
      <w:r w:rsidRPr="00355F2F">
        <w:rPr>
          <w:noProof w:val="0"/>
          <w:sz w:val="18"/>
        </w:rPr>
        <w:t xml:space="preserve">Tabuľka č. </w:t>
      </w:r>
      <w:r w:rsidRPr="00355F2F">
        <w:rPr>
          <w:noProof w:val="0"/>
          <w:sz w:val="18"/>
        </w:rPr>
        <w:fldChar w:fldCharType="begin"/>
      </w:r>
      <w:r w:rsidRPr="00355F2F">
        <w:rPr>
          <w:noProof w:val="0"/>
          <w:sz w:val="18"/>
        </w:rPr>
        <w:instrText xml:space="preserve"> SEQ Table \* ARABIC </w:instrText>
      </w:r>
      <w:r w:rsidRPr="00355F2F">
        <w:rPr>
          <w:noProof w:val="0"/>
          <w:sz w:val="18"/>
        </w:rPr>
        <w:fldChar w:fldCharType="separate"/>
      </w:r>
      <w:r>
        <w:rPr>
          <w:sz w:val="18"/>
        </w:rPr>
        <w:t>1</w:t>
      </w:r>
      <w:r w:rsidRPr="00355F2F">
        <w:rPr>
          <w:noProof w:val="0"/>
          <w:sz w:val="18"/>
        </w:rPr>
        <w:fldChar w:fldCharType="end"/>
      </w:r>
      <w:r w:rsidRPr="00355F2F">
        <w:rPr>
          <w:noProof w:val="0"/>
          <w:sz w:val="18"/>
        </w:rPr>
        <w:t xml:space="preserve">: </w:t>
      </w:r>
      <w:r>
        <w:rPr>
          <w:noProof w:val="0"/>
          <w:sz w:val="18"/>
        </w:rPr>
        <w:t xml:space="preserve">rozmery cyklo trasy </w:t>
      </w:r>
      <w:r w:rsidRPr="00355F2F">
        <w:rPr>
          <w:noProof w:val="0"/>
          <w:sz w:val="18"/>
        </w:rPr>
        <w:t xml:space="preserve">(zdroj: </w:t>
      </w:r>
      <w:r>
        <w:rPr>
          <w:i/>
          <w:noProof w:val="0"/>
          <w:sz w:val="18"/>
        </w:rPr>
        <w:t>Design Manual for bicycle traffic</w:t>
      </w:r>
      <w:r w:rsidRPr="00355F2F">
        <w:rPr>
          <w:i/>
          <w:noProof w:val="0"/>
          <w:sz w:val="18"/>
        </w:rPr>
        <w:t xml:space="preserve">, </w:t>
      </w:r>
      <w:r w:rsidRPr="00355F2F">
        <w:rPr>
          <w:noProof w:val="0"/>
          <w:sz w:val="18"/>
        </w:rPr>
        <w:t>CROW, 2007</w:t>
      </w:r>
      <w:r>
        <w:rPr>
          <w:noProof w:val="0"/>
          <w:sz w:val="18"/>
        </w:rPr>
        <w:t>)</w:t>
      </w: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6"/>
        <w:rPr>
          <w:noProof w:val="0"/>
        </w:rPr>
      </w:pPr>
      <w:r w:rsidRPr="00355F2F">
        <w:rPr>
          <w:noProof w:val="0"/>
        </w:rPr>
        <w:t xml:space="preserve">Obrázok 15 na predchádzajúcej strane </w:t>
      </w:r>
      <w:r>
        <w:rPr>
          <w:noProof w:val="0"/>
        </w:rPr>
        <w:t>zobrazuje</w:t>
      </w:r>
      <w:r w:rsidRPr="00355F2F">
        <w:rPr>
          <w:noProof w:val="0"/>
        </w:rPr>
        <w:t xml:space="preserve"> obojsmernú cyklistickú </w:t>
      </w:r>
      <w:r>
        <w:rPr>
          <w:noProof w:val="0"/>
        </w:rPr>
        <w:t>trasu</w:t>
      </w:r>
      <w:r w:rsidRPr="00355F2F">
        <w:rPr>
          <w:noProof w:val="0"/>
        </w:rPr>
        <w:t xml:space="preserve"> s parkovaním </w:t>
      </w:r>
      <w:r>
        <w:rPr>
          <w:noProof w:val="0"/>
        </w:rPr>
        <w:t xml:space="preserve">áut </w:t>
      </w:r>
      <w:r w:rsidRPr="00355F2F">
        <w:rPr>
          <w:noProof w:val="0"/>
        </w:rPr>
        <w:t>na ulici. V takomto prípade je dôležitá zóna dverí.</w:t>
      </w:r>
      <w:r w:rsidRPr="00355F2F">
        <w:rPr>
          <w:noProof w:val="0"/>
          <w:sz w:val="20"/>
        </w:rPr>
        <w:t xml:space="preserve"> </w:t>
      </w:r>
      <w:r w:rsidRPr="00355F2F">
        <w:rPr>
          <w:noProof w:val="0"/>
        </w:rPr>
        <w:t xml:space="preserve">„Zóna dverí“ by mala byť </w:t>
      </w:r>
      <w:r>
        <w:rPr>
          <w:noProof w:val="0"/>
        </w:rPr>
        <w:t>oproti parkovaciemu</w:t>
      </w:r>
      <w:r w:rsidRPr="00355F2F">
        <w:rPr>
          <w:noProof w:val="0"/>
        </w:rPr>
        <w:t xml:space="preserve"> pruh</w:t>
      </w:r>
      <w:r>
        <w:rPr>
          <w:noProof w:val="0"/>
        </w:rPr>
        <w:t>u</w:t>
      </w:r>
      <w:r w:rsidRPr="00355F2F">
        <w:rPr>
          <w:noProof w:val="0"/>
        </w:rPr>
        <w:t xml:space="preserve"> </w:t>
      </w:r>
      <w:r>
        <w:rPr>
          <w:noProof w:val="0"/>
        </w:rPr>
        <w:t>vyvýšená</w:t>
      </w:r>
      <w:r w:rsidRPr="00355F2F">
        <w:rPr>
          <w:noProof w:val="0"/>
        </w:rPr>
        <w:t xml:space="preserve"> (pozri obrázok).  </w:t>
      </w:r>
      <w:r>
        <w:rPr>
          <w:noProof w:val="0"/>
        </w:rPr>
        <w:t>Tak sú potom</w:t>
      </w:r>
      <w:r w:rsidRPr="00355F2F">
        <w:rPr>
          <w:noProof w:val="0"/>
        </w:rPr>
        <w:t xml:space="preserve"> „zóna dverí“, cyklistická </w:t>
      </w:r>
      <w:r>
        <w:rPr>
          <w:noProof w:val="0"/>
        </w:rPr>
        <w:t>trasa</w:t>
      </w:r>
      <w:r w:rsidRPr="00355F2F">
        <w:rPr>
          <w:noProof w:val="0"/>
        </w:rPr>
        <w:t xml:space="preserve"> a chodník na rovnakej úrovni. </w:t>
      </w:r>
      <w:r>
        <w:rPr>
          <w:noProof w:val="0"/>
        </w:rPr>
        <w:t xml:space="preserve">Vyššie umiestnená </w:t>
      </w:r>
      <w:r w:rsidRPr="00355F2F">
        <w:rPr>
          <w:noProof w:val="0"/>
        </w:rPr>
        <w:t xml:space="preserve">zóna dverí má dve výhody: </w:t>
      </w:r>
      <w:r>
        <w:rPr>
          <w:noProof w:val="0"/>
        </w:rPr>
        <w:t>navádza vozidlá ísť pomalšie</w:t>
      </w:r>
      <w:r w:rsidRPr="00355F2F">
        <w:rPr>
          <w:noProof w:val="0"/>
        </w:rPr>
        <w:t xml:space="preserve"> a zabraňuje </w:t>
      </w:r>
      <w:r>
        <w:rPr>
          <w:noProof w:val="0"/>
        </w:rPr>
        <w:t>im vstup do zóny dverí, a tým sa zvyšuje</w:t>
      </w:r>
      <w:r w:rsidRPr="00355F2F">
        <w:rPr>
          <w:noProof w:val="0"/>
        </w:rPr>
        <w:t xml:space="preserve"> bezpečnosť cyklistov.</w:t>
      </w: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ind w:left="68"/>
        <w:rPr>
          <w:noProof w:val="0"/>
          <w:u w:val="single"/>
        </w:rPr>
      </w:pPr>
      <w:r>
        <w:rPr>
          <w:noProof w:val="0"/>
          <w:u w:val="single"/>
        </w:rPr>
        <w:t>Cyklo</w:t>
      </w:r>
      <w:r w:rsidRPr="00355F2F">
        <w:rPr>
          <w:noProof w:val="0"/>
          <w:u w:val="single"/>
        </w:rPr>
        <w:t xml:space="preserve"> most</w:t>
      </w:r>
    </w:p>
    <w:p w:rsidR="00C960A0" w:rsidRPr="00355F2F" w:rsidRDefault="00C960A0">
      <w:pPr>
        <w:ind w:left="66"/>
        <w:rPr>
          <w:noProof w:val="0"/>
        </w:rPr>
      </w:pPr>
      <w:r>
        <w:rPr>
          <w:noProof w:val="0"/>
        </w:rPr>
        <w:t xml:space="preserve">Ak sú cyklisti na mostoch oddelení od áut aj od chodcov, v takom prípade je prechod cez mosty bezpečný a pohodlný </w:t>
      </w:r>
      <w:r w:rsidRPr="00355F2F">
        <w:rPr>
          <w:noProof w:val="0"/>
        </w:rPr>
        <w:t>(rýchlosť cyklistov na mostoch je značne vyššia ako napríklad v</w:t>
      </w:r>
      <w:r>
        <w:rPr>
          <w:noProof w:val="0"/>
        </w:rPr>
        <w:t> centre mesta)</w:t>
      </w:r>
      <w:r w:rsidRPr="00355F2F">
        <w:rPr>
          <w:noProof w:val="0"/>
        </w:rPr>
        <w:t>. V príp</w:t>
      </w:r>
      <w:r>
        <w:rPr>
          <w:noProof w:val="0"/>
        </w:rPr>
        <w:t>ade Bratislavy, ktorá má viacero mostov</w:t>
      </w:r>
      <w:r w:rsidRPr="00355F2F">
        <w:rPr>
          <w:noProof w:val="0"/>
        </w:rPr>
        <w:t xml:space="preserve">, </w:t>
      </w:r>
      <w:r>
        <w:rPr>
          <w:noProof w:val="0"/>
        </w:rPr>
        <w:t>je vybudovanie samostatného</w:t>
      </w:r>
      <w:r w:rsidRPr="00355F2F">
        <w:rPr>
          <w:noProof w:val="0"/>
        </w:rPr>
        <w:t xml:space="preserve"> </w:t>
      </w:r>
      <w:r>
        <w:rPr>
          <w:noProof w:val="0"/>
        </w:rPr>
        <w:t>cyklo</w:t>
      </w:r>
      <w:r w:rsidRPr="00355F2F">
        <w:rPr>
          <w:noProof w:val="0"/>
        </w:rPr>
        <w:t xml:space="preserve"> most</w:t>
      </w:r>
      <w:r>
        <w:rPr>
          <w:noProof w:val="0"/>
        </w:rPr>
        <w:t>a</w:t>
      </w:r>
      <w:r w:rsidRPr="00355F2F">
        <w:rPr>
          <w:noProof w:val="0"/>
        </w:rPr>
        <w:t xml:space="preserve"> </w:t>
      </w:r>
      <w:r>
        <w:rPr>
          <w:noProof w:val="0"/>
        </w:rPr>
        <w:t>vynikajúcim</w:t>
      </w:r>
      <w:r w:rsidRPr="00355F2F">
        <w:rPr>
          <w:noProof w:val="0"/>
        </w:rPr>
        <w:t xml:space="preserve"> riešením (obrázok 16). </w:t>
      </w:r>
    </w:p>
    <w:p w:rsidR="00C960A0" w:rsidRPr="00355F2F" w:rsidRDefault="00C960A0">
      <w:pPr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  <w:r>
        <w:pict>
          <v:shape id="Picture 7" o:spid="_x0000_s1057" type="#_x0000_t75" style="position:absolute;left:0;text-align:left;margin-left:3.55pt;margin-top:4.95pt;width:258.75pt;height:183pt;z-index:251642368;visibility:visible">
            <v:imagedata r:id="rId36" o:title=""/>
            <w10:wrap type="square"/>
          </v:shape>
        </w:pict>
      </w: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</w:p>
    <w:p w:rsidR="00C960A0" w:rsidRPr="00355F2F" w:rsidRDefault="00C960A0">
      <w:pPr>
        <w:keepNext/>
        <w:ind w:left="66"/>
        <w:rPr>
          <w:noProof w:val="0"/>
        </w:rPr>
      </w:pPr>
      <w:r>
        <w:pict>
          <v:shape id="_x0000_s1058" type="#_x0000_t202" style="position:absolute;left:0;text-align:left;margin-left:-268.55pt;margin-top:8.9pt;width:258.75pt;height:27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16: cyklo most vedľa železničného mostu v  Nijmegene, Holandsko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Heading3"/>
        <w:rPr>
          <w:noProof w:val="0"/>
          <w:szCs w:val="24"/>
        </w:rPr>
      </w:pPr>
      <w:bookmarkStart w:id="64" w:name="_Toc347151462"/>
      <w:r w:rsidRPr="00355F2F">
        <w:rPr>
          <w:noProof w:val="0"/>
          <w:szCs w:val="24"/>
        </w:rPr>
        <w:t>Križovatk</w:t>
      </w:r>
      <w:r>
        <w:rPr>
          <w:noProof w:val="0"/>
          <w:szCs w:val="24"/>
        </w:rPr>
        <w:t>y</w:t>
      </w:r>
      <w:bookmarkEnd w:id="64"/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>
        <w:rPr>
          <w:noProof w:val="0"/>
        </w:rPr>
        <w:t>Dobre navrhnuté križovatky</w:t>
      </w:r>
      <w:r w:rsidRPr="00355F2F">
        <w:rPr>
          <w:noProof w:val="0"/>
        </w:rPr>
        <w:t xml:space="preserve"> </w:t>
      </w:r>
      <w:r>
        <w:rPr>
          <w:noProof w:val="0"/>
        </w:rPr>
        <w:t>sú absolútne nevyhnutné</w:t>
      </w:r>
      <w:r w:rsidRPr="00355F2F">
        <w:rPr>
          <w:noProof w:val="0"/>
        </w:rPr>
        <w:t>, nakoľko väčšina dopravných nehôd</w:t>
      </w:r>
      <w:r>
        <w:rPr>
          <w:noProof w:val="0"/>
        </w:rPr>
        <w:t>,</w:t>
      </w:r>
      <w:r w:rsidRPr="00355F2F">
        <w:rPr>
          <w:noProof w:val="0"/>
        </w:rPr>
        <w:t xml:space="preserve"> ktorých účastníkmi sú cyklisti</w:t>
      </w:r>
      <w:r>
        <w:rPr>
          <w:noProof w:val="0"/>
        </w:rPr>
        <w:t>,</w:t>
      </w:r>
      <w:r w:rsidRPr="00355F2F">
        <w:rPr>
          <w:noProof w:val="0"/>
        </w:rPr>
        <w:t xml:space="preserve"> sa stávajú </w:t>
      </w:r>
      <w:r>
        <w:rPr>
          <w:noProof w:val="0"/>
        </w:rPr>
        <w:t xml:space="preserve">práve </w:t>
      </w:r>
      <w:r w:rsidRPr="00355F2F">
        <w:rPr>
          <w:noProof w:val="0"/>
        </w:rPr>
        <w:t xml:space="preserve">na križovatkách.  Základné požiadavky na dizajn </w:t>
      </w:r>
      <w:r>
        <w:rPr>
          <w:noProof w:val="0"/>
        </w:rPr>
        <w:t>križovatiek</w:t>
      </w:r>
      <w:r w:rsidRPr="00355F2F">
        <w:rPr>
          <w:noProof w:val="0"/>
        </w:rPr>
        <w:t xml:space="preserve"> sú nasledovné: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2"/>
        </w:numPr>
        <w:spacing w:before="0" w:after="0"/>
        <w:ind w:left="426"/>
        <w:rPr>
          <w:noProof w:val="0"/>
        </w:rPr>
      </w:pPr>
      <w:r w:rsidRPr="00355F2F">
        <w:rPr>
          <w:noProof w:val="0"/>
        </w:rPr>
        <w:t>Priamosť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</w:rPr>
      </w:pPr>
      <w:r w:rsidRPr="00355F2F">
        <w:rPr>
          <w:noProof w:val="0"/>
        </w:rPr>
        <w:t xml:space="preserve">Priamosť </w:t>
      </w:r>
      <w:r>
        <w:rPr>
          <w:noProof w:val="0"/>
        </w:rPr>
        <w:t>znamená poskytnúť</w:t>
      </w:r>
      <w:r w:rsidRPr="00355F2F">
        <w:rPr>
          <w:noProof w:val="0"/>
        </w:rPr>
        <w:t xml:space="preserve"> cyklistom na križovatkách </w:t>
      </w:r>
      <w:r>
        <w:rPr>
          <w:noProof w:val="0"/>
        </w:rPr>
        <w:t xml:space="preserve">v čo najväčšej miere prednosť, </w:t>
      </w:r>
      <w:r w:rsidRPr="00355F2F">
        <w:rPr>
          <w:noProof w:val="0"/>
        </w:rPr>
        <w:t xml:space="preserve"> </w:t>
      </w:r>
      <w:r>
        <w:rPr>
          <w:noProof w:val="0"/>
        </w:rPr>
        <w:t>a tým minimalizovať čakacie časy</w:t>
      </w:r>
      <w:r w:rsidRPr="00355F2F">
        <w:rPr>
          <w:noProof w:val="0"/>
        </w:rPr>
        <w:t xml:space="preserve"> (viaceré </w:t>
      </w:r>
      <w:r>
        <w:rPr>
          <w:noProof w:val="0"/>
        </w:rPr>
        <w:t>zdroje z literatúry</w:t>
      </w:r>
      <w:r w:rsidRPr="00355F2F">
        <w:rPr>
          <w:noProof w:val="0"/>
        </w:rPr>
        <w:t xml:space="preserve"> odporúčajú priemernú čakaciu dobu </w:t>
      </w:r>
      <w:r>
        <w:rPr>
          <w:noProof w:val="0"/>
        </w:rPr>
        <w:t>na</w:t>
      </w:r>
      <w:r w:rsidRPr="00355F2F">
        <w:rPr>
          <w:noProof w:val="0"/>
        </w:rPr>
        <w:t xml:space="preserve"> semaforoch maximálne 30 sekúnd).  </w:t>
      </w:r>
      <w:r>
        <w:rPr>
          <w:noProof w:val="0"/>
        </w:rPr>
        <w:t>Tak sa minimalizujú</w:t>
      </w:r>
      <w:r w:rsidRPr="00355F2F">
        <w:rPr>
          <w:noProof w:val="0"/>
        </w:rPr>
        <w:t xml:space="preserve">  </w:t>
      </w:r>
      <w:r>
        <w:rPr>
          <w:noProof w:val="0"/>
        </w:rPr>
        <w:t>situácie</w:t>
      </w:r>
      <w:r w:rsidRPr="00355F2F">
        <w:rPr>
          <w:noProof w:val="0"/>
        </w:rPr>
        <w:t xml:space="preserve">, </w:t>
      </w:r>
      <w:r>
        <w:rPr>
          <w:noProof w:val="0"/>
        </w:rPr>
        <w:t>kde</w:t>
      </w:r>
      <w:r w:rsidRPr="00355F2F">
        <w:rPr>
          <w:noProof w:val="0"/>
        </w:rPr>
        <w:t xml:space="preserve"> cyklisti </w:t>
      </w:r>
      <w:r>
        <w:rPr>
          <w:noProof w:val="0"/>
        </w:rPr>
        <w:t xml:space="preserve">musia na križovatkách zastaviť. </w:t>
      </w:r>
      <w:r w:rsidRPr="00355F2F">
        <w:rPr>
          <w:noProof w:val="0"/>
        </w:rPr>
        <w:t xml:space="preserve">Hlavne </w:t>
      </w:r>
      <w:r>
        <w:rPr>
          <w:noProof w:val="0"/>
        </w:rPr>
        <w:t>tam, kde sa cesty križujú s mestskými cyklo trasami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12"/>
        </w:numPr>
        <w:spacing w:before="0" w:after="0"/>
        <w:ind w:left="426"/>
        <w:rPr>
          <w:noProof w:val="0"/>
        </w:rPr>
      </w:pPr>
      <w:r w:rsidRPr="00355F2F">
        <w:rPr>
          <w:noProof w:val="0"/>
        </w:rPr>
        <w:t>Bezpečnosť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</w:rPr>
      </w:pPr>
      <w:r w:rsidRPr="00355F2F">
        <w:rPr>
          <w:noProof w:val="0"/>
        </w:rPr>
        <w:t xml:space="preserve">Väčšina kolízií medzi cyklistami a autami sa stáva hlavne na križovatkách v zastavaných </w:t>
      </w:r>
      <w:r>
        <w:rPr>
          <w:noProof w:val="0"/>
        </w:rPr>
        <w:t>zónach</w:t>
      </w:r>
      <w:r w:rsidRPr="00355F2F">
        <w:rPr>
          <w:noProof w:val="0"/>
        </w:rPr>
        <w:t xml:space="preserve">. Preto je na križovatkách najdôležitejšou otázkou </w:t>
      </w:r>
      <w:r>
        <w:rPr>
          <w:noProof w:val="0"/>
        </w:rPr>
        <w:t>práve otázka bezpečnosti</w:t>
      </w:r>
      <w:r w:rsidRPr="00355F2F">
        <w:rPr>
          <w:noProof w:val="0"/>
        </w:rPr>
        <w:t xml:space="preserve">. Niektoré základné princípy </w:t>
      </w:r>
      <w:r>
        <w:rPr>
          <w:noProof w:val="0"/>
        </w:rPr>
        <w:t>pri projektovaní bezpečných križovatiek</w:t>
      </w:r>
      <w:r w:rsidRPr="00355F2F">
        <w:rPr>
          <w:noProof w:val="0"/>
        </w:rPr>
        <w:t xml:space="preserve"> sú:</w:t>
      </w:r>
    </w:p>
    <w:p w:rsidR="00C960A0" w:rsidRPr="00355F2F" w:rsidRDefault="00C960A0">
      <w:pPr>
        <w:pStyle w:val="Odstavecseseznamem"/>
        <w:numPr>
          <w:ilvl w:val="0"/>
          <w:numId w:val="13"/>
        </w:numPr>
        <w:spacing w:before="0" w:after="0"/>
        <w:ind w:left="851"/>
        <w:rPr>
          <w:noProof w:val="0"/>
        </w:rPr>
      </w:pPr>
      <w:r>
        <w:rPr>
          <w:noProof w:val="0"/>
        </w:rPr>
        <w:t xml:space="preserve">Riešenie s menším počtom prechodov cez križovatku </w:t>
      </w:r>
      <w:r w:rsidRPr="00355F2F">
        <w:rPr>
          <w:noProof w:val="0"/>
        </w:rPr>
        <w:t>je</w:t>
      </w:r>
      <w:r>
        <w:rPr>
          <w:noProof w:val="0"/>
        </w:rPr>
        <w:t xml:space="preserve"> jednoznačne lepšie</w:t>
      </w:r>
      <w:r w:rsidRPr="00355F2F">
        <w:rPr>
          <w:noProof w:val="0"/>
        </w:rPr>
        <w:t>.</w:t>
      </w:r>
      <w:r>
        <w:rPr>
          <w:noProof w:val="0"/>
        </w:rPr>
        <w:t xml:space="preserve"> Preferovanými riešeniami sú</w:t>
      </w:r>
      <w:r w:rsidRPr="00355F2F">
        <w:rPr>
          <w:noProof w:val="0"/>
        </w:rPr>
        <w:t xml:space="preserve"> kruhový objazd, T</w:t>
      </w:r>
      <w:r>
        <w:rPr>
          <w:noProof w:val="0"/>
        </w:rPr>
        <w:t>-čková</w:t>
      </w:r>
      <w:r w:rsidRPr="00355F2F">
        <w:rPr>
          <w:noProof w:val="0"/>
        </w:rPr>
        <w:t xml:space="preserve"> križovatka a</w:t>
      </w:r>
      <w:r>
        <w:rPr>
          <w:noProof w:val="0"/>
        </w:rPr>
        <w:t xml:space="preserve"> Y-ová </w:t>
      </w:r>
      <w:r w:rsidRPr="00355F2F">
        <w:rPr>
          <w:noProof w:val="0"/>
        </w:rPr>
        <w:t>križovatka</w:t>
      </w:r>
      <w:r>
        <w:rPr>
          <w:noProof w:val="0"/>
        </w:rPr>
        <w:t>.</w:t>
      </w:r>
      <w:r w:rsidRPr="00355F2F">
        <w:rPr>
          <w:noProof w:val="0"/>
        </w:rPr>
        <w:t xml:space="preserve"> </w:t>
      </w:r>
      <w:r>
        <w:rPr>
          <w:noProof w:val="0"/>
        </w:rPr>
        <w:t>Riešenie vo forme štvorcestnej križovatky sa odporúča menej.</w:t>
      </w:r>
    </w:p>
    <w:p w:rsidR="00C960A0" w:rsidRPr="00355F2F" w:rsidRDefault="00C960A0">
      <w:pPr>
        <w:pStyle w:val="Odstavecseseznamem"/>
        <w:numPr>
          <w:ilvl w:val="0"/>
          <w:numId w:val="13"/>
        </w:numPr>
        <w:spacing w:before="0" w:after="0"/>
        <w:ind w:left="851"/>
        <w:rPr>
          <w:noProof w:val="0"/>
        </w:rPr>
      </w:pPr>
      <w:r w:rsidRPr="00355F2F">
        <w:rPr>
          <w:noProof w:val="0"/>
        </w:rPr>
        <w:t>Križovatka musí b</w:t>
      </w:r>
      <w:r>
        <w:rPr>
          <w:noProof w:val="0"/>
        </w:rPr>
        <w:t>yť navrhnutá tak</w:t>
      </w:r>
      <w:r w:rsidRPr="00355F2F">
        <w:rPr>
          <w:noProof w:val="0"/>
        </w:rPr>
        <w:t xml:space="preserve">, </w:t>
      </w:r>
      <w:r>
        <w:rPr>
          <w:noProof w:val="0"/>
        </w:rPr>
        <w:t>aby boli</w:t>
      </w:r>
      <w:r w:rsidRPr="00355F2F">
        <w:rPr>
          <w:noProof w:val="0"/>
        </w:rPr>
        <w:t xml:space="preserve"> cyklisti v zornom poli motoristov.  </w:t>
      </w:r>
    </w:p>
    <w:p w:rsidR="00C960A0" w:rsidRPr="00355F2F" w:rsidRDefault="00C960A0">
      <w:pPr>
        <w:pStyle w:val="Odstavecseseznamem"/>
        <w:numPr>
          <w:ilvl w:val="0"/>
          <w:numId w:val="13"/>
        </w:numPr>
        <w:spacing w:before="0" w:after="0"/>
        <w:ind w:left="851"/>
        <w:rPr>
          <w:noProof w:val="0"/>
        </w:rPr>
      </w:pPr>
      <w:r>
        <w:rPr>
          <w:noProof w:val="0"/>
        </w:rPr>
        <w:t xml:space="preserve">Pred príjazdom na </w:t>
      </w:r>
      <w:r w:rsidRPr="00355F2F">
        <w:rPr>
          <w:noProof w:val="0"/>
        </w:rPr>
        <w:t xml:space="preserve">križovatku </w:t>
      </w:r>
      <w:r>
        <w:rPr>
          <w:noProof w:val="0"/>
        </w:rPr>
        <w:t>obmedziť</w:t>
      </w:r>
      <w:r w:rsidRPr="00355F2F">
        <w:rPr>
          <w:noProof w:val="0"/>
        </w:rPr>
        <w:t xml:space="preserve"> rýchlosť </w:t>
      </w:r>
      <w:r>
        <w:rPr>
          <w:noProof w:val="0"/>
        </w:rPr>
        <w:t>všetkých</w:t>
      </w:r>
      <w:r w:rsidRPr="00355F2F">
        <w:rPr>
          <w:noProof w:val="0"/>
        </w:rPr>
        <w:t xml:space="preserve"> účastníkov ce</w:t>
      </w:r>
      <w:r>
        <w:rPr>
          <w:noProof w:val="0"/>
        </w:rPr>
        <w:t xml:space="preserve">stnej premávky, keď sa dostanú </w:t>
      </w:r>
      <w:r w:rsidRPr="00355F2F">
        <w:rPr>
          <w:noProof w:val="0"/>
        </w:rPr>
        <w:t>na cyklistickú rýchlosť (20 – 30 km/h).</w:t>
      </w:r>
    </w:p>
    <w:p w:rsidR="00C960A0" w:rsidRPr="00355F2F" w:rsidRDefault="00C960A0">
      <w:pPr>
        <w:pStyle w:val="Odstavecseseznamem"/>
        <w:numPr>
          <w:ilvl w:val="0"/>
          <w:numId w:val="13"/>
        </w:numPr>
        <w:spacing w:before="0" w:after="0"/>
        <w:ind w:left="851"/>
        <w:rPr>
          <w:noProof w:val="0"/>
        </w:rPr>
      </w:pPr>
      <w:r>
        <w:rPr>
          <w:noProof w:val="0"/>
        </w:rPr>
        <w:t xml:space="preserve">Minimalizovať v projektoch </w:t>
      </w:r>
      <w:r w:rsidRPr="00355F2F">
        <w:rPr>
          <w:noProof w:val="0"/>
        </w:rPr>
        <w:t>počet typov križovatiek</w:t>
      </w:r>
      <w:r>
        <w:rPr>
          <w:noProof w:val="0"/>
        </w:rPr>
        <w:t xml:space="preserve">, čím sa účastníkom zjednoduší rozpoznanie kategórie danej cesty, a tým si dokážu lepšie uvedomovať svoje  náležité chovanie na križovatke </w:t>
      </w:r>
      <w:r w:rsidRPr="00355F2F">
        <w:rPr>
          <w:noProof w:val="0"/>
        </w:rPr>
        <w:t>(</w:t>
      </w:r>
      <w:r>
        <w:rPr>
          <w:noProof w:val="0"/>
        </w:rPr>
        <w:t>vid</w:t>
      </w:r>
      <w:r w:rsidRPr="00355F2F">
        <w:rPr>
          <w:noProof w:val="0"/>
        </w:rPr>
        <w:t xml:space="preserve"> princíp „predvídateľnosti“ </w:t>
      </w:r>
      <w:r>
        <w:rPr>
          <w:noProof w:val="0"/>
        </w:rPr>
        <w:t xml:space="preserve">trvalo </w:t>
      </w:r>
      <w:r w:rsidRPr="00355F2F">
        <w:rPr>
          <w:noProof w:val="0"/>
        </w:rPr>
        <w:t xml:space="preserve">udržateľnej bezpečnosti v § 3.2.1). 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2"/>
        </w:numPr>
        <w:spacing w:before="0" w:after="0"/>
        <w:ind w:left="426"/>
        <w:rPr>
          <w:noProof w:val="0"/>
        </w:rPr>
      </w:pPr>
      <w:r w:rsidRPr="00355F2F">
        <w:rPr>
          <w:noProof w:val="0"/>
        </w:rPr>
        <w:t xml:space="preserve">Komfort 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</w:rPr>
      </w:pPr>
      <w:r>
        <w:rPr>
          <w:noProof w:val="0"/>
        </w:rPr>
        <w:t>Na zabezpečenie pohodlného vjazdu do križovatky</w:t>
      </w:r>
      <w:r w:rsidRPr="00355F2F">
        <w:rPr>
          <w:noProof w:val="0"/>
        </w:rPr>
        <w:t xml:space="preserve"> by križovatka mala mať hladký </w:t>
      </w:r>
      <w:r>
        <w:rPr>
          <w:noProof w:val="0"/>
        </w:rPr>
        <w:t>povrch vozovky, s minimálnou</w:t>
      </w:r>
      <w:r w:rsidRPr="00355F2F">
        <w:rPr>
          <w:noProof w:val="0"/>
        </w:rPr>
        <w:t xml:space="preserve"> </w:t>
      </w:r>
      <w:r>
        <w:rPr>
          <w:noProof w:val="0"/>
        </w:rPr>
        <w:t>dobou čakania na zelenú</w:t>
      </w:r>
      <w:r w:rsidRPr="00355F2F">
        <w:rPr>
          <w:noProof w:val="0"/>
        </w:rPr>
        <w:t xml:space="preserve"> a daním prednosti cyklistom.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r w:rsidRPr="00355F2F">
        <w:rPr>
          <w:noProof w:val="0"/>
        </w:rPr>
        <w:t xml:space="preserve">Existujú rôzne typy križovatiek, ktoré </w:t>
      </w:r>
      <w:r>
        <w:rPr>
          <w:noProof w:val="0"/>
        </w:rPr>
        <w:t>sa dajú kombinovať podľa typu cesty a križovatky</w:t>
      </w:r>
      <w:r w:rsidRPr="00355F2F">
        <w:rPr>
          <w:noProof w:val="0"/>
        </w:rPr>
        <w:t xml:space="preserve">. Ako je uvedené v § 3.3.3 </w:t>
      </w:r>
      <w:r>
        <w:rPr>
          <w:noProof w:val="0"/>
        </w:rPr>
        <w:t xml:space="preserve">tejto štúdie, </w:t>
      </w:r>
      <w:r w:rsidRPr="00355F2F">
        <w:rPr>
          <w:noProof w:val="0"/>
        </w:rPr>
        <w:t xml:space="preserve"> </w:t>
      </w:r>
      <w:r>
        <w:rPr>
          <w:noProof w:val="0"/>
        </w:rPr>
        <w:t>zaoberáme sa tu len kategóriou lokálnych prístupových ciest a</w:t>
      </w:r>
      <w:r w:rsidRPr="00355F2F">
        <w:rPr>
          <w:noProof w:val="0"/>
        </w:rPr>
        <w:t xml:space="preserve"> </w:t>
      </w:r>
      <w:r>
        <w:rPr>
          <w:noProof w:val="0"/>
        </w:rPr>
        <w:t>rozvádzacích</w:t>
      </w:r>
      <w:r w:rsidRPr="00355F2F">
        <w:rPr>
          <w:noProof w:val="0"/>
        </w:rPr>
        <w:t xml:space="preserve"> c</w:t>
      </w:r>
      <w:r>
        <w:rPr>
          <w:noProof w:val="0"/>
        </w:rPr>
        <w:t>iest</w:t>
      </w:r>
      <w:r w:rsidRPr="00355F2F">
        <w:rPr>
          <w:noProof w:val="0"/>
        </w:rPr>
        <w:t xml:space="preserve">.  </w:t>
      </w:r>
      <w:r>
        <w:rPr>
          <w:noProof w:val="0"/>
        </w:rPr>
        <w:t>V tabuľke</w:t>
      </w:r>
      <w:r w:rsidRPr="00355F2F">
        <w:rPr>
          <w:noProof w:val="0"/>
        </w:rPr>
        <w:t xml:space="preserve"> č. 3 </w:t>
      </w:r>
      <w:r>
        <w:rPr>
          <w:noProof w:val="0"/>
        </w:rPr>
        <w:t>sú uvedené</w:t>
      </w:r>
      <w:r w:rsidRPr="00355F2F">
        <w:rPr>
          <w:noProof w:val="0"/>
        </w:rPr>
        <w:t xml:space="preserve"> rôzne typy </w:t>
      </w:r>
      <w:r>
        <w:rPr>
          <w:noProof w:val="0"/>
        </w:rPr>
        <w:t>križovatiek kombinovateľné s rôznymi typmi</w:t>
      </w:r>
      <w:r w:rsidRPr="00355F2F">
        <w:rPr>
          <w:noProof w:val="0"/>
        </w:rPr>
        <w:t xml:space="preserve"> ciest. Je </w:t>
      </w:r>
      <w:r>
        <w:rPr>
          <w:noProof w:val="0"/>
        </w:rPr>
        <w:t>nutné podotknúť</w:t>
      </w:r>
      <w:r w:rsidRPr="00355F2F">
        <w:rPr>
          <w:noProof w:val="0"/>
        </w:rPr>
        <w:t xml:space="preserve">, že táto kategorizácia je vhodná pre cestné úseky </w:t>
      </w:r>
      <w:r>
        <w:rPr>
          <w:noProof w:val="0"/>
        </w:rPr>
        <w:t>v</w:t>
      </w:r>
      <w:r w:rsidRPr="00355F2F">
        <w:rPr>
          <w:noProof w:val="0"/>
        </w:rPr>
        <w:t xml:space="preserve"> zastavanej oblasti. </w:t>
      </w:r>
      <w:r>
        <w:rPr>
          <w:noProof w:val="0"/>
        </w:rPr>
        <w:t>Treba si uvedomiť</w:t>
      </w:r>
      <w:r w:rsidRPr="00355F2F">
        <w:rPr>
          <w:noProof w:val="0"/>
        </w:rPr>
        <w:t xml:space="preserve">, že </w:t>
      </w:r>
      <w:r>
        <w:rPr>
          <w:noProof w:val="0"/>
        </w:rPr>
        <w:t>čo sa týka dopravných charakteristík</w:t>
      </w:r>
      <w:r w:rsidRPr="00355F2F">
        <w:rPr>
          <w:noProof w:val="0"/>
        </w:rPr>
        <w:t xml:space="preserve">, </w:t>
      </w:r>
      <w:r>
        <w:rPr>
          <w:noProof w:val="0"/>
        </w:rPr>
        <w:t>najlepšie sa dá porovnať bus</w:t>
      </w:r>
      <w:r w:rsidRPr="00355F2F">
        <w:rPr>
          <w:noProof w:val="0"/>
        </w:rPr>
        <w:t xml:space="preserve"> pruh </w:t>
      </w:r>
      <w:r>
        <w:rPr>
          <w:noProof w:val="0"/>
        </w:rPr>
        <w:t>s rozvádzacou cestou</w:t>
      </w:r>
      <w:r w:rsidRPr="00355F2F">
        <w:rPr>
          <w:noProof w:val="0"/>
        </w:rPr>
        <w:t xml:space="preserve"> s (veľmi) nízkou intenzitou</w:t>
      </w:r>
      <w:r>
        <w:rPr>
          <w:noProof w:val="0"/>
        </w:rPr>
        <w:t xml:space="preserve"> dopravy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 w:rsidRPr="00355F2F">
        <w:rPr>
          <w:noProof w:val="0"/>
        </w:rPr>
        <w:t xml:space="preserve">Nasledujúce obrázky č. 17 až 20 </w:t>
      </w:r>
      <w:r>
        <w:rPr>
          <w:noProof w:val="0"/>
        </w:rPr>
        <w:t>uvádzajú</w:t>
      </w:r>
      <w:r w:rsidRPr="00355F2F">
        <w:rPr>
          <w:noProof w:val="0"/>
        </w:rPr>
        <w:t xml:space="preserve"> príklady rôznych typov križovatiek.</w: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>
        <w:rPr>
          <w:noProof w:val="0"/>
        </w:rPr>
        <w:br w:type="column"/>
      </w:r>
    </w:p>
    <w:tbl>
      <w:tblPr>
        <w:tblW w:w="0" w:type="auto"/>
        <w:tblInd w:w="-152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75"/>
        <w:gridCol w:w="2947"/>
        <w:gridCol w:w="1607"/>
        <w:gridCol w:w="2862"/>
      </w:tblGrid>
      <w:tr w:rsidR="00C960A0" w:rsidRPr="00355F2F" w:rsidTr="0061738B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1"/>
              <w:widowControl/>
              <w:spacing w:line="220" w:lineRule="exact"/>
              <w:rPr>
                <w:rStyle w:val="FontStyle11"/>
                <w:rFonts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1738B">
              <w:rPr>
                <w:rStyle w:val="FontStyle11"/>
                <w:rFonts w:cs="Times New Roman"/>
                <w:bCs w:val="0"/>
                <w:sz w:val="20"/>
                <w:szCs w:val="20"/>
              </w:rPr>
              <w:t>Kategória cesty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1"/>
              <w:widowControl/>
              <w:spacing w:line="240" w:lineRule="auto"/>
              <w:rPr>
                <w:rStyle w:val="FontStyle11"/>
                <w:rFonts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1738B">
              <w:rPr>
                <w:b/>
                <w:color w:val="000000"/>
                <w:sz w:val="20"/>
                <w:szCs w:val="20"/>
              </w:rPr>
              <w:t>Miestna prístupová cesta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1"/>
              <w:widowControl/>
              <w:spacing w:line="220" w:lineRule="exact"/>
              <w:ind w:right="509"/>
              <w:rPr>
                <w:rStyle w:val="FontStyle11"/>
                <w:rFonts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1738B">
              <w:rPr>
                <w:b/>
                <w:color w:val="000000"/>
                <w:sz w:val="20"/>
                <w:szCs w:val="20"/>
              </w:rPr>
              <w:t>Rozvádzacia cesta</w:t>
            </w:r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 w:rsidP="0061738B">
            <w:pPr>
              <w:pStyle w:val="Style1"/>
              <w:widowControl/>
              <w:spacing w:line="240" w:lineRule="auto"/>
              <w:rPr>
                <w:rStyle w:val="FontStyle11"/>
                <w:rFonts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1738B">
              <w:rPr>
                <w:rStyle w:val="FontStyle11"/>
                <w:rFonts w:cs="Times New Roman"/>
                <w:bCs w:val="0"/>
                <w:sz w:val="20"/>
                <w:szCs w:val="20"/>
              </w:rPr>
              <w:t xml:space="preserve">Samostatná </w:t>
            </w:r>
            <w:r>
              <w:rPr>
                <w:rStyle w:val="FontStyle11"/>
                <w:rFonts w:cs="Times New Roman"/>
                <w:bCs w:val="0"/>
                <w:sz w:val="20"/>
                <w:szCs w:val="20"/>
              </w:rPr>
              <w:t>cyklo trasa</w:t>
            </w:r>
          </w:p>
        </w:tc>
      </w:tr>
      <w:tr w:rsidR="00C960A0" w:rsidRPr="00355F2F" w:rsidTr="0061738B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960A0" w:rsidRPr="0061738B" w:rsidRDefault="00C960A0">
            <w:pPr>
              <w:pStyle w:val="Style1"/>
              <w:widowControl/>
              <w:spacing w:line="220" w:lineRule="exact"/>
              <w:rPr>
                <w:rStyle w:val="FontStyle11"/>
                <w:rFonts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1738B">
              <w:rPr>
                <w:rStyle w:val="FontStyle11"/>
                <w:rFonts w:cs="Times New Roman"/>
                <w:bCs w:val="0"/>
                <w:sz w:val="20"/>
                <w:szCs w:val="20"/>
              </w:rPr>
              <w:t>Miestna prístupová cesta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3"/>
              <w:widowControl/>
              <w:tabs>
                <w:tab w:val="left" w:pos="206"/>
              </w:tabs>
              <w:spacing w:line="220" w:lineRule="exact"/>
              <w:ind w:left="91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>princíp rovn</w:t>
            </w:r>
            <w:r>
              <w:rPr>
                <w:color w:val="000000"/>
                <w:sz w:val="20"/>
                <w:szCs w:val="20"/>
              </w:rPr>
              <w:t>osti (žiadna prednosť v jazde</w:t>
            </w:r>
            <w:r w:rsidRPr="0061738B">
              <w:rPr>
                <w:color w:val="000000"/>
                <w:sz w:val="20"/>
                <w:szCs w:val="20"/>
              </w:rPr>
              <w:t xml:space="preserve">), znamená, že vodiči prichádzajúci sprava majú </w:t>
            </w:r>
            <w:r>
              <w:rPr>
                <w:color w:val="000000"/>
                <w:sz w:val="20"/>
                <w:szCs w:val="20"/>
              </w:rPr>
              <w:t>prednosť v jazde</w:t>
            </w:r>
          </w:p>
          <w:p w:rsidR="00C960A0" w:rsidRPr="0061738B" w:rsidRDefault="00C960A0">
            <w:pPr>
              <w:pStyle w:val="Style3"/>
              <w:widowControl/>
              <w:tabs>
                <w:tab w:val="left" w:pos="120"/>
              </w:tabs>
              <w:spacing w:line="220" w:lineRule="exact"/>
              <w:ind w:firstLine="0"/>
              <w:rPr>
                <w:rStyle w:val="FontStyle12"/>
                <w:rFonts w:cs="Times New Roman"/>
                <w:color w:val="auto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>navrhovaná rýchlosť 30 km/h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2"/>
              <w:widowControl/>
              <w:rPr>
                <w:sz w:val="20"/>
                <w:szCs w:val="20"/>
              </w:rPr>
            </w:pPr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3"/>
              <w:widowControl/>
              <w:tabs>
                <w:tab w:val="left" w:pos="120"/>
              </w:tabs>
              <w:spacing w:line="220" w:lineRule="exact"/>
              <w:ind w:firstLine="0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>princíp rovnosti</w:t>
            </w:r>
          </w:p>
          <w:p w:rsidR="00C960A0" w:rsidRPr="0061738B" w:rsidRDefault="00C960A0" w:rsidP="0061738B">
            <w:pPr>
              <w:pStyle w:val="Style3"/>
              <w:widowControl/>
              <w:tabs>
                <w:tab w:val="left" w:pos="206"/>
              </w:tabs>
              <w:spacing w:line="220" w:lineRule="exact"/>
              <w:ind w:left="91"/>
              <w:rPr>
                <w:rStyle w:val="FontStyle12"/>
                <w:rFonts w:cs="Times New Roman"/>
                <w:color w:val="auto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prednosť v jazde</w:t>
            </w:r>
            <w:r w:rsidRPr="0061738B">
              <w:rPr>
                <w:color w:val="000000"/>
                <w:sz w:val="20"/>
                <w:szCs w:val="20"/>
              </w:rPr>
              <w:t xml:space="preserve"> pre </w:t>
            </w:r>
            <w:r>
              <w:rPr>
                <w:color w:val="000000"/>
                <w:sz w:val="20"/>
                <w:szCs w:val="20"/>
              </w:rPr>
              <w:t>cyklistov zo</w:t>
            </w:r>
            <w:r w:rsidRPr="0061738B">
              <w:rPr>
                <w:color w:val="000000"/>
                <w:sz w:val="20"/>
                <w:szCs w:val="20"/>
              </w:rPr>
              <w:t xml:space="preserve"> samostatnej </w:t>
            </w:r>
            <w:r>
              <w:rPr>
                <w:color w:val="000000"/>
                <w:sz w:val="20"/>
                <w:szCs w:val="20"/>
              </w:rPr>
              <w:t>cyklo trasy</w:t>
            </w:r>
            <w:r w:rsidRPr="0061738B">
              <w:rPr>
                <w:color w:val="000000"/>
                <w:sz w:val="20"/>
                <w:szCs w:val="20"/>
              </w:rPr>
              <w:t xml:space="preserve">, ak </w:t>
            </w:r>
            <w:r>
              <w:rPr>
                <w:color w:val="000000"/>
                <w:sz w:val="20"/>
                <w:szCs w:val="20"/>
              </w:rPr>
              <w:t xml:space="preserve">je táto samostatnou mestskou trasou </w:t>
            </w:r>
          </w:p>
        </w:tc>
      </w:tr>
      <w:tr w:rsidR="00C960A0" w:rsidRPr="00355F2F" w:rsidTr="0061738B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960A0" w:rsidRPr="0061738B" w:rsidRDefault="00C960A0">
            <w:pPr>
              <w:pStyle w:val="Style1"/>
              <w:widowControl/>
              <w:spacing w:line="240" w:lineRule="auto"/>
              <w:rPr>
                <w:rStyle w:val="FontStyle11"/>
                <w:rFonts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1738B">
              <w:rPr>
                <w:rStyle w:val="FontStyle11"/>
                <w:rFonts w:cs="Times New Roman"/>
                <w:bCs w:val="0"/>
                <w:sz w:val="20"/>
                <w:szCs w:val="20"/>
              </w:rPr>
              <w:t>Rozvádzacia cesta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3"/>
              <w:widowControl/>
              <w:tabs>
                <w:tab w:val="left" w:pos="192"/>
              </w:tabs>
              <w:spacing w:line="220" w:lineRule="exact"/>
              <w:ind w:left="82" w:hanging="82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prednosť v jazde</w:t>
            </w:r>
            <w:r w:rsidRPr="0061738B">
              <w:rPr>
                <w:color w:val="000000"/>
                <w:sz w:val="20"/>
                <w:szCs w:val="20"/>
              </w:rPr>
              <w:t xml:space="preserve"> pre </w:t>
            </w:r>
            <w:r>
              <w:rPr>
                <w:color w:val="000000"/>
                <w:sz w:val="20"/>
                <w:szCs w:val="20"/>
              </w:rPr>
              <w:t xml:space="preserve">rozvádzaciu cestu (umiestnením </w:t>
            </w:r>
            <w:r w:rsidRPr="0061738B">
              <w:rPr>
                <w:color w:val="000000"/>
                <w:sz w:val="20"/>
                <w:szCs w:val="20"/>
              </w:rPr>
              <w:t xml:space="preserve">značenia, </w:t>
            </w:r>
            <w:r>
              <w:rPr>
                <w:color w:val="000000"/>
                <w:sz w:val="20"/>
                <w:szCs w:val="20"/>
              </w:rPr>
              <w:t>osadením značiek</w:t>
            </w:r>
            <w:r w:rsidRPr="0061738B">
              <w:rPr>
                <w:color w:val="000000"/>
                <w:sz w:val="20"/>
                <w:szCs w:val="20"/>
              </w:rPr>
              <w:t>, atď.)</w:t>
            </w:r>
          </w:p>
          <w:p w:rsidR="00C960A0" w:rsidRPr="0061738B" w:rsidRDefault="00C960A0">
            <w:pPr>
              <w:pStyle w:val="Style3"/>
              <w:widowControl/>
              <w:tabs>
                <w:tab w:val="left" w:pos="192"/>
              </w:tabs>
              <w:spacing w:line="220" w:lineRule="exact"/>
              <w:ind w:left="82" w:hanging="82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rStyle w:val="FontStyle12"/>
                <w:rFonts w:cs="Times New Roman"/>
                <w:sz w:val="20"/>
                <w:szCs w:val="20"/>
              </w:rPr>
              <w:t xml:space="preserve">T-čková </w:t>
            </w:r>
            <w:r w:rsidRPr="0061738B">
              <w:rPr>
                <w:color w:val="000000"/>
                <w:sz w:val="20"/>
                <w:szCs w:val="20"/>
              </w:rPr>
              <w:t>križovatka alebo kruhový objazd so semaformi</w:t>
            </w:r>
          </w:p>
          <w:p w:rsidR="00C960A0" w:rsidRPr="0061738B" w:rsidRDefault="00C960A0">
            <w:pPr>
              <w:pStyle w:val="Style3"/>
              <w:widowControl/>
              <w:tabs>
                <w:tab w:val="left" w:pos="110"/>
              </w:tabs>
              <w:spacing w:line="220" w:lineRule="exact"/>
              <w:ind w:firstLine="0"/>
              <w:rPr>
                <w:rStyle w:val="FontStyle12"/>
                <w:rFonts w:cs="Times New Roman"/>
                <w:color w:val="auto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>mimoúrovňová križovatka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3"/>
              <w:widowControl/>
              <w:tabs>
                <w:tab w:val="left" w:pos="115"/>
              </w:tabs>
              <w:spacing w:line="220" w:lineRule="exact"/>
              <w:ind w:firstLine="0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>kruhový objazd</w:t>
            </w:r>
          </w:p>
          <w:p w:rsidR="00C960A0" w:rsidRPr="0061738B" w:rsidRDefault="00C960A0">
            <w:pPr>
              <w:pStyle w:val="Style3"/>
              <w:widowControl/>
              <w:tabs>
                <w:tab w:val="left" w:pos="202"/>
              </w:tabs>
              <w:spacing w:line="220" w:lineRule="exact"/>
              <w:ind w:left="86" w:hanging="86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>systém riadenia premávky (semafory)</w:t>
            </w:r>
          </w:p>
          <w:p w:rsidR="00C960A0" w:rsidRPr="0061738B" w:rsidRDefault="00C960A0">
            <w:pPr>
              <w:pStyle w:val="Style3"/>
              <w:widowControl/>
              <w:tabs>
                <w:tab w:val="left" w:pos="202"/>
              </w:tabs>
              <w:spacing w:line="220" w:lineRule="exact"/>
              <w:ind w:left="86" w:hanging="86"/>
              <w:rPr>
                <w:rStyle w:val="FontStyle12"/>
                <w:rFonts w:cs="Times New Roman"/>
                <w:color w:val="auto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>mimoúrovňové (most/tunel)</w:t>
            </w:r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3"/>
              <w:widowControl/>
              <w:tabs>
                <w:tab w:val="left" w:pos="211"/>
              </w:tabs>
              <w:spacing w:line="220" w:lineRule="exact"/>
              <w:ind w:left="96" w:hanging="96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rStyle w:val="FontStyle12"/>
                <w:rFonts w:cs="Times New Roman"/>
                <w:sz w:val="20"/>
                <w:szCs w:val="20"/>
              </w:rPr>
              <w:t>prednosť v jazde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 xml:space="preserve"> pre </w:t>
            </w:r>
            <w:r>
              <w:rPr>
                <w:rStyle w:val="FontStyle12"/>
                <w:rFonts w:cs="Times New Roman"/>
                <w:sz w:val="20"/>
                <w:szCs w:val="20"/>
              </w:rPr>
              <w:t>rozvádzaciu cestu (horizontálne značenie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 xml:space="preserve">, </w:t>
            </w:r>
            <w:r>
              <w:rPr>
                <w:rStyle w:val="FontStyle12"/>
                <w:rFonts w:cs="Times New Roman"/>
                <w:sz w:val="20"/>
                <w:szCs w:val="20"/>
              </w:rPr>
              <w:t>osadenie značiek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>, atď.)</w:t>
            </w:r>
          </w:p>
          <w:p w:rsidR="00C960A0" w:rsidRPr="0061738B" w:rsidRDefault="00C960A0" w:rsidP="000F362D">
            <w:pPr>
              <w:pStyle w:val="Style3"/>
              <w:widowControl/>
              <w:tabs>
                <w:tab w:val="left" w:pos="211"/>
              </w:tabs>
              <w:spacing w:line="220" w:lineRule="exact"/>
              <w:ind w:left="96" w:hanging="96"/>
              <w:rPr>
                <w:rStyle w:val="FontStyle12"/>
                <w:rFonts w:cs="Times New Roman"/>
                <w:color w:val="auto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prednosť v jazde pre samostatnú cyklo trasu</w:t>
            </w:r>
            <w:r w:rsidRPr="0061738B">
              <w:rPr>
                <w:color w:val="000000"/>
                <w:sz w:val="20"/>
                <w:szCs w:val="20"/>
              </w:rPr>
              <w:t xml:space="preserve">, ak </w:t>
            </w:r>
            <w:r>
              <w:rPr>
                <w:color w:val="000000"/>
                <w:sz w:val="20"/>
                <w:szCs w:val="20"/>
              </w:rPr>
              <w:t>je táto mestskou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cyklo trasou</w:t>
            </w:r>
            <w:r w:rsidRPr="0061738B"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color w:val="000000"/>
                <w:sz w:val="20"/>
                <w:szCs w:val="20"/>
              </w:rPr>
              <w:t>potrebné je zaviesť viac opatrení, napr.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zníženie rýchlosti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motorovej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dopravy</w:t>
            </w:r>
            <w:r w:rsidRPr="0061738B">
              <w:rPr>
                <w:color w:val="000000"/>
                <w:sz w:val="20"/>
                <w:szCs w:val="20"/>
              </w:rPr>
              <w:t>)</w:t>
            </w:r>
          </w:p>
        </w:tc>
      </w:tr>
      <w:tr w:rsidR="00C960A0" w:rsidRPr="00355F2F" w:rsidTr="0061738B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960A0" w:rsidRPr="0061738B" w:rsidRDefault="00C960A0" w:rsidP="00F740D7">
            <w:pPr>
              <w:pStyle w:val="Style1"/>
              <w:widowControl/>
              <w:spacing w:line="240" w:lineRule="auto"/>
              <w:ind w:left="374"/>
              <w:rPr>
                <w:rStyle w:val="FontStyle11"/>
                <w:rFonts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1738B">
              <w:rPr>
                <w:b/>
                <w:color w:val="000000"/>
                <w:sz w:val="20"/>
                <w:szCs w:val="20"/>
              </w:rPr>
              <w:t xml:space="preserve">Samostatná </w:t>
            </w:r>
            <w:r>
              <w:rPr>
                <w:b/>
                <w:color w:val="000000"/>
                <w:sz w:val="20"/>
                <w:szCs w:val="20"/>
              </w:rPr>
              <w:t>cyklo</w:t>
            </w:r>
            <w:r w:rsidRPr="0061738B">
              <w:rPr>
                <w:b/>
                <w:color w:val="000000"/>
                <w:sz w:val="20"/>
                <w:szCs w:val="20"/>
              </w:rPr>
              <w:t xml:space="preserve"> trasa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2"/>
              <w:widowControl/>
              <w:rPr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2"/>
              <w:widowControl/>
              <w:rPr>
                <w:sz w:val="20"/>
                <w:szCs w:val="20"/>
              </w:rPr>
            </w:pPr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3"/>
              <w:widowControl/>
              <w:tabs>
                <w:tab w:val="left" w:pos="110"/>
              </w:tabs>
              <w:spacing w:line="220" w:lineRule="exact"/>
              <w:ind w:firstLine="0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rStyle w:val="FontStyle12"/>
                <w:rFonts w:cs="Times New Roman"/>
                <w:sz w:val="20"/>
                <w:szCs w:val="20"/>
              </w:rPr>
              <w:t xml:space="preserve">T-čková </w:t>
            </w:r>
            <w:r w:rsidRPr="0061738B">
              <w:rPr>
                <w:color w:val="000000"/>
                <w:sz w:val="20"/>
                <w:szCs w:val="20"/>
              </w:rPr>
              <w:t xml:space="preserve">križovatka v tvare T </w:t>
            </w:r>
            <w:r>
              <w:rPr>
                <w:color w:val="000000"/>
                <w:sz w:val="20"/>
                <w:szCs w:val="20"/>
              </w:rPr>
              <w:t xml:space="preserve">lebo </w:t>
            </w:r>
            <w:r w:rsidRPr="0061738B">
              <w:rPr>
                <w:color w:val="000000"/>
                <w:sz w:val="20"/>
                <w:szCs w:val="20"/>
              </w:rPr>
              <w:t>plná križovatka</w:t>
            </w:r>
          </w:p>
          <w:p w:rsidR="00C960A0" w:rsidRPr="0061738B" w:rsidRDefault="00C960A0">
            <w:pPr>
              <w:pStyle w:val="Style3"/>
              <w:widowControl/>
              <w:tabs>
                <w:tab w:val="left" w:pos="192"/>
              </w:tabs>
              <w:spacing w:line="220" w:lineRule="exact"/>
              <w:ind w:left="82" w:hanging="82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>Princíp rovnosti, pokiaľ jedna z </w:t>
            </w:r>
            <w:r>
              <w:rPr>
                <w:color w:val="000000"/>
                <w:sz w:val="20"/>
                <w:szCs w:val="20"/>
              </w:rPr>
              <w:t>ciest</w:t>
            </w:r>
            <w:r w:rsidRPr="0061738B">
              <w:rPr>
                <w:color w:val="000000"/>
                <w:sz w:val="20"/>
                <w:szCs w:val="20"/>
              </w:rPr>
              <w:t xml:space="preserve"> je </w:t>
            </w:r>
            <w:r>
              <w:rPr>
                <w:color w:val="000000"/>
                <w:sz w:val="20"/>
                <w:szCs w:val="20"/>
              </w:rPr>
              <w:t>mestskou cyklo</w:t>
            </w:r>
            <w:r w:rsidRPr="0061738B">
              <w:rPr>
                <w:color w:val="000000"/>
                <w:sz w:val="20"/>
                <w:szCs w:val="20"/>
              </w:rPr>
              <w:t xml:space="preserve"> trasou, </w:t>
            </w:r>
            <w:r>
              <w:rPr>
                <w:color w:val="000000"/>
                <w:sz w:val="20"/>
                <w:szCs w:val="20"/>
              </w:rPr>
              <w:t>tak prednosť v jazde tu majú cyklisti</w:t>
            </w:r>
            <w:r w:rsidRPr="0061738B"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color w:val="000000"/>
                <w:sz w:val="20"/>
                <w:szCs w:val="20"/>
              </w:rPr>
              <w:t>napr.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zriadením</w:t>
            </w:r>
            <w:r w:rsidRPr="0061738B">
              <w:rPr>
                <w:color w:val="000000"/>
                <w:sz w:val="20"/>
                <w:szCs w:val="20"/>
              </w:rPr>
              <w:t xml:space="preserve"> malých dopravných ostrovčekov na vedľajších </w:t>
            </w:r>
            <w:r>
              <w:rPr>
                <w:color w:val="000000"/>
                <w:sz w:val="20"/>
                <w:szCs w:val="20"/>
              </w:rPr>
              <w:t>cyklo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chodníkoch alebo</w:t>
            </w:r>
            <w:r w:rsidRPr="0061738B">
              <w:rPr>
                <w:color w:val="000000"/>
                <w:sz w:val="20"/>
                <w:szCs w:val="20"/>
              </w:rPr>
              <w:t xml:space="preserve"> alebo </w:t>
            </w:r>
            <w:r>
              <w:rPr>
                <w:color w:val="000000"/>
                <w:sz w:val="20"/>
                <w:szCs w:val="20"/>
              </w:rPr>
              <w:t xml:space="preserve">dve T-čkové križovatky </w:t>
            </w:r>
            <w:r w:rsidRPr="0061738B">
              <w:rPr>
                <w:color w:val="000000"/>
                <w:sz w:val="20"/>
                <w:szCs w:val="20"/>
              </w:rPr>
              <w:t xml:space="preserve">v tvare T </w:t>
            </w:r>
            <w:r>
              <w:rPr>
                <w:color w:val="000000"/>
                <w:sz w:val="20"/>
                <w:szCs w:val="20"/>
              </w:rPr>
              <w:t>miesto</w:t>
            </w:r>
            <w:r w:rsidRPr="0061738B">
              <w:rPr>
                <w:color w:val="000000"/>
                <w:sz w:val="20"/>
                <w:szCs w:val="20"/>
              </w:rPr>
              <w:t xml:space="preserve"> štvorsmerovej križovatky)</w:t>
            </w:r>
          </w:p>
          <w:p w:rsidR="00C960A0" w:rsidRPr="0061738B" w:rsidRDefault="00C960A0" w:rsidP="00F740D7">
            <w:pPr>
              <w:pStyle w:val="Style3"/>
              <w:widowControl/>
              <w:tabs>
                <w:tab w:val="left" w:pos="192"/>
              </w:tabs>
              <w:spacing w:line="220" w:lineRule="exact"/>
              <w:ind w:left="82" w:hanging="82"/>
              <w:rPr>
                <w:rStyle w:val="FontStyle12"/>
                <w:rFonts w:cs="Times New Roman"/>
                <w:color w:val="auto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ak sú</w:t>
            </w:r>
            <w:r w:rsidRPr="0061738B">
              <w:rPr>
                <w:color w:val="000000"/>
                <w:sz w:val="20"/>
                <w:szCs w:val="20"/>
              </w:rPr>
              <w:t xml:space="preserve"> obe </w:t>
            </w:r>
            <w:r>
              <w:rPr>
                <w:color w:val="000000"/>
                <w:sz w:val="20"/>
                <w:szCs w:val="20"/>
              </w:rPr>
              <w:t>cesty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mestskými cyklo trasami</w:t>
            </w:r>
            <w:r w:rsidRPr="0061738B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riešením môže byť </w:t>
            </w:r>
            <w:r w:rsidRPr="0061738B">
              <w:rPr>
                <w:color w:val="000000"/>
                <w:sz w:val="20"/>
                <w:szCs w:val="20"/>
              </w:rPr>
              <w:t xml:space="preserve">cyklistický kruhový objazd alebo trojuholníková križovatka </w:t>
            </w:r>
          </w:p>
        </w:tc>
      </w:tr>
      <w:tr w:rsidR="00C960A0" w:rsidRPr="00355F2F" w:rsidTr="0061738B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960A0" w:rsidRPr="0061738B" w:rsidRDefault="00C960A0">
            <w:pPr>
              <w:pStyle w:val="Style1"/>
              <w:widowControl/>
              <w:spacing w:line="240" w:lineRule="auto"/>
              <w:ind w:left="336"/>
              <w:rPr>
                <w:rStyle w:val="FontStyle11"/>
                <w:rFonts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1738B">
              <w:rPr>
                <w:b/>
                <w:color w:val="000000"/>
                <w:sz w:val="20"/>
                <w:szCs w:val="20"/>
              </w:rPr>
              <w:t>Autobusový pruh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2"/>
              <w:widowControl/>
              <w:rPr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2"/>
              <w:widowControl/>
              <w:rPr>
                <w:sz w:val="20"/>
                <w:szCs w:val="20"/>
              </w:rPr>
            </w:pPr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3"/>
              <w:widowControl/>
              <w:tabs>
                <w:tab w:val="left" w:pos="202"/>
              </w:tabs>
              <w:spacing w:line="220" w:lineRule="exact"/>
              <w:ind w:left="86" w:hanging="86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>križovatka  s</w:t>
            </w:r>
            <w:r>
              <w:rPr>
                <w:color w:val="000000"/>
                <w:sz w:val="20"/>
                <w:szCs w:val="20"/>
              </w:rPr>
              <w:t xml:space="preserve"> prednosťou pre jazde 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pre mestskú cyklo trasu</w:t>
            </w:r>
            <w:r w:rsidRPr="0061738B">
              <w:rPr>
                <w:color w:val="000000"/>
                <w:sz w:val="20"/>
                <w:szCs w:val="20"/>
              </w:rPr>
              <w:t xml:space="preserve"> so širokým dopravným ostrovčekom v </w:t>
            </w:r>
            <w:r>
              <w:rPr>
                <w:color w:val="000000"/>
                <w:sz w:val="20"/>
                <w:szCs w:val="20"/>
              </w:rPr>
              <w:t>bus</w:t>
            </w:r>
            <w:r w:rsidRPr="0061738B">
              <w:rPr>
                <w:color w:val="000000"/>
                <w:sz w:val="20"/>
                <w:szCs w:val="20"/>
              </w:rPr>
              <w:t xml:space="preserve"> pruhu</w:t>
            </w:r>
          </w:p>
          <w:p w:rsidR="00C960A0" w:rsidRDefault="00C960A0" w:rsidP="00F740D7">
            <w:pPr>
              <w:pStyle w:val="Style3"/>
              <w:widowControl/>
              <w:tabs>
                <w:tab w:val="left" w:pos="202"/>
              </w:tabs>
              <w:spacing w:line="220" w:lineRule="exact"/>
              <w:ind w:left="86" w:hanging="86"/>
              <w:rPr>
                <w:color w:val="000000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retardér</w:t>
            </w:r>
            <w:r w:rsidRPr="0061738B">
              <w:rPr>
                <w:color w:val="000000"/>
                <w:sz w:val="20"/>
                <w:szCs w:val="20"/>
              </w:rPr>
              <w:t xml:space="preserve"> a</w:t>
            </w:r>
            <w:r>
              <w:rPr>
                <w:color w:val="000000"/>
                <w:sz w:val="20"/>
                <w:szCs w:val="20"/>
              </w:rPr>
              <w:t> prednosť jazdy</w:t>
            </w:r>
            <w:r w:rsidRPr="0061738B">
              <w:rPr>
                <w:color w:val="000000"/>
                <w:sz w:val="20"/>
                <w:szCs w:val="20"/>
              </w:rPr>
              <w:t xml:space="preserve"> pre </w:t>
            </w:r>
            <w:r>
              <w:rPr>
                <w:color w:val="000000"/>
                <w:sz w:val="20"/>
                <w:szCs w:val="20"/>
              </w:rPr>
              <w:t>cyklo</w:t>
            </w:r>
            <w:r w:rsidRPr="0061738B">
              <w:rPr>
                <w:color w:val="000000"/>
                <w:sz w:val="20"/>
                <w:szCs w:val="20"/>
              </w:rPr>
              <w:t xml:space="preserve"> trasu</w:t>
            </w:r>
            <w:r>
              <w:rPr>
                <w:color w:val="000000"/>
                <w:sz w:val="20"/>
                <w:szCs w:val="20"/>
              </w:rPr>
              <w:t xml:space="preserve"> z MČ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</w:p>
          <w:p w:rsidR="00C960A0" w:rsidRPr="0061738B" w:rsidRDefault="00C960A0" w:rsidP="00EF0C11">
            <w:pPr>
              <w:pStyle w:val="Style3"/>
              <w:widowControl/>
              <w:tabs>
                <w:tab w:val="left" w:pos="202"/>
              </w:tabs>
              <w:spacing w:line="220" w:lineRule="exact"/>
              <w:ind w:left="86" w:hanging="86"/>
              <w:rPr>
                <w:rStyle w:val="FontStyle12"/>
                <w:rFonts w:cs="Times New Roman"/>
                <w:color w:val="auto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 w:rsidRPr="0061738B">
              <w:rPr>
                <w:color w:val="000000"/>
                <w:sz w:val="20"/>
                <w:szCs w:val="20"/>
              </w:rPr>
              <w:t xml:space="preserve">Ak </w:t>
            </w:r>
            <w:r>
              <w:rPr>
                <w:color w:val="000000"/>
                <w:sz w:val="20"/>
                <w:szCs w:val="20"/>
              </w:rPr>
              <w:t xml:space="preserve">prednosť jazdy pre bicykle v bus pruhu nie je vhodným riešením, je vhodné použiť </w:t>
            </w:r>
            <w:r w:rsidRPr="0061738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riešenie s mimoúrovňovou križovatkou</w:t>
            </w:r>
            <w:r w:rsidRPr="0061738B">
              <w:rPr>
                <w:color w:val="000000"/>
                <w:sz w:val="20"/>
                <w:szCs w:val="20"/>
              </w:rPr>
              <w:t xml:space="preserve"> alebo systém riadenia semaformi </w:t>
            </w:r>
          </w:p>
        </w:tc>
      </w:tr>
      <w:tr w:rsidR="00C960A0" w:rsidRPr="00355F2F" w:rsidTr="0061738B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960A0" w:rsidRPr="0061738B" w:rsidRDefault="00C960A0">
            <w:pPr>
              <w:pStyle w:val="Style1"/>
              <w:widowControl/>
              <w:spacing w:line="240" w:lineRule="auto"/>
              <w:ind w:left="240"/>
              <w:rPr>
                <w:rStyle w:val="FontStyle11"/>
                <w:rFonts w:cs="Times New Roman"/>
                <w:b w:val="0"/>
                <w:bCs w:val="0"/>
                <w:color w:val="auto"/>
                <w:sz w:val="20"/>
                <w:szCs w:val="20"/>
              </w:rPr>
            </w:pPr>
            <w:r w:rsidRPr="0061738B">
              <w:rPr>
                <w:b/>
                <w:color w:val="000000"/>
                <w:sz w:val="20"/>
                <w:szCs w:val="20"/>
              </w:rPr>
              <w:t>Električková trať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2"/>
              <w:widowControl/>
              <w:rPr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2"/>
              <w:widowControl/>
              <w:rPr>
                <w:sz w:val="20"/>
                <w:szCs w:val="20"/>
              </w:rPr>
            </w:pPr>
          </w:p>
        </w:tc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0A0" w:rsidRPr="0061738B" w:rsidRDefault="00C960A0">
            <w:pPr>
              <w:pStyle w:val="Style3"/>
              <w:widowControl/>
              <w:tabs>
                <w:tab w:val="left" w:pos="202"/>
              </w:tabs>
              <w:spacing w:line="220" w:lineRule="exact"/>
              <w:ind w:left="86" w:hanging="86"/>
              <w:rPr>
                <w:rStyle w:val="FontStyle12"/>
                <w:rFonts w:cs="Times New Roman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vid  riešenie</w:t>
            </w:r>
            <w:r w:rsidRPr="0061738B">
              <w:rPr>
                <w:color w:val="000000"/>
                <w:sz w:val="20"/>
                <w:szCs w:val="20"/>
              </w:rPr>
              <w:t xml:space="preserve"> pre križovatku medzi autobusovým pruhom a samostatnou </w:t>
            </w:r>
            <w:r>
              <w:rPr>
                <w:color w:val="000000"/>
                <w:sz w:val="20"/>
                <w:szCs w:val="20"/>
              </w:rPr>
              <w:t>cyklo trasou</w:t>
            </w:r>
            <w:r w:rsidRPr="0061738B">
              <w:rPr>
                <w:color w:val="000000"/>
                <w:sz w:val="20"/>
                <w:szCs w:val="20"/>
              </w:rPr>
              <w:t xml:space="preserve">, ak </w:t>
            </w:r>
            <w:r>
              <w:rPr>
                <w:color w:val="000000"/>
                <w:sz w:val="20"/>
                <w:szCs w:val="20"/>
              </w:rPr>
              <w:t xml:space="preserve">ide </w:t>
            </w:r>
            <w:r w:rsidRPr="0061738B">
              <w:rPr>
                <w:color w:val="000000"/>
                <w:sz w:val="20"/>
                <w:szCs w:val="20"/>
              </w:rPr>
              <w:t xml:space="preserve">električka </w:t>
            </w:r>
            <w:r>
              <w:rPr>
                <w:color w:val="000000"/>
                <w:sz w:val="20"/>
                <w:szCs w:val="20"/>
              </w:rPr>
              <w:t>na križovatke vyššou</w:t>
            </w:r>
            <w:r w:rsidRPr="0061738B">
              <w:rPr>
                <w:color w:val="000000"/>
                <w:sz w:val="20"/>
                <w:szCs w:val="20"/>
              </w:rPr>
              <w:t xml:space="preserve"> rýchlosťou ako 20 km/h </w:t>
            </w:r>
          </w:p>
          <w:p w:rsidR="00C960A0" w:rsidRPr="0061738B" w:rsidRDefault="00C960A0" w:rsidP="00EF0C11">
            <w:pPr>
              <w:pStyle w:val="Style3"/>
              <w:widowControl/>
              <w:tabs>
                <w:tab w:val="left" w:pos="202"/>
              </w:tabs>
              <w:spacing w:line="220" w:lineRule="exact"/>
              <w:ind w:left="86" w:hanging="86"/>
              <w:rPr>
                <w:rStyle w:val="FontStyle12"/>
                <w:rFonts w:cs="Times New Roman"/>
                <w:color w:val="auto"/>
                <w:sz w:val="20"/>
                <w:szCs w:val="20"/>
              </w:rPr>
            </w:pPr>
            <w:r w:rsidRPr="0061738B">
              <w:rPr>
                <w:rStyle w:val="FontStyle12"/>
                <w:rFonts w:cs="Times New Roman"/>
                <w:sz w:val="20"/>
                <w:szCs w:val="20"/>
              </w:rPr>
              <w:t>-</w:t>
            </w:r>
            <w:r w:rsidRPr="0061738B">
              <w:rPr>
                <w:rStyle w:val="FontStyle12"/>
                <w:rFonts w:cs="Times New Roman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použitie</w:t>
            </w:r>
            <w:r w:rsidRPr="0061738B">
              <w:rPr>
                <w:color w:val="000000"/>
                <w:sz w:val="20"/>
                <w:szCs w:val="20"/>
              </w:rPr>
              <w:t xml:space="preserve"> „električkových svetiel“ (výstražné svetlo, ktoré bliká,  keď sa blíži električka)</w:t>
            </w:r>
          </w:p>
        </w:tc>
      </w:tr>
    </w:tbl>
    <w:p w:rsidR="00C960A0" w:rsidRPr="00355F2F" w:rsidRDefault="00C960A0">
      <w:pPr>
        <w:pStyle w:val="Odstavecseseznamem"/>
        <w:spacing w:before="0" w:after="0"/>
        <w:ind w:left="-1134"/>
        <w:rPr>
          <w:noProof w:val="0"/>
          <w:snapToGrid w:val="0"/>
        </w:rPr>
      </w:pPr>
    </w:p>
    <w:p w:rsidR="00C960A0" w:rsidRPr="00355F2F" w:rsidRDefault="00C960A0">
      <w:pPr>
        <w:spacing w:before="0" w:after="0"/>
        <w:ind w:left="-1134"/>
        <w:rPr>
          <w:noProof w:val="0"/>
        </w:rPr>
      </w:pPr>
      <w:r w:rsidRPr="00355F2F">
        <w:rPr>
          <w:noProof w:val="0"/>
          <w:sz w:val="20"/>
        </w:rPr>
        <w:t xml:space="preserve">Tabuľka č. </w:t>
      </w:r>
      <w:r w:rsidRPr="00355F2F">
        <w:rPr>
          <w:noProof w:val="0"/>
          <w:sz w:val="20"/>
        </w:rPr>
        <w:fldChar w:fldCharType="begin"/>
      </w:r>
      <w:r w:rsidRPr="00355F2F">
        <w:rPr>
          <w:noProof w:val="0"/>
          <w:sz w:val="20"/>
        </w:rPr>
        <w:instrText xml:space="preserve"> SEQ Table \* ARABIC </w:instrText>
      </w:r>
      <w:r w:rsidRPr="00355F2F">
        <w:rPr>
          <w:noProof w:val="0"/>
          <w:sz w:val="20"/>
        </w:rPr>
        <w:fldChar w:fldCharType="separate"/>
      </w:r>
      <w:r>
        <w:rPr>
          <w:sz w:val="20"/>
        </w:rPr>
        <w:t>2</w:t>
      </w:r>
      <w:r w:rsidRPr="00355F2F">
        <w:rPr>
          <w:noProof w:val="0"/>
          <w:sz w:val="20"/>
        </w:rPr>
        <w:fldChar w:fldCharType="end"/>
      </w:r>
      <w:r w:rsidRPr="00355F2F">
        <w:rPr>
          <w:noProof w:val="0"/>
          <w:sz w:val="20"/>
        </w:rPr>
        <w:t xml:space="preserve">: rôzne typy križovatiek </w:t>
      </w:r>
      <w:r>
        <w:rPr>
          <w:noProof w:val="0"/>
          <w:sz w:val="20"/>
        </w:rPr>
        <w:t>kombinovateľné</w:t>
      </w:r>
      <w:r w:rsidRPr="00355F2F">
        <w:rPr>
          <w:noProof w:val="0"/>
          <w:sz w:val="20"/>
        </w:rPr>
        <w:t xml:space="preserve"> </w:t>
      </w:r>
      <w:r>
        <w:rPr>
          <w:noProof w:val="0"/>
          <w:sz w:val="20"/>
        </w:rPr>
        <w:t>s rôznymi typmi</w:t>
      </w:r>
      <w:r w:rsidRPr="00355F2F">
        <w:rPr>
          <w:noProof w:val="0"/>
          <w:sz w:val="20"/>
        </w:rPr>
        <w:t xml:space="preserve"> ciest v </w:t>
      </w:r>
      <w:r>
        <w:rPr>
          <w:noProof w:val="0"/>
          <w:sz w:val="20"/>
        </w:rPr>
        <w:t>zastavanom území</w:t>
      </w:r>
      <w:r w:rsidRPr="00355F2F">
        <w:rPr>
          <w:noProof w:val="0"/>
          <w:sz w:val="20"/>
        </w:rPr>
        <w:t xml:space="preserve"> (zdroj: </w:t>
      </w:r>
      <w:r>
        <w:rPr>
          <w:noProof w:val="0"/>
          <w:sz w:val="20"/>
        </w:rPr>
        <w:t>upravená verzia z </w:t>
      </w:r>
      <w:r>
        <w:rPr>
          <w:i/>
          <w:noProof w:val="0"/>
          <w:sz w:val="20"/>
        </w:rPr>
        <w:t>Design manual for biycle traffic</w:t>
      </w:r>
      <w:r w:rsidRPr="00355F2F">
        <w:rPr>
          <w:i/>
          <w:noProof w:val="0"/>
          <w:sz w:val="20"/>
        </w:rPr>
        <w:t xml:space="preserve">, </w:t>
      </w:r>
      <w:r w:rsidRPr="00355F2F">
        <w:rPr>
          <w:noProof w:val="0"/>
          <w:sz w:val="20"/>
        </w:rPr>
        <w:t>CROW, 2007)</w:t>
      </w:r>
      <w:r w:rsidRPr="00355F2F">
        <w:rPr>
          <w:i/>
          <w:noProof w:val="0"/>
          <w:sz w:val="20"/>
        </w:rPr>
        <w:t xml:space="preserve"> </w:t>
      </w:r>
    </w:p>
    <w:p w:rsidR="00C960A0" w:rsidRPr="00355F2F" w:rsidRDefault="00C960A0">
      <w:pPr>
        <w:spacing w:before="0" w:after="0"/>
        <w:ind w:left="-1134"/>
        <w:rPr>
          <w:noProof w:val="0"/>
          <w:sz w:val="20"/>
        </w:rPr>
      </w:pP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>
        <w:pict>
          <v:shape id="Picture 43" o:spid="_x0000_i1038" type="#_x0000_t75" style="width:238.5pt;height:180.75pt;visibility:visible">
            <v:imagedata r:id="rId37" o:title=""/>
          </v:shape>
        </w:pict>
      </w:r>
    </w:p>
    <w:p w:rsidR="00C960A0" w:rsidRPr="00355F2F" w:rsidRDefault="00C960A0">
      <w:pPr>
        <w:spacing w:before="0" w:after="0"/>
        <w:rPr>
          <w:noProof w:val="0"/>
        </w:rPr>
      </w:pPr>
      <w:r>
        <w:pict>
          <v:shape id="Text Box 41" o:spid="_x0000_s1059" type="#_x0000_t202" style="position:absolute;left:0;text-align:left;margin-left:-.95pt;margin-top:2.25pt;width:246pt;height:36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č. 17: križovatka 2 lokálnych prístupových ciest, kde sa použil princíp rovnosti (medzi cyklistami a motoristami)</w:t>
                  </w: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</w:p>
    <w:p w:rsidR="00C960A0" w:rsidRPr="00355F2F" w:rsidRDefault="00C960A0">
      <w:pPr>
        <w:keepNext/>
        <w:spacing w:before="0" w:after="0"/>
        <w:rPr>
          <w:noProof w:val="0"/>
        </w:rPr>
      </w:pPr>
      <w:r>
        <w:pict>
          <v:shape id="Picture 42" o:spid="_x0000_s1060" type="#_x0000_t75" style="position:absolute;left:0;text-align:left;margin-left:-.2pt;margin-top:-.1pt;width:246pt;height:184.5pt;z-index:251644416;visibility:visible">
            <v:imagedata r:id="rId38" o:title=""/>
          </v:shape>
        </w:pict>
      </w:r>
    </w:p>
    <w:p w:rsidR="00C960A0" w:rsidRPr="00355F2F" w:rsidRDefault="00C960A0">
      <w:pPr>
        <w:pStyle w:val="Caption"/>
        <w:rPr>
          <w:b w:val="0"/>
          <w:bCs w:val="0"/>
          <w:noProof w:val="0"/>
          <w:color w:val="auto"/>
          <w:sz w:val="20"/>
          <w:szCs w:val="24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_x0000_s1061" type="#_x0000_t202" style="position:absolute;left:0;text-align:left;margin-left:-.95pt;margin-top:3.4pt;width:246pt;height:37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č. 18: križovatka rozvádzacej cesty a lokálnej prístupovej cesty, kde prednoť v jazde má rozvádzacia cesta so semaformi</w:t>
                  </w: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  <w:r>
        <w:pict>
          <v:shape id="Picture 47" o:spid="_x0000_s1062" type="#_x0000_t75" style="position:absolute;margin-left:0;margin-top:11.05pt;width:246pt;height:184.5pt;z-index:251645440;visibility:visible">
            <v:imagedata r:id="rId39" o:title=""/>
          </v:shape>
        </w:pict>
      </w: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  <w:r>
        <w:pict>
          <v:shape id="_x0000_s1063" type="#_x0000_t202" style="position:absolute;margin-left:-.2pt;margin-top:11.15pt;width:256.5pt;height:41.2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č. 19: križovatka 2 rozvádzacích ciest, kde sa zriadila plná križovatka so semaformi a stĺpmi na ochranu cyklistov pred odbočujúcimi autami</w:t>
                  </w:r>
                </w:p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  <w:p w:rsidR="00C960A0" w:rsidRDefault="00C960A0"/>
              </w:txbxContent>
            </v:textbox>
            <w10:wrap type="square"/>
          </v:shape>
        </w:pict>
      </w: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  <w:bookmarkStart w:id="65" w:name="_GoBack"/>
      <w:r w:rsidRPr="00DF096C">
        <w:rPr>
          <w:u w:val="single"/>
        </w:rPr>
        <w:pict>
          <v:shape id="Picture 68" o:spid="_x0000_i1039" type="#_x0000_t75" style="width:170.25pt;height:188.25pt;visibility:visible">
            <v:imagedata r:id="rId40" o:title="" croptop="9723f" cropbottom="1979f"/>
          </v:shape>
        </w:pict>
      </w:r>
    </w:p>
    <w:bookmarkEnd w:id="65"/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  <w:r>
        <w:pict>
          <v:shape id="_x0000_s1064" type="#_x0000_t202" style="position:absolute;margin-left:-.2pt;margin-top:4.75pt;width:217.5pt;height:26.2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" stroked="f">
            <v:textbox inset="0,0,0,0">
              <w:txbxContent>
                <w:p w:rsidR="00C960A0" w:rsidRDefault="00C960A0" w:rsidP="00360FC3">
                  <w:pPr>
                    <w:pStyle w:val="Caption"/>
                    <w:jc w:val="left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 xml:space="preserve">Obrázok č. 20: križovatka s električkovou traťou, kde sú nainštalované </w:t>
                  </w:r>
                  <w:r>
                    <w:rPr>
                      <w:b w:val="0"/>
                      <w:bCs w:val="0"/>
                      <w:noProof w:val="0"/>
                      <w:color w:val="auto"/>
                      <w:sz w:val="20"/>
                      <w:szCs w:val="24"/>
                    </w:rPr>
                    <w:t>„</w:t>
                  </w: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 xml:space="preserve">električkové svetlá“ </w:t>
                  </w:r>
                </w:p>
                <w:p w:rsidR="00C960A0" w:rsidRDefault="00C960A0"/>
              </w:txbxContent>
            </v:textbox>
            <w10:wrap type="square"/>
          </v:shape>
        </w:pict>
      </w:r>
    </w:p>
    <w:p w:rsidR="00C960A0" w:rsidRPr="00355F2F" w:rsidRDefault="00C960A0">
      <w:pPr>
        <w:spacing w:before="0" w:after="0"/>
        <w:jc w:val="left"/>
        <w:rPr>
          <w:noProof w:val="0"/>
          <w:u w:val="single"/>
        </w:rPr>
      </w:pPr>
    </w:p>
    <w:p w:rsidR="00C960A0" w:rsidRDefault="00C960A0">
      <w:pPr>
        <w:spacing w:before="0"/>
        <w:jc w:val="left"/>
        <w:rPr>
          <w:noProof w:val="0"/>
          <w:u w:val="single"/>
        </w:rPr>
      </w:pPr>
    </w:p>
    <w:p w:rsidR="00C960A0" w:rsidRDefault="00C960A0">
      <w:pPr>
        <w:spacing w:before="0"/>
        <w:jc w:val="left"/>
        <w:rPr>
          <w:noProof w:val="0"/>
          <w:u w:val="single"/>
        </w:rPr>
      </w:pPr>
    </w:p>
    <w:p w:rsidR="00C960A0" w:rsidRPr="00355F2F" w:rsidRDefault="00C960A0">
      <w:pPr>
        <w:spacing w:before="0"/>
        <w:jc w:val="left"/>
        <w:rPr>
          <w:noProof w:val="0"/>
          <w:u w:val="single"/>
        </w:rPr>
      </w:pPr>
      <w:r>
        <w:rPr>
          <w:noProof w:val="0"/>
          <w:u w:val="single"/>
        </w:rPr>
        <w:t>Cyklo</w:t>
      </w:r>
      <w:r w:rsidRPr="00355F2F">
        <w:rPr>
          <w:noProof w:val="0"/>
          <w:u w:val="single"/>
        </w:rPr>
        <w:t xml:space="preserve"> box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r>
        <w:rPr>
          <w:noProof w:val="0"/>
        </w:rPr>
        <w:t xml:space="preserve">Cyklo </w:t>
      </w:r>
      <w:r w:rsidRPr="00355F2F">
        <w:rPr>
          <w:noProof w:val="0"/>
        </w:rPr>
        <w:t>box je prechod pred svetelnou križovatkou, ktorý je vyhradený pre cyklistov. Z </w:t>
      </w:r>
      <w:r>
        <w:rPr>
          <w:noProof w:val="0"/>
        </w:rPr>
        <w:t>jeho</w:t>
      </w:r>
      <w:r w:rsidRPr="00355F2F">
        <w:rPr>
          <w:noProof w:val="0"/>
        </w:rPr>
        <w:t xml:space="preserve"> </w:t>
      </w:r>
      <w:r>
        <w:rPr>
          <w:noProof w:val="0"/>
        </w:rPr>
        <w:t>umiestnenia</w:t>
      </w:r>
      <w:r w:rsidRPr="00355F2F">
        <w:rPr>
          <w:noProof w:val="0"/>
        </w:rPr>
        <w:t xml:space="preserve"> pred </w:t>
      </w:r>
      <w:r>
        <w:rPr>
          <w:noProof w:val="0"/>
        </w:rPr>
        <w:t>motorovými</w:t>
      </w:r>
      <w:r w:rsidRPr="00355F2F">
        <w:rPr>
          <w:noProof w:val="0"/>
        </w:rPr>
        <w:t xml:space="preserve"> </w:t>
      </w:r>
      <w:r>
        <w:rPr>
          <w:noProof w:val="0"/>
        </w:rPr>
        <w:t>vozidlami sú cyklisti dobre viditeľní</w:t>
      </w:r>
      <w:r w:rsidRPr="00355F2F">
        <w:rPr>
          <w:noProof w:val="0"/>
        </w:rPr>
        <w:t xml:space="preserve"> </w:t>
      </w:r>
      <w:r>
        <w:rPr>
          <w:noProof w:val="0"/>
        </w:rPr>
        <w:t>a cyklisti majú lepšiu možnosť sa otáčať. Priestor pre cyklo</w:t>
      </w:r>
      <w:r w:rsidRPr="00355F2F">
        <w:rPr>
          <w:noProof w:val="0"/>
        </w:rPr>
        <w:t xml:space="preserve"> box </w:t>
      </w:r>
      <w:r>
        <w:rPr>
          <w:noProof w:val="0"/>
        </w:rPr>
        <w:t>je vytvorený</w:t>
      </w:r>
      <w:r w:rsidRPr="00355F2F">
        <w:rPr>
          <w:noProof w:val="0"/>
        </w:rPr>
        <w:t xml:space="preserve"> umiestnením </w:t>
      </w:r>
      <w:r>
        <w:rPr>
          <w:noProof w:val="0"/>
        </w:rPr>
        <w:t xml:space="preserve">dodatočnej </w:t>
      </w:r>
      <w:r w:rsidRPr="00355F2F">
        <w:rPr>
          <w:noProof w:val="0"/>
        </w:rPr>
        <w:t xml:space="preserve">stop čiary 4-5 metrov </w:t>
      </w:r>
      <w:r>
        <w:rPr>
          <w:noProof w:val="0"/>
        </w:rPr>
        <w:t>od</w:t>
      </w:r>
      <w:r w:rsidRPr="00355F2F">
        <w:rPr>
          <w:noProof w:val="0"/>
        </w:rPr>
        <w:t xml:space="preserve"> </w:t>
      </w:r>
      <w:r>
        <w:rPr>
          <w:noProof w:val="0"/>
        </w:rPr>
        <w:t>začiatku</w:t>
      </w:r>
      <w:r w:rsidRPr="00355F2F">
        <w:rPr>
          <w:noProof w:val="0"/>
        </w:rPr>
        <w:t xml:space="preserve"> križovatky a za prechodom pre chodcov. 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r>
        <w:rPr>
          <w:noProof w:val="0"/>
        </w:rPr>
        <w:t>Cyklo</w:t>
      </w:r>
      <w:r w:rsidRPr="00355F2F">
        <w:rPr>
          <w:noProof w:val="0"/>
        </w:rPr>
        <w:t xml:space="preserve"> box sa môže </w:t>
      </w:r>
      <w:r>
        <w:rPr>
          <w:noProof w:val="0"/>
        </w:rPr>
        <w:t>použiť</w:t>
      </w:r>
      <w:r w:rsidRPr="00355F2F">
        <w:rPr>
          <w:noProof w:val="0"/>
        </w:rPr>
        <w:t xml:space="preserve"> na križovatkách so svetelnou signalizáciou</w:t>
      </w:r>
      <w:r>
        <w:rPr>
          <w:noProof w:val="0"/>
        </w:rPr>
        <w:t xml:space="preserve">, kde je veľký pohyb </w:t>
      </w:r>
      <w:r w:rsidRPr="00355F2F">
        <w:rPr>
          <w:noProof w:val="0"/>
        </w:rPr>
        <w:t>bicyklov a motorových vozidiel (kde sa počet vozidiel</w:t>
      </w:r>
      <w:r>
        <w:rPr>
          <w:noProof w:val="0"/>
        </w:rPr>
        <w:t>,</w:t>
      </w:r>
      <w:r w:rsidRPr="00355F2F">
        <w:rPr>
          <w:noProof w:val="0"/>
        </w:rPr>
        <w:t xml:space="preserve"> čakajúcich na križovatke</w:t>
      </w:r>
      <w:r>
        <w:rPr>
          <w:noProof w:val="0"/>
        </w:rPr>
        <w:t>,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nedá a </w:t>
      </w:r>
      <w:r w:rsidRPr="00355F2F">
        <w:rPr>
          <w:noProof w:val="0"/>
        </w:rPr>
        <w:t xml:space="preserve">nemôže </w:t>
      </w:r>
      <w:r>
        <w:rPr>
          <w:noProof w:val="0"/>
        </w:rPr>
        <w:t>viesť</w:t>
      </w:r>
      <w:r w:rsidRPr="00355F2F">
        <w:rPr>
          <w:noProof w:val="0"/>
        </w:rPr>
        <w:t xml:space="preserve"> </w:t>
      </w:r>
      <w:r>
        <w:rPr>
          <w:noProof w:val="0"/>
        </w:rPr>
        <w:t>po</w:t>
      </w:r>
      <w:r w:rsidRPr="00355F2F">
        <w:rPr>
          <w:noProof w:val="0"/>
        </w:rPr>
        <w:t xml:space="preserve"> </w:t>
      </w:r>
      <w:r>
        <w:rPr>
          <w:noProof w:val="0"/>
        </w:rPr>
        <w:t>cyklo</w:t>
      </w:r>
      <w:r w:rsidRPr="00355F2F">
        <w:rPr>
          <w:noProof w:val="0"/>
        </w:rPr>
        <w:t xml:space="preserve"> pruhu) (zmiešaná premávka). </w:t>
      </w:r>
      <w:r>
        <w:rPr>
          <w:noProof w:val="0"/>
        </w:rPr>
        <w:t xml:space="preserve">Toto </w:t>
      </w:r>
      <w:r w:rsidRPr="00355F2F">
        <w:rPr>
          <w:noProof w:val="0"/>
        </w:rPr>
        <w:t xml:space="preserve"> </w:t>
      </w:r>
      <w:r>
        <w:rPr>
          <w:noProof w:val="0"/>
        </w:rPr>
        <w:t>predstavuje</w:t>
      </w:r>
      <w:r w:rsidRPr="00355F2F">
        <w:rPr>
          <w:noProof w:val="0"/>
        </w:rPr>
        <w:t xml:space="preserve"> </w:t>
      </w:r>
      <w:r>
        <w:rPr>
          <w:noProof w:val="0"/>
        </w:rPr>
        <w:t>dokonalé riešenie</w:t>
      </w:r>
      <w:r w:rsidRPr="00355F2F">
        <w:rPr>
          <w:noProof w:val="0"/>
        </w:rPr>
        <w:t xml:space="preserve"> </w:t>
      </w:r>
      <w:r>
        <w:rPr>
          <w:noProof w:val="0"/>
        </w:rPr>
        <w:t>pre</w:t>
      </w:r>
      <w:r w:rsidRPr="00355F2F">
        <w:rPr>
          <w:noProof w:val="0"/>
        </w:rPr>
        <w:t xml:space="preserve"> </w:t>
      </w:r>
      <w:r>
        <w:rPr>
          <w:noProof w:val="0"/>
        </w:rPr>
        <w:t>centrum</w:t>
      </w:r>
      <w:r w:rsidRPr="00355F2F">
        <w:rPr>
          <w:noProof w:val="0"/>
        </w:rPr>
        <w:t xml:space="preserve"> mesta. 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  <w:r>
        <w:pict>
          <v:shape id="Picture 38" o:spid="_x0000_s1065" type="#_x0000_t75" style="position:absolute;left:0;text-align:left;margin-left:-.2pt;margin-top:5.1pt;width:252.75pt;height:189pt;z-index:251648512;visibility:visible">
            <v:imagedata r:id="rId41" o:title=""/>
          </v:shape>
        </w:pic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  <w:r>
        <w:pict>
          <v:shape id="_x0000_s1066" type="#_x0000_t202" style="position:absolute;left:0;text-align:left;margin-left:-.2pt;margin-top:10.2pt;width:252.75pt;height:27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" stroked="f">
            <v:textbox inset="0,0,0,0">
              <w:txbxContent>
                <w:p w:rsidR="00C960A0" w:rsidRDefault="00C960A0">
                  <w:pPr>
                    <w:pStyle w:val="Caption"/>
                    <w:spacing w:after="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č. 21: cyklo box na križovatke vo Vlielande, Holandsko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r w:rsidRPr="00355F2F">
        <w:rPr>
          <w:noProof w:val="0"/>
        </w:rPr>
        <w:t>Dobrý príklad</w:t>
      </w:r>
      <w:r>
        <w:rPr>
          <w:noProof w:val="0"/>
        </w:rPr>
        <w:t>o, ako projektovať</w:t>
      </w:r>
      <w:r w:rsidRPr="00355F2F">
        <w:rPr>
          <w:noProof w:val="0"/>
        </w:rPr>
        <w:t xml:space="preserve"> križovatky</w:t>
      </w:r>
      <w:r>
        <w:rPr>
          <w:noProof w:val="0"/>
        </w:rPr>
        <w:t>,</w:t>
      </w:r>
      <w:r w:rsidRPr="00355F2F">
        <w:rPr>
          <w:noProof w:val="0"/>
        </w:rPr>
        <w:t xml:space="preserve"> je </w:t>
      </w:r>
      <w:r>
        <w:rPr>
          <w:noProof w:val="0"/>
        </w:rPr>
        <w:t>uvedený</w:t>
      </w:r>
      <w:r w:rsidRPr="00355F2F">
        <w:rPr>
          <w:noProof w:val="0"/>
        </w:rPr>
        <w:t xml:space="preserve"> na nasledovnej internetovej stránke: 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hyperlink r:id="rId42" w:history="1">
        <w:r w:rsidRPr="00355F2F">
          <w:rPr>
            <w:rStyle w:val="Hyperlink"/>
            <w:noProof w:val="0"/>
          </w:rPr>
          <w:t>http://spacingvancouver.ca/2012/08/09/urban-planet-dutch-intersection-design/</w:t>
        </w:r>
      </w:hyperlink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Heading3"/>
        <w:rPr>
          <w:noProof w:val="0"/>
          <w:szCs w:val="24"/>
        </w:rPr>
      </w:pPr>
      <w:bookmarkStart w:id="66" w:name="_Toc347151463"/>
      <w:r>
        <w:rPr>
          <w:noProof w:val="0"/>
          <w:szCs w:val="24"/>
        </w:rPr>
        <w:t>Osadenie značiek</w:t>
      </w:r>
      <w:bookmarkEnd w:id="66"/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r w:rsidRPr="00355F2F">
        <w:rPr>
          <w:noProof w:val="0"/>
        </w:rPr>
        <w:t>Značky pripomínajú</w:t>
      </w:r>
      <w:r>
        <w:rPr>
          <w:noProof w:val="0"/>
        </w:rPr>
        <w:t>,</w:t>
      </w:r>
      <w:r w:rsidRPr="00355F2F">
        <w:rPr>
          <w:noProof w:val="0"/>
        </w:rPr>
        <w:t xml:space="preserve"> aké krátke vzdialenosti sú v meste. </w:t>
      </w:r>
      <w:r>
        <w:rPr>
          <w:noProof w:val="0"/>
        </w:rPr>
        <w:t>Osadenie značiek</w:t>
      </w:r>
      <w:r w:rsidRPr="00355F2F">
        <w:rPr>
          <w:noProof w:val="0"/>
        </w:rPr>
        <w:t xml:space="preserve"> pomáha cyklistom, ktorí </w:t>
      </w:r>
      <w:r>
        <w:rPr>
          <w:noProof w:val="0"/>
        </w:rPr>
        <w:t>sa nevyznajú v danej lokalite</w:t>
      </w:r>
      <w:r w:rsidRPr="00355F2F">
        <w:rPr>
          <w:noProof w:val="0"/>
        </w:rPr>
        <w:t>, aby našli svoj</w:t>
      </w:r>
      <w:r>
        <w:rPr>
          <w:noProof w:val="0"/>
        </w:rPr>
        <w:t>e miesto určenia</w:t>
      </w:r>
      <w:r w:rsidRPr="00355F2F">
        <w:rPr>
          <w:noProof w:val="0"/>
        </w:rPr>
        <w:t>. V </w:t>
      </w:r>
      <w:r>
        <w:rPr>
          <w:noProof w:val="0"/>
        </w:rPr>
        <w:t xml:space="preserve"> zastavaných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zónach </w:t>
      </w:r>
      <w:r w:rsidRPr="00355F2F">
        <w:rPr>
          <w:noProof w:val="0"/>
        </w:rPr>
        <w:t xml:space="preserve"> musia značky </w:t>
      </w:r>
      <w:r>
        <w:rPr>
          <w:noProof w:val="0"/>
        </w:rPr>
        <w:t>uvádzať označenie  mestských štvrtí a mestských častí</w:t>
      </w:r>
      <w:r w:rsidRPr="00355F2F">
        <w:rPr>
          <w:noProof w:val="0"/>
        </w:rPr>
        <w:t xml:space="preserve">, stanice, rekreačné a športové zariadenia, centrum mesta, múzeá, </w:t>
      </w:r>
      <w:r>
        <w:rPr>
          <w:noProof w:val="0"/>
        </w:rPr>
        <w:t>turistické tabule</w:t>
      </w:r>
      <w:r w:rsidRPr="00355F2F">
        <w:rPr>
          <w:noProof w:val="0"/>
        </w:rPr>
        <w:t xml:space="preserve"> a iné </w:t>
      </w:r>
      <w:r>
        <w:rPr>
          <w:noProof w:val="0"/>
        </w:rPr>
        <w:t>prvky</w:t>
      </w:r>
      <w:r w:rsidRPr="00355F2F">
        <w:rPr>
          <w:noProof w:val="0"/>
        </w:rPr>
        <w:t xml:space="preserve">, ktoré </w:t>
      </w:r>
      <w:r>
        <w:rPr>
          <w:noProof w:val="0"/>
        </w:rPr>
        <w:t>sú zaujímavé pre</w:t>
      </w:r>
      <w:r w:rsidRPr="00355F2F">
        <w:rPr>
          <w:noProof w:val="0"/>
        </w:rPr>
        <w:t xml:space="preserve"> veľký počet cyklistov.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r w:rsidRPr="00355F2F">
        <w:rPr>
          <w:noProof w:val="0"/>
        </w:rPr>
        <w:t xml:space="preserve">Obrázok č. 22 ukazuje </w:t>
      </w:r>
      <w:r>
        <w:rPr>
          <w:noProof w:val="0"/>
        </w:rPr>
        <w:t>umiestnenie značky</w:t>
      </w:r>
      <w:r w:rsidRPr="00355F2F">
        <w:rPr>
          <w:noProof w:val="0"/>
        </w:rPr>
        <w:t xml:space="preserve"> v Bratislave, ktoré </w:t>
      </w:r>
      <w:r>
        <w:rPr>
          <w:noProof w:val="0"/>
        </w:rPr>
        <w:t>ukazuje</w:t>
      </w:r>
      <w:r w:rsidRPr="00355F2F">
        <w:rPr>
          <w:noProof w:val="0"/>
        </w:rPr>
        <w:t xml:space="preserve"> vzdialenosť v km. Je to ideálne</w:t>
      </w:r>
      <w:r>
        <w:rPr>
          <w:noProof w:val="0"/>
        </w:rPr>
        <w:t xml:space="preserve"> riešenie</w:t>
      </w:r>
      <w:r w:rsidRPr="00355F2F">
        <w:rPr>
          <w:noProof w:val="0"/>
        </w:rPr>
        <w:t xml:space="preserve">, </w:t>
      </w:r>
      <w:r>
        <w:rPr>
          <w:noProof w:val="0"/>
        </w:rPr>
        <w:t>ktoré</w:t>
      </w:r>
      <w:r w:rsidRPr="00355F2F">
        <w:rPr>
          <w:noProof w:val="0"/>
        </w:rPr>
        <w:t xml:space="preserve"> </w:t>
      </w:r>
      <w:r>
        <w:rPr>
          <w:noProof w:val="0"/>
        </w:rPr>
        <w:t>cyklistom</w:t>
      </w:r>
      <w:r w:rsidRPr="00355F2F">
        <w:rPr>
          <w:noProof w:val="0"/>
        </w:rPr>
        <w:t xml:space="preserve"> poskytuje </w:t>
      </w:r>
      <w:r>
        <w:rPr>
          <w:noProof w:val="0"/>
        </w:rPr>
        <w:t>jasné</w:t>
      </w:r>
      <w:r w:rsidRPr="00355F2F">
        <w:rPr>
          <w:noProof w:val="0"/>
        </w:rPr>
        <w:t xml:space="preserve"> informácie. Okrem toho obrázok cyklistu na </w:t>
      </w:r>
      <w:r>
        <w:rPr>
          <w:noProof w:val="0"/>
        </w:rPr>
        <w:t>značke</w:t>
      </w:r>
      <w:r w:rsidRPr="00355F2F">
        <w:rPr>
          <w:noProof w:val="0"/>
        </w:rPr>
        <w:t xml:space="preserve"> </w:t>
      </w:r>
      <w:r>
        <w:rPr>
          <w:noProof w:val="0"/>
        </w:rPr>
        <w:t>jasne hovorí, že značka je určená cyklistom. Dobrá orientácia</w:t>
      </w:r>
      <w:r w:rsidRPr="00355F2F">
        <w:rPr>
          <w:noProof w:val="0"/>
        </w:rPr>
        <w:t xml:space="preserve"> hlavne pre nových cyklistov. 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r>
        <w:rPr>
          <w:noProof w:val="0"/>
        </w:rPr>
        <w:t>Je však nutné, aby sa znače</w:t>
      </w:r>
      <w:r w:rsidRPr="00355F2F">
        <w:rPr>
          <w:noProof w:val="0"/>
        </w:rPr>
        <w:t xml:space="preserve">nie v Bratislave </w:t>
      </w:r>
      <w:r>
        <w:rPr>
          <w:noProof w:val="0"/>
        </w:rPr>
        <w:t>štandardizovalo a unifikovalo</w:t>
      </w:r>
      <w:r w:rsidRPr="00355F2F">
        <w:rPr>
          <w:noProof w:val="0"/>
        </w:rPr>
        <w:t xml:space="preserve">. </w:t>
      </w:r>
      <w:r>
        <w:rPr>
          <w:noProof w:val="0"/>
        </w:rPr>
        <w:t>Existujúce</w:t>
      </w:r>
      <w:r w:rsidRPr="00355F2F">
        <w:rPr>
          <w:noProof w:val="0"/>
        </w:rPr>
        <w:t xml:space="preserve"> </w:t>
      </w:r>
      <w:r>
        <w:rPr>
          <w:noProof w:val="0"/>
        </w:rPr>
        <w:t>značenie</w:t>
      </w:r>
      <w:r w:rsidRPr="00355F2F">
        <w:rPr>
          <w:noProof w:val="0"/>
        </w:rPr>
        <w:t xml:space="preserve"> je </w:t>
      </w:r>
      <w:r>
        <w:rPr>
          <w:noProof w:val="0"/>
        </w:rPr>
        <w:t>realizované na základe slovenských</w:t>
      </w:r>
      <w:r w:rsidRPr="00355F2F">
        <w:rPr>
          <w:noProof w:val="0"/>
        </w:rPr>
        <w:t xml:space="preserve"> </w:t>
      </w:r>
      <w:r>
        <w:rPr>
          <w:noProof w:val="0"/>
        </w:rPr>
        <w:t>noriem</w:t>
      </w:r>
      <w:r w:rsidRPr="00355F2F">
        <w:rPr>
          <w:noProof w:val="0"/>
        </w:rPr>
        <w:t xml:space="preserve">. Ako </w:t>
      </w:r>
      <w:r>
        <w:rPr>
          <w:noProof w:val="0"/>
        </w:rPr>
        <w:t>je vidno na obrázku č. 22, na jednej značke</w:t>
      </w:r>
      <w:r w:rsidRPr="00355F2F">
        <w:rPr>
          <w:noProof w:val="0"/>
        </w:rPr>
        <w:t xml:space="preserve"> </w:t>
      </w:r>
      <w:r>
        <w:rPr>
          <w:noProof w:val="0"/>
        </w:rPr>
        <w:t>je</w:t>
      </w:r>
      <w:r w:rsidRPr="00355F2F">
        <w:rPr>
          <w:noProof w:val="0"/>
        </w:rPr>
        <w:t xml:space="preserve"> </w:t>
      </w:r>
      <w:r>
        <w:rPr>
          <w:noProof w:val="0"/>
        </w:rPr>
        <w:t>piktogram</w:t>
      </w:r>
      <w:r w:rsidRPr="00355F2F">
        <w:rPr>
          <w:noProof w:val="0"/>
        </w:rPr>
        <w:t xml:space="preserve"> cyklistu červenou</w:t>
      </w:r>
      <w:r>
        <w:rPr>
          <w:noProof w:val="0"/>
        </w:rPr>
        <w:t xml:space="preserve"> farbou, na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ďalšej 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hnedou </w:t>
      </w:r>
      <w:r w:rsidRPr="00355F2F">
        <w:rPr>
          <w:noProof w:val="0"/>
        </w:rPr>
        <w:t>a</w:t>
      </w:r>
      <w:r>
        <w:rPr>
          <w:noProof w:val="0"/>
        </w:rPr>
        <w:t>lebo žltou</w:t>
      </w:r>
      <w:r w:rsidRPr="00355F2F">
        <w:rPr>
          <w:noProof w:val="0"/>
        </w:rPr>
        <w:t xml:space="preserve">. Rozdielne farby </w:t>
      </w:r>
      <w:r>
        <w:rPr>
          <w:noProof w:val="0"/>
        </w:rPr>
        <w:t>hovoria, že ide o odlišnú kategóriu</w:t>
      </w:r>
      <w:r w:rsidRPr="00355F2F">
        <w:rPr>
          <w:noProof w:val="0"/>
        </w:rPr>
        <w:t xml:space="preserve"> trasy, napríklad </w:t>
      </w:r>
      <w:r>
        <w:rPr>
          <w:noProof w:val="0"/>
        </w:rPr>
        <w:t>lokálne</w:t>
      </w:r>
      <w:r w:rsidRPr="00355F2F">
        <w:rPr>
          <w:noProof w:val="0"/>
        </w:rPr>
        <w:t xml:space="preserve">, regionálne, Eurovelo 6, Eurovelo 13 a Moravská </w:t>
      </w:r>
      <w:r>
        <w:rPr>
          <w:noProof w:val="0"/>
        </w:rPr>
        <w:t>trasa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r w:rsidRPr="00355F2F">
        <w:rPr>
          <w:noProof w:val="0"/>
        </w:rPr>
        <w:t>Odporúča sa zvoliť štandardnú farbu a nájsť iný spôsob</w:t>
      </w:r>
      <w:r>
        <w:rPr>
          <w:noProof w:val="0"/>
        </w:rPr>
        <w:t>, ako</w:t>
      </w:r>
      <w:r w:rsidRPr="00355F2F">
        <w:rPr>
          <w:noProof w:val="0"/>
        </w:rPr>
        <w:t xml:space="preserve"> </w:t>
      </w:r>
      <w:r>
        <w:rPr>
          <w:noProof w:val="0"/>
        </w:rPr>
        <w:t>označovať odlišnú kategóriu</w:t>
      </w:r>
      <w:r w:rsidRPr="00355F2F">
        <w:rPr>
          <w:noProof w:val="0"/>
        </w:rPr>
        <w:t xml:space="preserve"> trás, napríklad použitím symbolov.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  <w:r>
        <w:pict>
          <v:shape id="Picture 3" o:spid="_x0000_s1067" type="#_x0000_t75" style="position:absolute;left:0;text-align:left;margin-left:212.8pt;margin-top:6.2pt;width:148.5pt;height:198.75pt;z-index:251651584;visibility:visible">
            <v:imagedata r:id="rId43" o:title=""/>
          </v:shape>
        </w:pict>
      </w:r>
      <w:r>
        <w:pict>
          <v:shape id="Picture 2" o:spid="_x0000_s1068" type="#_x0000_t75" style="position:absolute;left:0;text-align:left;margin-left:60.55pt;margin-top:6.2pt;width:148.5pt;height:198.75pt;z-index:251652608;visibility:visible">
            <v:imagedata r:id="rId44" o:title=""/>
          </v:shape>
        </w:pict>
      </w:r>
      <w:r>
        <w:pict>
          <v:shape id="Picture 10" o:spid="_x0000_s1069" type="#_x0000_t75" style="position:absolute;left:0;text-align:left;margin-left:-77.5pt;margin-top:6pt;width:134.15pt;height:198.4pt;z-index:251653632;visibility:visible">
            <v:imagedata r:id="rId45" o:title=""/>
          </v:shape>
        </w:pic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Caption"/>
        <w:rPr>
          <w:b w:val="0"/>
          <w:bCs w:val="0"/>
          <w:noProof w:val="0"/>
          <w:szCs w:val="24"/>
        </w:rPr>
      </w:pP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Obrázok č. 22: rôzne typy </w:t>
      </w:r>
      <w:r>
        <w:rPr>
          <w:b w:val="0"/>
          <w:bCs w:val="0"/>
          <w:noProof w:val="0"/>
          <w:color w:val="auto"/>
          <w:sz w:val="20"/>
          <w:szCs w:val="24"/>
        </w:rPr>
        <w:t>značenia</w:t>
      </w: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 v Bratislave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Heading3"/>
        <w:spacing w:before="0"/>
        <w:rPr>
          <w:noProof w:val="0"/>
          <w:szCs w:val="24"/>
        </w:rPr>
      </w:pPr>
      <w:bookmarkStart w:id="67" w:name="_Toc347151464"/>
      <w:r>
        <w:rPr>
          <w:noProof w:val="0"/>
          <w:szCs w:val="24"/>
        </w:rPr>
        <w:t>Povrch cyklo komunikácií</w:t>
      </w:r>
      <w:bookmarkEnd w:id="67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Ak cesta </w:t>
      </w:r>
      <w:r>
        <w:rPr>
          <w:noProof w:val="0"/>
        </w:rPr>
        <w:t>plní</w:t>
      </w:r>
      <w:r w:rsidRPr="00355F2F">
        <w:rPr>
          <w:noProof w:val="0"/>
        </w:rPr>
        <w:t xml:space="preserve"> pre </w:t>
      </w:r>
      <w:r>
        <w:rPr>
          <w:noProof w:val="0"/>
        </w:rPr>
        <w:t>cyklo</w:t>
      </w:r>
      <w:r w:rsidRPr="00355F2F">
        <w:rPr>
          <w:noProof w:val="0"/>
        </w:rPr>
        <w:t xml:space="preserve"> </w:t>
      </w:r>
      <w:r>
        <w:rPr>
          <w:noProof w:val="0"/>
        </w:rPr>
        <w:t>dopravu</w:t>
      </w:r>
      <w:r w:rsidRPr="00355F2F">
        <w:rPr>
          <w:noProof w:val="0"/>
        </w:rPr>
        <w:t xml:space="preserve"> dôležitú funkciu, je nevyhnutná</w:t>
      </w:r>
      <w:r>
        <w:rPr>
          <w:noProof w:val="0"/>
        </w:rPr>
        <w:t xml:space="preserve"> dobrá kvalita jej povrchu</w:t>
      </w:r>
      <w:r w:rsidRPr="00355F2F">
        <w:rPr>
          <w:noProof w:val="0"/>
        </w:rPr>
        <w:t xml:space="preserve">. </w:t>
      </w:r>
      <w:r>
        <w:rPr>
          <w:noProof w:val="0"/>
        </w:rPr>
        <w:t>Nižšie sú uvedené</w:t>
      </w:r>
      <w:r w:rsidRPr="00355F2F">
        <w:rPr>
          <w:noProof w:val="0"/>
        </w:rPr>
        <w:t xml:space="preserve"> </w:t>
      </w:r>
      <w:r>
        <w:rPr>
          <w:noProof w:val="0"/>
        </w:rPr>
        <w:t>zistené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príklady rozličných riešení povrchov u cyklo pruhov </w:t>
      </w:r>
      <w:r w:rsidRPr="00355F2F">
        <w:rPr>
          <w:noProof w:val="0"/>
        </w:rPr>
        <w:t>v</w:t>
      </w:r>
      <w:r>
        <w:rPr>
          <w:noProof w:val="0"/>
        </w:rPr>
        <w:t> </w:t>
      </w:r>
      <w:r w:rsidRPr="00355F2F">
        <w:rPr>
          <w:noProof w:val="0"/>
        </w:rPr>
        <w:t>Bratislave</w:t>
      </w:r>
      <w:r>
        <w:rPr>
          <w:noProof w:val="0"/>
        </w:rPr>
        <w:t>, ktoré stoja za povšimnutie</w:t>
      </w:r>
      <w:r w:rsidRPr="00355F2F">
        <w:rPr>
          <w:noProof w:val="0"/>
        </w:rPr>
        <w:t>: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20"/>
        </w:numPr>
        <w:ind w:left="426" w:hanging="426"/>
        <w:rPr>
          <w:noProof w:val="0"/>
        </w:rPr>
      </w:pPr>
      <w:r w:rsidRPr="00355F2F">
        <w:rPr>
          <w:noProof w:val="0"/>
        </w:rPr>
        <w:t xml:space="preserve">Povrch </w:t>
      </w:r>
      <w:r>
        <w:rPr>
          <w:noProof w:val="0"/>
        </w:rPr>
        <w:t>cyklo</w:t>
      </w:r>
      <w:r w:rsidRPr="00355F2F">
        <w:rPr>
          <w:noProof w:val="0"/>
        </w:rPr>
        <w:t xml:space="preserve"> pruhov v Bratislave, hlavne v oblasti centra mesta, je </w:t>
      </w:r>
      <w:r>
        <w:rPr>
          <w:noProof w:val="0"/>
        </w:rPr>
        <w:t>hrboľatý</w:t>
      </w:r>
      <w:r w:rsidRPr="00355F2F">
        <w:rPr>
          <w:noProof w:val="0"/>
        </w:rPr>
        <w:t xml:space="preserve">, čo znižuje komfort bicyklovania.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Picture 46" o:spid="_x0000_s1070" type="#_x0000_t75" style="position:absolute;left:0;text-align:left;margin-left:-21.95pt;margin-top:.25pt;width:184.5pt;height:141.65pt;z-index:251658752;visibility:visible">
            <v:imagedata r:id="rId46" o:title=""/>
          </v:shape>
        </w:pict>
      </w:r>
      <w:r>
        <w:pict>
          <v:shape id="_x0000_s1071" type="#_x0000_t75" style="position:absolute;left:0;text-align:left;margin-left:167.1pt;margin-top:-.15pt;width:189.05pt;height:141.75pt;z-index:251657728;visibility:visible">
            <v:imagedata r:id="rId47" o:title=""/>
          </v:shape>
        </w:pict>
      </w:r>
      <w:r w:rsidRPr="00355F2F">
        <w:rPr>
          <w:noProof w:val="0"/>
        </w:rPr>
        <w:t xml:space="preserve">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Caption"/>
        <w:rPr>
          <w:b w:val="0"/>
          <w:bCs w:val="0"/>
          <w:noProof w:val="0"/>
          <w:szCs w:val="24"/>
        </w:rPr>
      </w:pP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Obrázok č. 23: nerovný povrch </w:t>
      </w:r>
      <w:r>
        <w:rPr>
          <w:b w:val="0"/>
          <w:bCs w:val="0"/>
          <w:noProof w:val="0"/>
          <w:color w:val="auto"/>
          <w:sz w:val="20"/>
          <w:szCs w:val="24"/>
        </w:rPr>
        <w:t>cyklo</w:t>
      </w: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 pruhov v Bratislave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Odporúča sa </w:t>
      </w:r>
      <w:r>
        <w:rPr>
          <w:noProof w:val="0"/>
        </w:rPr>
        <w:t>vyrovnať</w:t>
      </w:r>
      <w:r w:rsidRPr="00355F2F">
        <w:rPr>
          <w:noProof w:val="0"/>
        </w:rPr>
        <w:t xml:space="preserve"> povrch </w:t>
      </w:r>
      <w:r>
        <w:rPr>
          <w:noProof w:val="0"/>
        </w:rPr>
        <w:t>cyklo chodníkov</w:t>
      </w:r>
      <w:r w:rsidRPr="00355F2F">
        <w:rPr>
          <w:noProof w:val="0"/>
        </w:rPr>
        <w:t xml:space="preserve">, hlavne </w:t>
      </w:r>
      <w:r>
        <w:rPr>
          <w:noProof w:val="0"/>
        </w:rPr>
        <w:t>ak sa jedná o samostatný</w:t>
      </w:r>
      <w:r w:rsidRPr="00355F2F">
        <w:rPr>
          <w:noProof w:val="0"/>
        </w:rPr>
        <w:t xml:space="preserve"> c</w:t>
      </w:r>
      <w:r>
        <w:rPr>
          <w:noProof w:val="0"/>
        </w:rPr>
        <w:t>yklo pruh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0"/>
        </w:numPr>
        <w:ind w:left="426" w:hanging="426"/>
        <w:rPr>
          <w:noProof w:val="0"/>
        </w:rPr>
      </w:pPr>
      <w:r>
        <w:rPr>
          <w:noProof w:val="0"/>
        </w:rPr>
        <w:t>Cyklo</w:t>
      </w:r>
      <w:r w:rsidRPr="00355F2F">
        <w:rPr>
          <w:noProof w:val="0"/>
        </w:rPr>
        <w:t xml:space="preserve"> pruhy v Bratislave nie sú </w:t>
      </w:r>
      <w:r>
        <w:rPr>
          <w:noProof w:val="0"/>
        </w:rPr>
        <w:t>celofarebné. Farebný</w:t>
      </w:r>
      <w:r w:rsidRPr="00355F2F">
        <w:rPr>
          <w:noProof w:val="0"/>
        </w:rPr>
        <w:t xml:space="preserve"> </w:t>
      </w:r>
      <w:r>
        <w:rPr>
          <w:noProof w:val="0"/>
        </w:rPr>
        <w:t>povrch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cyklo chodníka sa vyskytuje </w:t>
      </w:r>
      <w:r w:rsidRPr="00355F2F">
        <w:rPr>
          <w:noProof w:val="0"/>
        </w:rPr>
        <w:t xml:space="preserve">len </w:t>
      </w:r>
      <w:r>
        <w:rPr>
          <w:noProof w:val="0"/>
        </w:rPr>
        <w:t>na</w:t>
      </w:r>
      <w:r w:rsidRPr="00355F2F">
        <w:rPr>
          <w:noProof w:val="0"/>
        </w:rPr>
        <w:t xml:space="preserve"> komunikačných uzloch (</w:t>
      </w:r>
      <w:r>
        <w:rPr>
          <w:noProof w:val="0"/>
        </w:rPr>
        <w:t>vid</w:t>
      </w:r>
      <w:r w:rsidRPr="00355F2F">
        <w:rPr>
          <w:noProof w:val="0"/>
        </w:rPr>
        <w:t xml:space="preserve"> obrázok č. 24). </w:t>
      </w:r>
    </w:p>
    <w:p w:rsidR="00C960A0" w:rsidRPr="00355F2F" w:rsidRDefault="00C960A0">
      <w:pPr>
        <w:rPr>
          <w:noProof w:val="0"/>
        </w:rPr>
      </w:pPr>
      <w:r>
        <w:pict>
          <v:shape id="Picture 20" o:spid="_x0000_s1072" type="#_x0000_t75" style="position:absolute;left:0;text-align:left;margin-left:166.45pt;margin-top:15.7pt;width:188.95pt;height:141.7pt;z-index:251654656;visibility:visible">
            <v:imagedata r:id="rId48" o:title=""/>
          </v:shape>
        </w:pict>
      </w:r>
      <w:r>
        <w:pict>
          <v:shape id="Picture 29" o:spid="_x0000_s1073" type="#_x0000_t75" style="position:absolute;left:0;text-align:left;margin-left:-21.2pt;margin-top:15.8pt;width:183.75pt;height:141.7pt;z-index:251655680;visibility:visible">
            <v:imagedata r:id="rId49" o:title=""/>
          </v:shape>
        </w:pic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Caption"/>
        <w:spacing w:after="0"/>
        <w:rPr>
          <w:b w:val="0"/>
          <w:bCs w:val="0"/>
          <w:noProof w:val="0"/>
          <w:color w:val="auto"/>
          <w:sz w:val="22"/>
          <w:szCs w:val="24"/>
        </w:rPr>
      </w:pPr>
    </w:p>
    <w:p w:rsidR="00C960A0" w:rsidRPr="00355F2F" w:rsidRDefault="00C960A0">
      <w:pPr>
        <w:pStyle w:val="Caption"/>
        <w:spacing w:after="0"/>
        <w:rPr>
          <w:b w:val="0"/>
          <w:bCs w:val="0"/>
          <w:noProof w:val="0"/>
          <w:szCs w:val="24"/>
        </w:rPr>
      </w:pP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Obrázok č. 24: farebné </w:t>
      </w:r>
      <w:r>
        <w:rPr>
          <w:b w:val="0"/>
          <w:bCs w:val="0"/>
          <w:noProof w:val="0"/>
          <w:color w:val="auto"/>
          <w:sz w:val="20"/>
          <w:szCs w:val="24"/>
        </w:rPr>
        <w:t>cyklo</w:t>
      </w: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 pruhy </w:t>
      </w:r>
      <w:r>
        <w:rPr>
          <w:b w:val="0"/>
          <w:bCs w:val="0"/>
          <w:noProof w:val="0"/>
          <w:color w:val="auto"/>
          <w:sz w:val="20"/>
          <w:szCs w:val="24"/>
        </w:rPr>
        <w:t>na</w:t>
      </w: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 komunikačných uzloch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Odporúča </w:t>
      </w:r>
      <w:r>
        <w:rPr>
          <w:noProof w:val="0"/>
        </w:rPr>
        <w:t>sa označovať cyklo</w:t>
      </w:r>
      <w:r w:rsidRPr="00355F2F">
        <w:rPr>
          <w:noProof w:val="0"/>
        </w:rPr>
        <w:t xml:space="preserve"> pruhy</w:t>
      </w:r>
      <w:r>
        <w:rPr>
          <w:noProof w:val="0"/>
        </w:rPr>
        <w:t xml:space="preserve"> plnofarebne po celej ich dĺžke</w:t>
      </w:r>
      <w:r w:rsidRPr="00355F2F">
        <w:rPr>
          <w:noProof w:val="0"/>
        </w:rPr>
        <w:t>, nakoľko to zvyšuje bezpečnosť cyklistov a spríjemňuje bicyklovanie (</w:t>
      </w:r>
      <w:r>
        <w:rPr>
          <w:noProof w:val="0"/>
        </w:rPr>
        <w:t>viď</w:t>
      </w:r>
      <w:r w:rsidRPr="00355F2F">
        <w:rPr>
          <w:noProof w:val="0"/>
        </w:rPr>
        <w:t xml:space="preserve"> </w:t>
      </w:r>
      <w:hyperlink r:id="rId50" w:history="1">
        <w:r w:rsidRPr="00355F2F">
          <w:rPr>
            <w:rStyle w:val="Hyperlink"/>
            <w:noProof w:val="0"/>
          </w:rPr>
          <w:t>http://www.youtube.com/watch?v=9W9p4o765No&amp;feature=digest_thu</w:t>
        </w:r>
      </w:hyperlink>
      <w:r w:rsidRPr="00355F2F">
        <w:rPr>
          <w:noProof w:val="0"/>
        </w:rPr>
        <w:t>).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20"/>
        </w:numPr>
        <w:ind w:left="426" w:hanging="426"/>
        <w:rPr>
          <w:noProof w:val="0"/>
        </w:rPr>
      </w:pPr>
      <w:r w:rsidRPr="00355F2F">
        <w:rPr>
          <w:noProof w:val="0"/>
        </w:rPr>
        <w:t xml:space="preserve">V súčasnosti používaná farba </w:t>
      </w:r>
      <w:r>
        <w:rPr>
          <w:noProof w:val="0"/>
        </w:rPr>
        <w:t>povrchov cyklo pruhov</w:t>
      </w:r>
      <w:r w:rsidRPr="00355F2F">
        <w:rPr>
          <w:noProof w:val="0"/>
        </w:rPr>
        <w:t xml:space="preserve"> v </w:t>
      </w:r>
      <w:r>
        <w:rPr>
          <w:noProof w:val="0"/>
        </w:rPr>
        <w:t>Bratislave je červená so zelenými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alebo bielymi vyznačovacími čiarami a šípkami </w:t>
      </w:r>
      <w:r w:rsidRPr="00355F2F">
        <w:rPr>
          <w:noProof w:val="0"/>
        </w:rPr>
        <w:t>(</w:t>
      </w:r>
      <w:r>
        <w:rPr>
          <w:noProof w:val="0"/>
        </w:rPr>
        <w:t>vid</w:t>
      </w:r>
      <w:r w:rsidRPr="00355F2F">
        <w:rPr>
          <w:noProof w:val="0"/>
        </w:rPr>
        <w:t xml:space="preserve"> obrázok č. 25). V niektorých prípadoch </w:t>
      </w:r>
      <w:r>
        <w:rPr>
          <w:noProof w:val="0"/>
        </w:rPr>
        <w:t>sa</w:t>
      </w:r>
      <w:r w:rsidRPr="00355F2F">
        <w:rPr>
          <w:noProof w:val="0"/>
        </w:rPr>
        <w:t xml:space="preserve"> používajú obe farby.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  <w:r>
        <w:pict>
          <v:shape id="Picture 32" o:spid="_x0000_s1074" type="#_x0000_t75" style="position:absolute;left:0;text-align:left;margin-left:0;margin-top:.05pt;width:186.75pt;height:249pt;z-index:-251659776;visibility:visible" wrapcoords="-87 0 -87 21535 21600 21535 21600 0 -87 0">
            <v:imagedata r:id="rId51" o:title=""/>
            <w10:wrap type="tight"/>
          </v:shape>
        </w:pic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  <w:r>
        <w:pict>
          <v:shape id="_x0000_s1075" type="#_x0000_t202" style="position:absolute;left:0;text-align:left;margin-left:-195.15pt;margin-top:9.3pt;width:186.75pt;height:27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č. 25: farba povrchu cyklo pruhu v Bratislave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 xml:space="preserve">Výber správnej farby </w:t>
      </w:r>
      <w:r>
        <w:rPr>
          <w:noProof w:val="0"/>
        </w:rPr>
        <w:t>povrchu</w:t>
      </w:r>
      <w:r w:rsidRPr="00355F2F">
        <w:rPr>
          <w:noProof w:val="0"/>
        </w:rPr>
        <w:t xml:space="preserve"> je dôležitý z nasledujúcich dôvodov: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851" w:hanging="425"/>
        <w:rPr>
          <w:noProof w:val="0"/>
        </w:rPr>
      </w:pPr>
      <w:r>
        <w:rPr>
          <w:noProof w:val="0"/>
        </w:rPr>
        <w:t>Cyklo infraštruktúra je lepšie viditeľná a ľahšie rozpoznateľná</w:t>
      </w:r>
      <w:r w:rsidRPr="00355F2F">
        <w:rPr>
          <w:noProof w:val="0"/>
        </w:rPr>
        <w:t>;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851" w:hanging="425"/>
        <w:rPr>
          <w:noProof w:val="0"/>
        </w:rPr>
      </w:pPr>
      <w:r>
        <w:rPr>
          <w:noProof w:val="0"/>
        </w:rPr>
        <w:t>umožňuje</w:t>
      </w:r>
      <w:r w:rsidRPr="00355F2F">
        <w:rPr>
          <w:noProof w:val="0"/>
        </w:rPr>
        <w:t xml:space="preserve"> </w:t>
      </w:r>
      <w:r>
        <w:rPr>
          <w:noProof w:val="0"/>
        </w:rPr>
        <w:t>pohodlnejšie bicyklovanie</w:t>
      </w:r>
      <w:r w:rsidRPr="00355F2F">
        <w:rPr>
          <w:noProof w:val="0"/>
        </w:rPr>
        <w:t xml:space="preserve"> a zvyšuje bezpečnosť </w:t>
      </w:r>
      <w:r>
        <w:rPr>
          <w:noProof w:val="0"/>
        </w:rPr>
        <w:t>premávky</w:t>
      </w:r>
      <w:r w:rsidRPr="00355F2F">
        <w:rPr>
          <w:noProof w:val="0"/>
        </w:rPr>
        <w:t xml:space="preserve"> (aj </w:t>
      </w:r>
      <w:r>
        <w:rPr>
          <w:noProof w:val="0"/>
        </w:rPr>
        <w:t>spoločenskú</w:t>
      </w:r>
      <w:r w:rsidRPr="00355F2F">
        <w:rPr>
          <w:noProof w:val="0"/>
        </w:rPr>
        <w:t xml:space="preserve"> bezpečnosť);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851" w:hanging="425"/>
        <w:rPr>
          <w:noProof w:val="0"/>
        </w:rPr>
      </w:pPr>
      <w:r>
        <w:rPr>
          <w:noProof w:val="0"/>
        </w:rPr>
        <w:t>zvyšuje</w:t>
      </w:r>
      <w:r w:rsidRPr="00355F2F">
        <w:rPr>
          <w:noProof w:val="0"/>
        </w:rPr>
        <w:t xml:space="preserve"> kontinuitu </w:t>
      </w:r>
      <w:r>
        <w:rPr>
          <w:noProof w:val="0"/>
        </w:rPr>
        <w:t xml:space="preserve">dopravy po </w:t>
      </w:r>
      <w:r w:rsidRPr="00355F2F">
        <w:rPr>
          <w:noProof w:val="0"/>
        </w:rPr>
        <w:t xml:space="preserve">hlavnej </w:t>
      </w:r>
      <w:r>
        <w:rPr>
          <w:noProof w:val="0"/>
        </w:rPr>
        <w:t>trase</w:t>
      </w:r>
      <w:r w:rsidRPr="00355F2F">
        <w:rPr>
          <w:noProof w:val="0"/>
        </w:rPr>
        <w:t>;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851" w:hanging="425"/>
        <w:rPr>
          <w:noProof w:val="0"/>
        </w:rPr>
      </w:pPr>
      <w:r w:rsidRPr="00355F2F">
        <w:rPr>
          <w:noProof w:val="0"/>
        </w:rPr>
        <w:t>pre cyklistov</w:t>
      </w:r>
      <w:r>
        <w:rPr>
          <w:noProof w:val="0"/>
        </w:rPr>
        <w:t xml:space="preserve"> je</w:t>
      </w:r>
      <w:r w:rsidRPr="00355F2F">
        <w:rPr>
          <w:noProof w:val="0"/>
        </w:rPr>
        <w:t xml:space="preserve"> </w:t>
      </w:r>
      <w:r>
        <w:rPr>
          <w:noProof w:val="0"/>
        </w:rPr>
        <w:t>takýto systém jednoduchší a ľahšie pochopiteľný</w:t>
      </w:r>
      <w:r w:rsidRPr="00355F2F">
        <w:rPr>
          <w:noProof w:val="0"/>
        </w:rPr>
        <w:t xml:space="preserve">.  </w:t>
      </w:r>
    </w:p>
    <w:p w:rsidR="00C960A0" w:rsidRPr="00355F2F" w:rsidRDefault="00C960A0">
      <w:pPr>
        <w:pStyle w:val="Odstavecseseznamem"/>
        <w:spacing w:before="0" w:after="0"/>
        <w:ind w:left="0"/>
        <w:jc w:val="left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b/>
          <w:noProof w:val="0"/>
          <w:sz w:val="20"/>
        </w:rPr>
      </w:pPr>
      <w:r w:rsidRPr="00355F2F">
        <w:rPr>
          <w:noProof w:val="0"/>
        </w:rPr>
        <w:t xml:space="preserve">V mnohých cyklistických mestách </w:t>
      </w:r>
      <w:r>
        <w:rPr>
          <w:noProof w:val="0"/>
        </w:rPr>
        <w:t>si pre povrch cyklo chodníkov zvolili</w:t>
      </w:r>
      <w:r w:rsidRPr="00355F2F">
        <w:rPr>
          <w:noProof w:val="0"/>
        </w:rPr>
        <w:t xml:space="preserve"> červenú </w:t>
      </w:r>
      <w:r>
        <w:rPr>
          <w:noProof w:val="0"/>
        </w:rPr>
        <w:t>farbu, kvôli jej dobrej viditeľnosti</w:t>
      </w:r>
      <w:r w:rsidRPr="00355F2F">
        <w:rPr>
          <w:noProof w:val="0"/>
        </w:rPr>
        <w:t xml:space="preserve"> a</w:t>
      </w:r>
      <w:r>
        <w:rPr>
          <w:noProof w:val="0"/>
        </w:rPr>
        <w:t xml:space="preserve"> výraznému </w:t>
      </w:r>
      <w:r w:rsidRPr="00355F2F">
        <w:rPr>
          <w:noProof w:val="0"/>
        </w:rPr>
        <w:t>kontrast</w:t>
      </w:r>
      <w:r>
        <w:rPr>
          <w:noProof w:val="0"/>
        </w:rPr>
        <w:t>u</w:t>
      </w:r>
      <w:r w:rsidRPr="00355F2F">
        <w:rPr>
          <w:noProof w:val="0"/>
        </w:rPr>
        <w:t xml:space="preserve"> s</w:t>
      </w:r>
      <w:r>
        <w:rPr>
          <w:noProof w:val="0"/>
        </w:rPr>
        <w:t xml:space="preserve">o šedou </w:t>
      </w:r>
      <w:r w:rsidRPr="00355F2F">
        <w:rPr>
          <w:noProof w:val="0"/>
        </w:rPr>
        <w:t xml:space="preserve">farbou cesty. </w: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b/>
          <w:noProof w:val="0"/>
        </w:rPr>
      </w:pPr>
      <w:r>
        <w:rPr>
          <w:noProof w:val="0"/>
        </w:rPr>
        <w:t xml:space="preserve">Pre cyklo komunikácie </w:t>
      </w:r>
      <w:r w:rsidRPr="00355F2F">
        <w:rPr>
          <w:noProof w:val="0"/>
        </w:rPr>
        <w:t xml:space="preserve"> sa odporúča </w:t>
      </w:r>
      <w:r>
        <w:rPr>
          <w:noProof w:val="0"/>
        </w:rPr>
        <w:t xml:space="preserve">zaviesť </w:t>
      </w:r>
      <w:r w:rsidRPr="00355F2F">
        <w:rPr>
          <w:b/>
          <w:noProof w:val="0"/>
        </w:rPr>
        <w:t>jednu</w:t>
      </w:r>
      <w:r w:rsidRPr="00355F2F">
        <w:rPr>
          <w:noProof w:val="0"/>
        </w:rPr>
        <w:t xml:space="preserve"> štandardnú farbu</w:t>
      </w:r>
      <w:r>
        <w:rPr>
          <w:noProof w:val="0"/>
        </w:rPr>
        <w:t>, a to buď</w:t>
      </w:r>
      <w:r w:rsidRPr="00355F2F">
        <w:rPr>
          <w:noProof w:val="0"/>
        </w:rPr>
        <w:t xml:space="preserve"> </w:t>
      </w:r>
      <w:r w:rsidRPr="00355F2F">
        <w:rPr>
          <w:b/>
          <w:noProof w:val="0"/>
        </w:rPr>
        <w:t>červenú alebo zelenú</w:t>
      </w:r>
      <w:r w:rsidRPr="00355F2F">
        <w:rPr>
          <w:noProof w:val="0"/>
        </w:rPr>
        <w:t xml:space="preserve">. Nakoľko sa v súčasnosti červená </w:t>
      </w:r>
      <w:r>
        <w:rPr>
          <w:noProof w:val="0"/>
        </w:rPr>
        <w:t xml:space="preserve">farba </w:t>
      </w:r>
      <w:r w:rsidRPr="00355F2F">
        <w:rPr>
          <w:noProof w:val="0"/>
        </w:rPr>
        <w:t>v Bratislave používa pre označenie chodníkov</w:t>
      </w:r>
      <w:r>
        <w:rPr>
          <w:noProof w:val="0"/>
        </w:rPr>
        <w:t xml:space="preserve"> pre chodcov</w:t>
      </w:r>
      <w:r w:rsidRPr="00355F2F">
        <w:rPr>
          <w:noProof w:val="0"/>
        </w:rPr>
        <w:t xml:space="preserve">, </w:t>
      </w:r>
      <w:r>
        <w:rPr>
          <w:noProof w:val="0"/>
        </w:rPr>
        <w:t>nebolo by teda vhodné túto farbu používať aj pre cyklo komunikácie</w:t>
      </w:r>
      <w:r w:rsidRPr="00355F2F">
        <w:rPr>
          <w:noProof w:val="0"/>
        </w:rPr>
        <w:t xml:space="preserve">.  </w:t>
      </w:r>
      <w:r w:rsidRPr="00355F2F">
        <w:rPr>
          <w:b/>
          <w:noProof w:val="0"/>
        </w:rPr>
        <w:t xml:space="preserve">Pre </w:t>
      </w:r>
      <w:r>
        <w:rPr>
          <w:b/>
          <w:noProof w:val="0"/>
        </w:rPr>
        <w:t xml:space="preserve">cyklo pruhy môže byť dobrou alternatívou aj </w:t>
      </w:r>
      <w:r w:rsidRPr="00355F2F">
        <w:rPr>
          <w:b/>
          <w:noProof w:val="0"/>
        </w:rPr>
        <w:t xml:space="preserve"> modrá </w:t>
      </w:r>
      <w:r>
        <w:rPr>
          <w:b/>
          <w:noProof w:val="0"/>
        </w:rPr>
        <w:t>farba</w:t>
      </w:r>
      <w:r w:rsidRPr="00355F2F">
        <w:rPr>
          <w:b/>
          <w:noProof w:val="0"/>
        </w:rPr>
        <w:t>.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</w:rPr>
      </w:pPr>
      <w:r w:rsidRPr="00355F2F">
        <w:rPr>
          <w:noProof w:val="0"/>
        </w:rPr>
        <w:t xml:space="preserve">Ako príklad </w:t>
      </w:r>
      <w:r>
        <w:rPr>
          <w:noProof w:val="0"/>
        </w:rPr>
        <w:t xml:space="preserve">zeleného povrchu je </w:t>
      </w:r>
      <w:r w:rsidRPr="00355F2F">
        <w:rPr>
          <w:noProof w:val="0"/>
        </w:rPr>
        <w:t xml:space="preserve">na nasledujúcej strane </w:t>
      </w:r>
      <w:r>
        <w:rPr>
          <w:noProof w:val="0"/>
        </w:rPr>
        <w:t>uvedený</w:t>
      </w:r>
      <w:r w:rsidRPr="00355F2F">
        <w:rPr>
          <w:noProof w:val="0"/>
        </w:rPr>
        <w:t xml:space="preserve"> obrázok č. 26 (v Portlande) a obrázok č. 27 pr</w:t>
      </w:r>
      <w:r>
        <w:rPr>
          <w:noProof w:val="0"/>
        </w:rPr>
        <w:t>e modrý</w:t>
      </w:r>
      <w:r w:rsidRPr="00355F2F">
        <w:rPr>
          <w:noProof w:val="0"/>
        </w:rPr>
        <w:t xml:space="preserve"> </w:t>
      </w:r>
      <w:r>
        <w:rPr>
          <w:noProof w:val="0"/>
        </w:rPr>
        <w:t>povrch</w:t>
      </w:r>
      <w:r w:rsidRPr="00355F2F">
        <w:rPr>
          <w:noProof w:val="0"/>
        </w:rPr>
        <w:t xml:space="preserve"> (v Londýne).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</w:rPr>
      </w:pPr>
      <w:r w:rsidRPr="00355F2F">
        <w:rPr>
          <w:noProof w:val="0"/>
        </w:rPr>
        <w:t xml:space="preserve">Čo sa týka </w:t>
      </w:r>
      <w:r w:rsidRPr="00355F2F">
        <w:rPr>
          <w:b/>
          <w:noProof w:val="0"/>
        </w:rPr>
        <w:t xml:space="preserve">čiar, šípok a </w:t>
      </w:r>
      <w:r>
        <w:rPr>
          <w:b/>
          <w:noProof w:val="0"/>
        </w:rPr>
        <w:t>piktogramov</w:t>
      </w:r>
      <w:r w:rsidRPr="00355F2F">
        <w:rPr>
          <w:b/>
          <w:noProof w:val="0"/>
        </w:rPr>
        <w:t xml:space="preserve"> bicyklov</w:t>
      </w:r>
      <w:r w:rsidRPr="00355F2F">
        <w:rPr>
          <w:noProof w:val="0"/>
        </w:rPr>
        <w:t xml:space="preserve">, </w:t>
      </w:r>
      <w:r>
        <w:rPr>
          <w:noProof w:val="0"/>
        </w:rPr>
        <w:t>najlepším</w:t>
      </w:r>
      <w:r w:rsidRPr="00355F2F">
        <w:rPr>
          <w:noProof w:val="0"/>
        </w:rPr>
        <w:t xml:space="preserve"> odporúča</w:t>
      </w:r>
      <w:r>
        <w:rPr>
          <w:noProof w:val="0"/>
        </w:rPr>
        <w:t>ním je</w:t>
      </w:r>
      <w:r w:rsidRPr="00355F2F">
        <w:rPr>
          <w:noProof w:val="0"/>
        </w:rPr>
        <w:t xml:space="preserve"> </w:t>
      </w:r>
      <w:r w:rsidRPr="00355F2F">
        <w:rPr>
          <w:b/>
          <w:noProof w:val="0"/>
        </w:rPr>
        <w:t>biela farba</w:t>
      </w:r>
      <w:r w:rsidRPr="00355F2F">
        <w:rPr>
          <w:noProof w:val="0"/>
        </w:rPr>
        <w:t xml:space="preserve">, nakoľko je </w:t>
      </w:r>
      <w:r>
        <w:rPr>
          <w:noProof w:val="0"/>
        </w:rPr>
        <w:t xml:space="preserve">dobre </w:t>
      </w:r>
      <w:r w:rsidRPr="00355F2F">
        <w:rPr>
          <w:noProof w:val="0"/>
        </w:rPr>
        <w:t>viditeľná aj v tme.</w:t>
      </w:r>
      <w:r w:rsidRPr="00355F2F">
        <w:rPr>
          <w:b/>
          <w:noProof w:val="0"/>
        </w:rPr>
        <w:t xml:space="preserve">  </w:t>
      </w:r>
      <w:r>
        <w:rPr>
          <w:noProof w:val="0"/>
        </w:rPr>
        <w:t xml:space="preserve"> Šípky</w:t>
      </w:r>
      <w:r w:rsidRPr="00355F2F">
        <w:rPr>
          <w:noProof w:val="0"/>
        </w:rPr>
        <w:t xml:space="preserve"> sa používa</w:t>
      </w:r>
      <w:r>
        <w:rPr>
          <w:noProof w:val="0"/>
        </w:rPr>
        <w:t>jú</w:t>
      </w:r>
      <w:r w:rsidRPr="00355F2F">
        <w:rPr>
          <w:noProof w:val="0"/>
        </w:rPr>
        <w:t xml:space="preserve"> </w:t>
      </w:r>
      <w:r>
        <w:rPr>
          <w:noProof w:val="0"/>
        </w:rPr>
        <w:t>na</w:t>
      </w:r>
      <w:r w:rsidRPr="00355F2F">
        <w:rPr>
          <w:noProof w:val="0"/>
        </w:rPr>
        <w:t xml:space="preserve"> označenie smeru premávky cyklistov. Šípka spolu s </w:t>
      </w:r>
      <w:r>
        <w:rPr>
          <w:noProof w:val="0"/>
        </w:rPr>
        <w:t>piktogramom</w:t>
      </w:r>
      <w:r w:rsidRPr="00355F2F">
        <w:rPr>
          <w:noProof w:val="0"/>
        </w:rPr>
        <w:t xml:space="preserve"> bicykla na farebnom </w:t>
      </w:r>
      <w:r>
        <w:rPr>
          <w:noProof w:val="0"/>
        </w:rPr>
        <w:t>povrchu</w:t>
      </w:r>
      <w:r w:rsidRPr="00355F2F">
        <w:rPr>
          <w:noProof w:val="0"/>
        </w:rPr>
        <w:t xml:space="preserve"> sa používa</w:t>
      </w:r>
      <w:r>
        <w:rPr>
          <w:noProof w:val="0"/>
        </w:rPr>
        <w:t xml:space="preserve"> vtedy</w:t>
      </w:r>
      <w:r w:rsidRPr="00355F2F">
        <w:rPr>
          <w:noProof w:val="0"/>
        </w:rPr>
        <w:t xml:space="preserve">, </w:t>
      </w:r>
      <w:r>
        <w:rPr>
          <w:noProof w:val="0"/>
        </w:rPr>
        <w:t>ak ten</w:t>
      </w:r>
      <w:r w:rsidRPr="00355F2F">
        <w:rPr>
          <w:noProof w:val="0"/>
        </w:rPr>
        <w:t xml:space="preserve"> istý priestor </w:t>
      </w:r>
      <w:r>
        <w:rPr>
          <w:noProof w:val="0"/>
        </w:rPr>
        <w:t>zdieľajú</w:t>
      </w:r>
      <w:r w:rsidRPr="00355F2F">
        <w:rPr>
          <w:noProof w:val="0"/>
        </w:rPr>
        <w:t xml:space="preserve"> bicykle aj </w:t>
      </w:r>
      <w:r>
        <w:rPr>
          <w:noProof w:val="0"/>
        </w:rPr>
        <w:t>motorová doprava</w:t>
      </w:r>
      <w:r w:rsidRPr="00355F2F">
        <w:rPr>
          <w:noProof w:val="0"/>
        </w:rPr>
        <w:t xml:space="preserve"> (pozri obrázok č. 26). </w:t>
      </w:r>
    </w:p>
    <w:p w:rsidR="00C960A0" w:rsidRPr="00355F2F" w:rsidRDefault="00C960A0">
      <w:pPr>
        <w:pStyle w:val="Odstavecseseznamem"/>
        <w:spacing w:before="0" w:after="120"/>
        <w:ind w:left="425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  <w:r>
        <w:pict>
          <v:shape id="Picture 54" o:spid="_x0000_i1040" type="#_x0000_t75" alt="http://www.postcarbon.org/Reader/BikePortland.org1-med.jpg" style="width:239.25pt;height:160.5pt;visibility:visible">
            <v:imagedata r:id="rId52" o:title=""/>
          </v:shape>
        </w:pic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  <w:r>
        <w:pict>
          <v:shape id="_x0000_s1076" type="#_x0000_t202" style="position:absolute;left:0;text-align:left;margin-left:21.55pt;margin-top:2.2pt;width:241.5pt;height:35.2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č. 26: zelená farba povrchu cyklo pruhu v Portlande (žltá čiara je použitá na oddelenie smerov  pohybu cyklistov v oboch smeroch)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Default="00C960A0">
      <w:pPr>
        <w:pStyle w:val="Caption"/>
        <w:ind w:left="426"/>
        <w:rPr>
          <w:b w:val="0"/>
          <w:bCs w:val="0"/>
          <w:noProof w:val="0"/>
          <w:color w:val="auto"/>
          <w:sz w:val="20"/>
          <w:szCs w:val="24"/>
        </w:rPr>
      </w:pPr>
    </w:p>
    <w:p w:rsidR="00C960A0" w:rsidRDefault="00C960A0">
      <w:pPr>
        <w:pStyle w:val="Caption"/>
        <w:ind w:left="426"/>
        <w:rPr>
          <w:b w:val="0"/>
          <w:bCs w:val="0"/>
          <w:noProof w:val="0"/>
          <w:color w:val="auto"/>
          <w:sz w:val="20"/>
          <w:szCs w:val="24"/>
        </w:rPr>
      </w:pPr>
      <w:r>
        <w:pict>
          <v:shape id="Picture 30" o:spid="_x0000_i1041" type="#_x0000_t75" alt="http://3.bp.blogspot.com/-HwxVryPkIwc/T9T-4cnYZaI/AAAAAAAAA2k/0QIAUkh9kuo/s1600/Cycle+super+highway+2+London+segregated+cycle+lane.jpg" style="width:250.5pt;height:293.25pt;visibility:visible">
            <v:imagedata r:id="rId53" o:title=""/>
          </v:shape>
        </w:pict>
      </w:r>
    </w:p>
    <w:p w:rsidR="00C960A0" w:rsidRPr="00355F2F" w:rsidRDefault="00C960A0">
      <w:pPr>
        <w:pStyle w:val="Caption"/>
        <w:ind w:left="426"/>
        <w:rPr>
          <w:b w:val="0"/>
          <w:bCs w:val="0"/>
          <w:noProof w:val="0"/>
          <w:color w:val="auto"/>
          <w:sz w:val="20"/>
          <w:szCs w:val="24"/>
        </w:rPr>
      </w:pPr>
      <w:r>
        <w:pict>
          <v:shape id="_x0000_s1077" type="#_x0000_t202" style="position:absolute;left:0;text-align:left;margin-left:21.55pt;margin-top:2.75pt;width:170.25pt;height:24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" stroked="f">
            <v:textbox style="mso-next-textbox:#_x0000_s1077" inset="0,0,0,0">
              <w:txbxContent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č. 27: modrá farba povrchu cyklo pruhu v Londýne</w:t>
                  </w: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0"/>
        </w:numPr>
        <w:ind w:left="426" w:hanging="426"/>
        <w:rPr>
          <w:noProof w:val="0"/>
        </w:rPr>
      </w:pPr>
      <w:r>
        <w:rPr>
          <w:noProof w:val="0"/>
        </w:rPr>
        <w:t>Farba cyklo</w:t>
      </w:r>
      <w:r w:rsidRPr="00355F2F">
        <w:rPr>
          <w:noProof w:val="0"/>
        </w:rPr>
        <w:t xml:space="preserve"> pruhov v Bratislave sa veľmi rýchlo </w:t>
      </w:r>
      <w:r>
        <w:rPr>
          <w:noProof w:val="0"/>
        </w:rPr>
        <w:t>opotrebováva</w:t>
      </w:r>
      <w:r w:rsidRPr="00355F2F">
        <w:rPr>
          <w:noProof w:val="0"/>
        </w:rPr>
        <w:t xml:space="preserve"> (približne </w:t>
      </w:r>
      <w:r>
        <w:rPr>
          <w:noProof w:val="0"/>
        </w:rPr>
        <w:t>v priebehu dvoch</w:t>
      </w:r>
      <w:r w:rsidRPr="00355F2F">
        <w:rPr>
          <w:noProof w:val="0"/>
        </w:rPr>
        <w:t xml:space="preserve"> </w:t>
      </w:r>
      <w:r>
        <w:rPr>
          <w:noProof w:val="0"/>
        </w:rPr>
        <w:t>rokov</w:t>
      </w:r>
      <w:r w:rsidRPr="00355F2F">
        <w:rPr>
          <w:noProof w:val="0"/>
        </w:rPr>
        <w:t xml:space="preserve">), ako </w:t>
      </w:r>
      <w:r>
        <w:rPr>
          <w:noProof w:val="0"/>
        </w:rPr>
        <w:t>je to vidno</w:t>
      </w:r>
      <w:r w:rsidRPr="00355F2F">
        <w:rPr>
          <w:noProof w:val="0"/>
        </w:rPr>
        <w:t xml:space="preserve"> aj </w:t>
      </w:r>
      <w:r>
        <w:rPr>
          <w:noProof w:val="0"/>
        </w:rPr>
        <w:t>na obráz</w:t>
      </w:r>
      <w:r w:rsidRPr="00355F2F">
        <w:rPr>
          <w:noProof w:val="0"/>
        </w:rPr>
        <w:t>k</w:t>
      </w:r>
      <w:r>
        <w:rPr>
          <w:noProof w:val="0"/>
        </w:rPr>
        <w:t>u</w:t>
      </w:r>
      <w:r w:rsidRPr="00355F2F">
        <w:rPr>
          <w:noProof w:val="0"/>
        </w:rPr>
        <w:t xml:space="preserve"> č. 27. </w:t>
      </w:r>
      <w:r>
        <w:rPr>
          <w:b/>
          <w:noProof w:val="0"/>
        </w:rPr>
        <w:t xml:space="preserve">Cyklo </w:t>
      </w:r>
      <w:r w:rsidRPr="00355F2F">
        <w:rPr>
          <w:b/>
          <w:noProof w:val="0"/>
        </w:rPr>
        <w:t xml:space="preserve">pruh </w:t>
      </w:r>
      <w:r>
        <w:rPr>
          <w:b/>
          <w:noProof w:val="0"/>
        </w:rPr>
        <w:t xml:space="preserve">s dobrou farbou </w:t>
      </w:r>
      <w:r w:rsidRPr="00355F2F">
        <w:rPr>
          <w:b/>
          <w:noProof w:val="0"/>
        </w:rPr>
        <w:t xml:space="preserve">nie je </w:t>
      </w:r>
      <w:r>
        <w:rPr>
          <w:b/>
          <w:noProof w:val="0"/>
        </w:rPr>
        <w:t>natretý farbou</w:t>
      </w:r>
      <w:r w:rsidRPr="00355F2F">
        <w:rPr>
          <w:b/>
          <w:noProof w:val="0"/>
        </w:rPr>
        <w:t xml:space="preserve">. </w:t>
      </w:r>
      <w:r>
        <w:rPr>
          <w:noProof w:val="0"/>
        </w:rPr>
        <w:t>Sfarbenie cyklo chodníka</w:t>
      </w:r>
      <w:r w:rsidRPr="00355F2F">
        <w:rPr>
          <w:noProof w:val="0"/>
        </w:rPr>
        <w:t xml:space="preserve"> </w:t>
      </w:r>
      <w:r>
        <w:rPr>
          <w:noProof w:val="0"/>
        </w:rPr>
        <w:t>tvorí</w:t>
      </w:r>
      <w:r w:rsidRPr="00355F2F">
        <w:rPr>
          <w:noProof w:val="0"/>
        </w:rPr>
        <w:t xml:space="preserve"> </w:t>
      </w:r>
      <w:r w:rsidRPr="00355F2F">
        <w:rPr>
          <w:b/>
          <w:noProof w:val="0"/>
        </w:rPr>
        <w:t xml:space="preserve">hrubšia vrstva </w:t>
      </w:r>
      <w:r w:rsidRPr="00355F2F">
        <w:rPr>
          <w:noProof w:val="0"/>
        </w:rPr>
        <w:t xml:space="preserve">veľmi jemného </w:t>
      </w:r>
      <w:r w:rsidRPr="00355F2F">
        <w:rPr>
          <w:b/>
          <w:noProof w:val="0"/>
        </w:rPr>
        <w:t>červeného asfaltu</w:t>
      </w:r>
      <w:r w:rsidRPr="00355F2F">
        <w:rPr>
          <w:noProof w:val="0"/>
        </w:rPr>
        <w:t xml:space="preserve">, ktorý má dlhšiu životnosť ako </w:t>
      </w:r>
      <w:r>
        <w:rPr>
          <w:noProof w:val="0"/>
        </w:rPr>
        <w:t>náter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  <w:r>
        <w:pict>
          <v:shape id="Picture 37" o:spid="_x0000_s1078" type="#_x0000_t75" style="position:absolute;left:0;text-align:left;margin-left:21.15pt;margin-top:10.75pt;width:170.05pt;height:226.75pt;z-index:-251637248;visibility:visible" wrapcoords="-95 0 -95 21528 21600 21528 21600 0 -95 0">
            <v:imagedata r:id="rId54" o:title=""/>
            <w10:wrap type="tight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  <w:r>
        <w:pict>
          <v:shape id="_x0000_s1079" type="#_x0000_t202" style="position:absolute;left:0;text-align:left;margin-left:20.8pt;margin-top:1.05pt;width:170.25pt;height:27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Obráz.ok č 27: opotrebovaná farba na cyklo pruhu v Bratislave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jc w:val="left"/>
        <w:rPr>
          <w:noProof w:val="0"/>
        </w:rPr>
      </w:pPr>
      <w:r w:rsidRPr="00355F2F">
        <w:rPr>
          <w:noProof w:val="0"/>
        </w:rPr>
        <w:t xml:space="preserve">Príklad toho, ako sa </w:t>
      </w:r>
      <w:r>
        <w:rPr>
          <w:noProof w:val="0"/>
        </w:rPr>
        <w:t>budujú</w:t>
      </w:r>
      <w:r w:rsidRPr="00355F2F">
        <w:rPr>
          <w:noProof w:val="0"/>
        </w:rPr>
        <w:t xml:space="preserve"> </w:t>
      </w:r>
      <w:r>
        <w:rPr>
          <w:noProof w:val="0"/>
        </w:rPr>
        <w:t>holandské ulice</w:t>
      </w:r>
      <w:r w:rsidRPr="00355F2F">
        <w:rPr>
          <w:noProof w:val="0"/>
        </w:rPr>
        <w:t xml:space="preserve"> s</w:t>
      </w:r>
      <w:r>
        <w:rPr>
          <w:noProof w:val="0"/>
        </w:rPr>
        <w:t>o</w:t>
      </w:r>
      <w:r w:rsidRPr="00355F2F">
        <w:rPr>
          <w:noProof w:val="0"/>
        </w:rPr>
        <w:t xml:space="preserve">  samostatnými červenými </w:t>
      </w:r>
      <w:r>
        <w:rPr>
          <w:noProof w:val="0"/>
        </w:rPr>
        <w:t>cyklo</w:t>
      </w:r>
      <w:r w:rsidRPr="00355F2F">
        <w:rPr>
          <w:noProof w:val="0"/>
        </w:rPr>
        <w:t xml:space="preserve"> pruhmi: </w:t>
      </w:r>
      <w:hyperlink r:id="rId55" w:history="1">
        <w:r w:rsidRPr="00355F2F">
          <w:rPr>
            <w:rStyle w:val="Hyperlink"/>
            <w:noProof w:val="0"/>
          </w:rPr>
          <w:t>http://www.youtube.com/watch?v=eaE4KOZzQOg&amp;feature=g-vrec</w:t>
        </w:r>
      </w:hyperlink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jc w:val="left"/>
        <w:rPr>
          <w:noProof w:val="0"/>
        </w:rPr>
      </w:pPr>
      <w:r>
        <w:rPr>
          <w:noProof w:val="0"/>
        </w:rPr>
        <w:t xml:space="preserve">Podrobný </w:t>
      </w:r>
      <w:r w:rsidRPr="00355F2F">
        <w:rPr>
          <w:noProof w:val="0"/>
        </w:rPr>
        <w:t xml:space="preserve"> popis používania </w:t>
      </w:r>
      <w:r>
        <w:rPr>
          <w:noProof w:val="0"/>
        </w:rPr>
        <w:t>povrchov s</w:t>
      </w:r>
      <w:r w:rsidRPr="00355F2F">
        <w:rPr>
          <w:noProof w:val="0"/>
        </w:rPr>
        <w:t xml:space="preserve"> červeným asfaltom v Holandsku: </w:t>
      </w:r>
      <w:hyperlink r:id="rId56" w:history="1">
        <w:r w:rsidRPr="00355F2F">
          <w:rPr>
            <w:rStyle w:val="Hyperlink"/>
            <w:noProof w:val="0"/>
          </w:rPr>
          <w:t>http://wiki.coe.neu.edu/groups/nl2011transpo/wiki/794d3/14_Red_Asphalt_Pavement.html</w:t>
        </w:r>
      </w:hyperlink>
      <w:r w:rsidRPr="00355F2F">
        <w:rPr>
          <w:noProof w:val="0"/>
        </w:rPr>
        <w:t xml:space="preserve">. </w:t>
      </w:r>
    </w:p>
    <w:p w:rsidR="00C960A0" w:rsidRDefault="00C960A0" w:rsidP="00B024CB">
      <w:pPr>
        <w:pStyle w:val="Heading2"/>
        <w:numPr>
          <w:ilvl w:val="0"/>
          <w:numId w:val="0"/>
        </w:numPr>
        <w:ind w:left="-420"/>
        <w:rPr>
          <w:noProof w:val="0"/>
          <w:szCs w:val="24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68" w:name="_Toc347151465"/>
      <w:r>
        <w:rPr>
          <w:noProof w:val="0"/>
          <w:szCs w:val="24"/>
        </w:rPr>
        <w:t>Infraštruktúra pre nemotorovú dopravu</w:t>
      </w:r>
      <w:bookmarkEnd w:id="68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V kapitole 3.3 sme </w:t>
      </w:r>
      <w:r>
        <w:rPr>
          <w:noProof w:val="0"/>
        </w:rPr>
        <w:t xml:space="preserve">uviedli, ako </w:t>
      </w:r>
      <w:r w:rsidRPr="00355F2F">
        <w:rPr>
          <w:noProof w:val="0"/>
        </w:rPr>
        <w:t xml:space="preserve"> </w:t>
      </w:r>
      <w:r>
        <w:rPr>
          <w:noProof w:val="0"/>
        </w:rPr>
        <w:t>navrhovať infraštruktúru</w:t>
      </w:r>
      <w:r w:rsidRPr="00355F2F">
        <w:rPr>
          <w:noProof w:val="0"/>
        </w:rPr>
        <w:t xml:space="preserve"> </w:t>
      </w:r>
      <w:r>
        <w:rPr>
          <w:noProof w:val="0"/>
        </w:rPr>
        <w:t>pre nemotorovú dopravu</w:t>
      </w:r>
      <w:r w:rsidRPr="00355F2F">
        <w:rPr>
          <w:noProof w:val="0"/>
        </w:rPr>
        <w:t xml:space="preserve">.  Táto </w:t>
      </w:r>
      <w:r>
        <w:rPr>
          <w:noProof w:val="0"/>
        </w:rPr>
        <w:t>kapitola</w:t>
      </w:r>
      <w:r w:rsidRPr="00355F2F">
        <w:rPr>
          <w:noProof w:val="0"/>
        </w:rPr>
        <w:t xml:space="preserve"> </w:t>
      </w:r>
      <w:r>
        <w:rPr>
          <w:noProof w:val="0"/>
        </w:rPr>
        <w:t>uvádza</w:t>
      </w:r>
      <w:r w:rsidRPr="00355F2F">
        <w:rPr>
          <w:noProof w:val="0"/>
        </w:rPr>
        <w:t xml:space="preserve"> </w:t>
      </w:r>
      <w:r>
        <w:rPr>
          <w:noProof w:val="0"/>
        </w:rPr>
        <w:t>infraštruktúru pre nemotorovú dopravu, ktorá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je rovnako potrebná </w:t>
      </w:r>
      <w:r w:rsidRPr="00355F2F">
        <w:rPr>
          <w:noProof w:val="0"/>
        </w:rPr>
        <w:t xml:space="preserve">pre zabezpečenie </w:t>
      </w:r>
      <w:r>
        <w:rPr>
          <w:noProof w:val="0"/>
        </w:rPr>
        <w:t>pohodlnej jazdy cyklistom</w:t>
      </w:r>
      <w:r w:rsidRPr="00355F2F">
        <w:rPr>
          <w:noProof w:val="0"/>
        </w:rPr>
        <w:t xml:space="preserve"> a</w:t>
      </w:r>
      <w:r>
        <w:rPr>
          <w:noProof w:val="0"/>
        </w:rPr>
        <w:t> zvyšovanie komfortu cestovania bicyklom</w:t>
      </w:r>
      <w:r w:rsidRPr="00355F2F">
        <w:rPr>
          <w:noProof w:val="0"/>
        </w:rPr>
        <w:t xml:space="preserve">. 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5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>Parkovanie bicyklov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0" w:after="0"/>
        <w:ind w:left="0"/>
        <w:rPr>
          <w:noProof w:val="0"/>
        </w:rPr>
      </w:pPr>
      <w:r>
        <w:rPr>
          <w:noProof w:val="0"/>
        </w:rPr>
        <w:t xml:space="preserve">Pri podpore cyklistickej dopravy je </w:t>
      </w:r>
      <w:r w:rsidRPr="00355F2F">
        <w:rPr>
          <w:noProof w:val="0"/>
        </w:rPr>
        <w:t xml:space="preserve">parkovanie bicyklov </w:t>
      </w:r>
      <w:r>
        <w:rPr>
          <w:noProof w:val="0"/>
        </w:rPr>
        <w:t>jedným</w:t>
      </w:r>
      <w:r w:rsidRPr="00355F2F">
        <w:rPr>
          <w:noProof w:val="0"/>
        </w:rPr>
        <w:t xml:space="preserve"> z najdôležitejších </w:t>
      </w:r>
      <w:r>
        <w:rPr>
          <w:noProof w:val="0"/>
        </w:rPr>
        <w:t>prvkov</w:t>
      </w:r>
      <w:r w:rsidRPr="00355F2F">
        <w:rPr>
          <w:noProof w:val="0"/>
        </w:rPr>
        <w:t xml:space="preserve">, </w:t>
      </w:r>
      <w:r>
        <w:rPr>
          <w:noProof w:val="0"/>
        </w:rPr>
        <w:t>pretože</w:t>
      </w:r>
      <w:r w:rsidRPr="00355F2F">
        <w:rPr>
          <w:noProof w:val="0"/>
        </w:rPr>
        <w:t xml:space="preserve"> krádež</w:t>
      </w:r>
      <w:r>
        <w:rPr>
          <w:noProof w:val="0"/>
        </w:rPr>
        <w:t>e sú veľmi  bežné</w:t>
      </w:r>
      <w:r w:rsidRPr="00355F2F">
        <w:rPr>
          <w:noProof w:val="0"/>
        </w:rPr>
        <w:t xml:space="preserve"> v mnohých európskych krajinách. V bicyklovaní môže </w:t>
      </w:r>
      <w:r>
        <w:rPr>
          <w:noProof w:val="0"/>
        </w:rPr>
        <w:t xml:space="preserve">potom </w:t>
      </w:r>
      <w:r w:rsidRPr="00355F2F">
        <w:rPr>
          <w:noProof w:val="0"/>
        </w:rPr>
        <w:t xml:space="preserve">brániť ľuďom </w:t>
      </w:r>
      <w:r>
        <w:rPr>
          <w:noProof w:val="0"/>
        </w:rPr>
        <w:t xml:space="preserve">práve </w:t>
      </w:r>
      <w:r w:rsidRPr="00355F2F">
        <w:rPr>
          <w:noProof w:val="0"/>
        </w:rPr>
        <w:t xml:space="preserve">strach z krádeže </w:t>
      </w:r>
      <w:r>
        <w:rPr>
          <w:noProof w:val="0"/>
        </w:rPr>
        <w:t>bicykla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spacing w:before="0" w:after="0"/>
        <w:ind w:left="426"/>
        <w:rPr>
          <w:noProof w:val="0"/>
          <w:snapToGrid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 w:rsidRPr="00355F2F">
        <w:rPr>
          <w:noProof w:val="0"/>
        </w:rPr>
        <w:t xml:space="preserve">Súčasná situácia </w:t>
      </w:r>
      <w:r>
        <w:rPr>
          <w:noProof w:val="0"/>
        </w:rPr>
        <w:t xml:space="preserve">v oblasti </w:t>
      </w:r>
      <w:r w:rsidRPr="00355F2F">
        <w:rPr>
          <w:noProof w:val="0"/>
        </w:rPr>
        <w:t xml:space="preserve">parkovania bicyklov v Bratislave </w:t>
      </w:r>
      <w:r>
        <w:rPr>
          <w:noProof w:val="0"/>
        </w:rPr>
        <w:t>je uvedená</w:t>
      </w:r>
      <w:r w:rsidRPr="00355F2F">
        <w:rPr>
          <w:noProof w:val="0"/>
        </w:rPr>
        <w:t xml:space="preserve"> v § 2.2. </w:t>
      </w:r>
      <w:r>
        <w:rPr>
          <w:noProof w:val="0"/>
        </w:rPr>
        <w:t xml:space="preserve">Súčasný </w:t>
      </w:r>
      <w:r w:rsidRPr="00355F2F">
        <w:rPr>
          <w:noProof w:val="0"/>
        </w:rPr>
        <w:t xml:space="preserve"> počet stojanov </w:t>
      </w:r>
      <w:r>
        <w:rPr>
          <w:noProof w:val="0"/>
        </w:rPr>
        <w:t>na</w:t>
      </w:r>
      <w:r w:rsidRPr="00355F2F">
        <w:rPr>
          <w:noProof w:val="0"/>
        </w:rPr>
        <w:t xml:space="preserve"> bicykle </w:t>
      </w:r>
      <w:r>
        <w:rPr>
          <w:noProof w:val="0"/>
        </w:rPr>
        <w:t xml:space="preserve">nepostačuje </w:t>
      </w:r>
      <w:r w:rsidRPr="00355F2F">
        <w:rPr>
          <w:noProof w:val="0"/>
        </w:rPr>
        <w:t xml:space="preserve">pre potreby očakávaného počtu cyklistov </w:t>
      </w:r>
      <w:r>
        <w:rPr>
          <w:noProof w:val="0"/>
        </w:rPr>
        <w:t>po</w:t>
      </w:r>
      <w:r w:rsidRPr="00355F2F">
        <w:rPr>
          <w:noProof w:val="0"/>
        </w:rPr>
        <w:t xml:space="preserve"> i</w:t>
      </w:r>
      <w:r>
        <w:rPr>
          <w:noProof w:val="0"/>
        </w:rPr>
        <w:t>mplementácii</w:t>
      </w:r>
      <w:r w:rsidRPr="00355F2F">
        <w:rPr>
          <w:noProof w:val="0"/>
        </w:rPr>
        <w:t xml:space="preserve"> projektu. Parkoviská pre bicykle </w:t>
      </w:r>
      <w:r>
        <w:rPr>
          <w:noProof w:val="0"/>
        </w:rPr>
        <w:t>je však potrebné zabezpečiť aj</w:t>
      </w:r>
      <w:r w:rsidRPr="00355F2F">
        <w:rPr>
          <w:noProof w:val="0"/>
        </w:rPr>
        <w:t xml:space="preserve"> v oblastiach mimo centra mesta, minimálne </w:t>
      </w:r>
      <w:r>
        <w:rPr>
          <w:noProof w:val="0"/>
        </w:rPr>
        <w:t>v</w:t>
      </w:r>
      <w:r w:rsidRPr="00355F2F">
        <w:rPr>
          <w:noProof w:val="0"/>
        </w:rPr>
        <w:t xml:space="preserve"> nasledujúcich </w:t>
      </w:r>
      <w:r>
        <w:rPr>
          <w:noProof w:val="0"/>
        </w:rPr>
        <w:t>lokalitách</w:t>
      </w:r>
      <w:r w:rsidRPr="00355F2F">
        <w:rPr>
          <w:noProof w:val="0"/>
        </w:rPr>
        <w:t>:</w:t>
      </w:r>
    </w:p>
    <w:p w:rsidR="00C960A0" w:rsidRPr="00355F2F" w:rsidRDefault="00C960A0">
      <w:pPr>
        <w:pStyle w:val="Odstavecseseznamem"/>
        <w:numPr>
          <w:ilvl w:val="0"/>
          <w:numId w:val="6"/>
        </w:numPr>
        <w:spacing w:before="0" w:after="0"/>
        <w:ind w:left="851"/>
        <w:rPr>
          <w:noProof w:val="0"/>
        </w:rPr>
      </w:pPr>
      <w:r w:rsidRPr="00355F2F">
        <w:rPr>
          <w:noProof w:val="0"/>
        </w:rPr>
        <w:t xml:space="preserve">priamo </w:t>
      </w:r>
      <w:r>
        <w:rPr>
          <w:noProof w:val="0"/>
        </w:rPr>
        <w:t>v</w:t>
      </w:r>
      <w:r w:rsidRPr="00355F2F">
        <w:rPr>
          <w:noProof w:val="0"/>
        </w:rPr>
        <w:t xml:space="preserve"> nákupnej oblasti </w:t>
      </w:r>
      <w:r>
        <w:rPr>
          <w:noProof w:val="0"/>
        </w:rPr>
        <w:t>alebo v jej blízkosti (v kombinácii s atraktívnym</w:t>
      </w:r>
      <w:r w:rsidRPr="00355F2F">
        <w:rPr>
          <w:noProof w:val="0"/>
        </w:rPr>
        <w:t xml:space="preserve"> </w:t>
      </w:r>
      <w:r>
        <w:rPr>
          <w:noProof w:val="0"/>
        </w:rPr>
        <w:t>chodníkom pre</w:t>
      </w:r>
      <w:r w:rsidRPr="00355F2F">
        <w:rPr>
          <w:noProof w:val="0"/>
        </w:rPr>
        <w:t xml:space="preserve"> </w:t>
      </w:r>
      <w:r>
        <w:rPr>
          <w:noProof w:val="0"/>
        </w:rPr>
        <w:t>peších</w:t>
      </w:r>
      <w:r w:rsidRPr="00355F2F">
        <w:rPr>
          <w:noProof w:val="0"/>
        </w:rPr>
        <w:t>);</w:t>
      </w:r>
    </w:p>
    <w:p w:rsidR="00C960A0" w:rsidRPr="00355F2F" w:rsidRDefault="00C960A0">
      <w:pPr>
        <w:pStyle w:val="Odstavecseseznamem"/>
        <w:numPr>
          <w:ilvl w:val="0"/>
          <w:numId w:val="6"/>
        </w:numPr>
        <w:spacing w:before="0" w:after="0"/>
        <w:ind w:left="851"/>
        <w:rPr>
          <w:noProof w:val="0"/>
        </w:rPr>
      </w:pPr>
      <w:r w:rsidRPr="00355F2F">
        <w:rPr>
          <w:noProof w:val="0"/>
        </w:rPr>
        <w:t>v historickom centre Bratislavy;</w:t>
      </w:r>
    </w:p>
    <w:p w:rsidR="00C960A0" w:rsidRPr="00355F2F" w:rsidRDefault="00C960A0" w:rsidP="00B01512">
      <w:pPr>
        <w:pStyle w:val="Odstavecseseznamem"/>
        <w:numPr>
          <w:ilvl w:val="0"/>
          <w:numId w:val="6"/>
        </w:numPr>
        <w:spacing w:before="0" w:after="0"/>
        <w:ind w:left="851"/>
        <w:jc w:val="left"/>
        <w:rPr>
          <w:noProof w:val="0"/>
        </w:rPr>
      </w:pPr>
      <w:r>
        <w:rPr>
          <w:noProof w:val="0"/>
        </w:rPr>
        <w:t>najďalej 30</w:t>
      </w:r>
      <w:r w:rsidRPr="00355F2F">
        <w:rPr>
          <w:noProof w:val="0"/>
        </w:rPr>
        <w:t xml:space="preserve">m </w:t>
      </w:r>
      <w:r>
        <w:rPr>
          <w:noProof w:val="0"/>
        </w:rPr>
        <w:t>o</w:t>
      </w:r>
      <w:r w:rsidRPr="00355F2F">
        <w:rPr>
          <w:noProof w:val="0"/>
        </w:rPr>
        <w:t>d rušného centra mesta (</w:t>
      </w:r>
      <w:r>
        <w:rPr>
          <w:noProof w:val="0"/>
        </w:rPr>
        <w:t>na</w:t>
      </w:r>
      <w:r w:rsidRPr="00355F2F">
        <w:rPr>
          <w:noProof w:val="0"/>
        </w:rPr>
        <w:t xml:space="preserve"> zaistenie bezpečnosti);</w:t>
      </w:r>
    </w:p>
    <w:p w:rsidR="00C960A0" w:rsidRPr="00355F2F" w:rsidRDefault="00C960A0">
      <w:pPr>
        <w:pStyle w:val="Odstavecseseznamem"/>
        <w:numPr>
          <w:ilvl w:val="0"/>
          <w:numId w:val="6"/>
        </w:numPr>
        <w:spacing w:before="0" w:after="0"/>
        <w:ind w:left="851"/>
        <w:rPr>
          <w:noProof w:val="0"/>
        </w:rPr>
      </w:pPr>
      <w:r>
        <w:rPr>
          <w:noProof w:val="0"/>
        </w:rPr>
        <w:t>najďalej 50</w:t>
      </w:r>
      <w:r w:rsidRPr="00355F2F">
        <w:rPr>
          <w:noProof w:val="0"/>
        </w:rPr>
        <w:t xml:space="preserve">m </w:t>
      </w:r>
      <w:r>
        <w:rPr>
          <w:noProof w:val="0"/>
        </w:rPr>
        <w:t>od vchodu</w:t>
      </w:r>
      <w:r w:rsidRPr="00355F2F">
        <w:rPr>
          <w:noProof w:val="0"/>
        </w:rPr>
        <w:t xml:space="preserve"> do </w:t>
      </w:r>
      <w:r>
        <w:rPr>
          <w:noProof w:val="0"/>
        </w:rPr>
        <w:t>miesta určenia</w:t>
      </w:r>
      <w:r w:rsidRPr="00355F2F">
        <w:rPr>
          <w:noProof w:val="0"/>
        </w:rPr>
        <w:t>;</w:t>
      </w:r>
    </w:p>
    <w:p w:rsidR="00C960A0" w:rsidRPr="00355F2F" w:rsidRDefault="00C960A0">
      <w:pPr>
        <w:pStyle w:val="Odstavecseseznamem"/>
        <w:numPr>
          <w:ilvl w:val="0"/>
          <w:numId w:val="6"/>
        </w:numPr>
        <w:spacing w:before="0" w:after="0"/>
        <w:ind w:left="851"/>
        <w:rPr>
          <w:noProof w:val="0"/>
        </w:rPr>
      </w:pPr>
      <w:r>
        <w:rPr>
          <w:noProof w:val="0"/>
        </w:rPr>
        <w:t>na</w:t>
      </w:r>
      <w:r w:rsidRPr="00355F2F">
        <w:rPr>
          <w:noProof w:val="0"/>
        </w:rPr>
        <w:t xml:space="preserve"> zastávkach verejnej dopravy, hlavne na regionálnych trasách, ako napríklad Bratislava Hlavná stanica, Petržalka, Nové Mesto, Vinohrady;</w:t>
      </w:r>
    </w:p>
    <w:p w:rsidR="00C960A0" w:rsidRPr="00355F2F" w:rsidRDefault="00C960A0">
      <w:pPr>
        <w:pStyle w:val="Odstavecseseznamem"/>
        <w:numPr>
          <w:ilvl w:val="0"/>
          <w:numId w:val="6"/>
        </w:numPr>
        <w:spacing w:before="0" w:after="0"/>
        <w:ind w:left="851"/>
        <w:rPr>
          <w:noProof w:val="0"/>
        </w:rPr>
      </w:pPr>
      <w:r>
        <w:rPr>
          <w:noProof w:val="0"/>
        </w:rPr>
        <w:t>pri univerzitách a internátoch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Ak parkovanie bicyklov na vyššie uvedených miestach nie je v súčasnosti </w:t>
      </w:r>
      <w:r>
        <w:rPr>
          <w:noProof w:val="0"/>
        </w:rPr>
        <w:t>zriadené, môže sa</w:t>
      </w:r>
      <w:r w:rsidRPr="00355F2F">
        <w:rPr>
          <w:noProof w:val="0"/>
        </w:rPr>
        <w:t xml:space="preserve"> začať </w:t>
      </w:r>
      <w:r>
        <w:rPr>
          <w:noProof w:val="0"/>
        </w:rPr>
        <w:t>inštaláciou</w:t>
      </w:r>
      <w:r w:rsidRPr="00355F2F">
        <w:rPr>
          <w:noProof w:val="0"/>
        </w:rPr>
        <w:t xml:space="preserve"> menšieho počtu parkovacích miest, napríklad </w:t>
      </w:r>
      <w:r>
        <w:rPr>
          <w:noProof w:val="0"/>
        </w:rPr>
        <w:t xml:space="preserve">pre </w:t>
      </w:r>
      <w:r w:rsidRPr="00355F2F">
        <w:rPr>
          <w:noProof w:val="0"/>
        </w:rPr>
        <w:t>päť percent z celkového počtu potenciálnych používateľov. Napríklad</w:t>
      </w:r>
      <w:r>
        <w:rPr>
          <w:noProof w:val="0"/>
        </w:rPr>
        <w:t>,</w:t>
      </w:r>
      <w:r w:rsidRPr="00355F2F">
        <w:rPr>
          <w:noProof w:val="0"/>
        </w:rPr>
        <w:t xml:space="preserve"> </w:t>
      </w:r>
      <w:r>
        <w:rPr>
          <w:noProof w:val="0"/>
        </w:rPr>
        <w:t>na</w:t>
      </w:r>
      <w:r w:rsidRPr="00355F2F">
        <w:rPr>
          <w:noProof w:val="0"/>
        </w:rPr>
        <w:t xml:space="preserve"> internátoch v </w:t>
      </w:r>
      <w:r>
        <w:rPr>
          <w:noProof w:val="0"/>
        </w:rPr>
        <w:t>Mlynskej doline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býva asi </w:t>
      </w:r>
      <w:r w:rsidRPr="00355F2F">
        <w:rPr>
          <w:noProof w:val="0"/>
        </w:rPr>
        <w:t>12 000 študentov</w:t>
      </w:r>
      <w:r>
        <w:rPr>
          <w:noProof w:val="0"/>
        </w:rPr>
        <w:t>. Môže sa</w:t>
      </w:r>
      <w:r w:rsidRPr="00355F2F">
        <w:rPr>
          <w:noProof w:val="0"/>
        </w:rPr>
        <w:t xml:space="preserve"> začať </w:t>
      </w:r>
      <w:r>
        <w:rPr>
          <w:noProof w:val="0"/>
        </w:rPr>
        <w:t>so zriadením</w:t>
      </w:r>
      <w:r w:rsidRPr="00355F2F">
        <w:rPr>
          <w:noProof w:val="0"/>
        </w:rPr>
        <w:t xml:space="preserve"> parkovacích miest pre 600 bicyklov a</w:t>
      </w:r>
      <w:r>
        <w:rPr>
          <w:noProof w:val="0"/>
        </w:rPr>
        <w:t xml:space="preserve"> potom ich </w:t>
      </w:r>
      <w:r w:rsidRPr="00355F2F">
        <w:rPr>
          <w:noProof w:val="0"/>
        </w:rPr>
        <w:t xml:space="preserve">v závislosti od dopytu </w:t>
      </w:r>
      <w:r>
        <w:rPr>
          <w:noProof w:val="0"/>
        </w:rPr>
        <w:t>zvyšovať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ind w:left="426"/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_x0000_i1042" type="#_x0000_t75" style="width:225pt;height:168.75pt;visibility:visible">
            <v:imagedata r:id="rId57" o:title=""/>
          </v:shape>
        </w:pict>
      </w:r>
    </w:p>
    <w:p w:rsidR="00C960A0" w:rsidRPr="00355F2F" w:rsidRDefault="00C960A0">
      <w:pPr>
        <w:pStyle w:val="Caption"/>
        <w:ind w:left="426"/>
        <w:rPr>
          <w:bCs w:val="0"/>
          <w:noProof w:val="0"/>
          <w:szCs w:val="24"/>
        </w:rPr>
      </w:pPr>
      <w:r>
        <w:pict>
          <v:shape id="_x0000_s1080" type="#_x0000_t202" style="position:absolute;left:0;text-align:left;margin-left:-.25pt;margin-top:.65pt;width:230.25pt;height:27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" stroked="f">
            <v:textbox inset="0,0,0,0">
              <w:txbxContent>
                <w:p w:rsidR="00C960A0" w:rsidRDefault="00C960A0">
                  <w:pPr>
                    <w:pStyle w:val="Caption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  <w:r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  <w:t>Obrázok č. 28: parkovanie bicyklov na zastávke električky v Amsterdame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Picture 12" o:spid="_x0000_i1043" type="#_x0000_t75" style="width:225pt;height:154.5pt;visibility:visible">
            <v:imagedata r:id="rId58" o:title=""/>
          </v:shape>
        </w:pict>
      </w:r>
    </w:p>
    <w:p w:rsidR="00C960A0" w:rsidRPr="00355F2F" w:rsidRDefault="00C960A0">
      <w:pPr>
        <w:pStyle w:val="Caption"/>
        <w:rPr>
          <w:b w:val="0"/>
          <w:bCs w:val="0"/>
          <w:noProof w:val="0"/>
          <w:szCs w:val="24"/>
        </w:rPr>
      </w:pP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Obrázok č. 29: chránené parkovisko bicyklov </w:t>
      </w:r>
    </w:p>
    <w:p w:rsidR="00C960A0" w:rsidRDefault="00C960A0">
      <w:pPr>
        <w:rPr>
          <w:noProof w:val="0"/>
        </w:rPr>
      </w:pPr>
      <w:r>
        <w:rPr>
          <w:noProof w:val="0"/>
        </w:rPr>
        <w:t>Parkovaním bicyklov sa podrobne zaoberá samostatná Príloha 1, ktorá je súčasťou tejto správy.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5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>Prístrešky</w:t>
      </w:r>
    </w:p>
    <w:p w:rsidR="00C960A0" w:rsidRPr="00355F2F" w:rsidRDefault="00C960A0">
      <w:pPr>
        <w:pStyle w:val="Odstavecseseznamem"/>
        <w:ind w:left="426"/>
        <w:rPr>
          <w:b/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Prístrešky poskytujú ochranu hlavne pred dažďom.  Môžu </w:t>
      </w:r>
      <w:r>
        <w:rPr>
          <w:noProof w:val="0"/>
        </w:rPr>
        <w:t>byť</w:t>
      </w:r>
      <w:r w:rsidRPr="00355F2F">
        <w:rPr>
          <w:noProof w:val="0"/>
        </w:rPr>
        <w:t xml:space="preserve"> </w:t>
      </w:r>
      <w:r>
        <w:rPr>
          <w:noProof w:val="0"/>
        </w:rPr>
        <w:t>umiestnené</w:t>
      </w:r>
      <w:r w:rsidRPr="00355F2F">
        <w:rPr>
          <w:noProof w:val="0"/>
        </w:rPr>
        <w:t xml:space="preserve"> na miestach, kde cykli</w:t>
      </w:r>
      <w:r>
        <w:rPr>
          <w:noProof w:val="0"/>
        </w:rPr>
        <w:t>sti pravidelne čakajú, napr.</w:t>
      </w:r>
      <w:r w:rsidRPr="00355F2F">
        <w:rPr>
          <w:noProof w:val="0"/>
        </w:rPr>
        <w:t xml:space="preserve"> na autobusov</w:t>
      </w:r>
      <w:r>
        <w:rPr>
          <w:noProof w:val="0"/>
        </w:rPr>
        <w:t>ých</w:t>
      </w:r>
      <w:r w:rsidRPr="00355F2F">
        <w:rPr>
          <w:noProof w:val="0"/>
        </w:rPr>
        <w:t xml:space="preserve"> zastávkach, kde cyklisti </w:t>
      </w:r>
      <w:r>
        <w:rPr>
          <w:noProof w:val="0"/>
        </w:rPr>
        <w:t xml:space="preserve">na seba </w:t>
      </w:r>
      <w:r w:rsidRPr="00355F2F">
        <w:rPr>
          <w:noProof w:val="0"/>
        </w:rPr>
        <w:t xml:space="preserve">čakajú (malé skupiny školákov), atď.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>
        <w:rPr>
          <w:noProof w:val="0"/>
        </w:rPr>
        <w:t>Treba brať do úvahy</w:t>
      </w:r>
      <w:r w:rsidRPr="00355F2F">
        <w:rPr>
          <w:noProof w:val="0"/>
        </w:rPr>
        <w:t xml:space="preserve">, že prístrešky musia byť navrhnuté </w:t>
      </w:r>
      <w:r>
        <w:rPr>
          <w:noProof w:val="0"/>
        </w:rPr>
        <w:t>tak</w:t>
      </w:r>
      <w:r w:rsidRPr="00355F2F">
        <w:rPr>
          <w:noProof w:val="0"/>
        </w:rPr>
        <w:t>, aby</w:t>
      </w:r>
      <w:r>
        <w:rPr>
          <w:noProof w:val="0"/>
        </w:rPr>
        <w:t xml:space="preserve"> bolo ľudí </w:t>
      </w:r>
      <w:r w:rsidRPr="00355F2F">
        <w:rPr>
          <w:noProof w:val="0"/>
        </w:rPr>
        <w:t xml:space="preserve">pod prístreškami </w:t>
      </w:r>
      <w:r>
        <w:rPr>
          <w:noProof w:val="0"/>
        </w:rPr>
        <w:t>z</w:t>
      </w:r>
      <w:r w:rsidRPr="00355F2F">
        <w:rPr>
          <w:noProof w:val="0"/>
        </w:rPr>
        <w:t xml:space="preserve">  vonkajšej strany </w:t>
      </w:r>
      <w:r>
        <w:rPr>
          <w:noProof w:val="0"/>
        </w:rPr>
        <w:t xml:space="preserve">vidieť – zabezpečenie spoločenskej </w:t>
      </w:r>
      <w:r w:rsidRPr="00355F2F">
        <w:rPr>
          <w:noProof w:val="0"/>
        </w:rPr>
        <w:t>bezpečnosti.</w:t>
      </w:r>
    </w:p>
    <w:p w:rsidR="00C960A0" w:rsidRPr="00355F2F" w:rsidRDefault="00C960A0">
      <w:pPr>
        <w:pStyle w:val="Odstavecseseznamem"/>
        <w:spacing w:after="120"/>
        <w:ind w:left="425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25" o:spid="_x0000_i1044" type="#_x0000_t75" alt="Cycle path throug a bus stop" style="width:221.25pt;height:163.5pt;visibility:visible">
            <v:imagedata r:id="rId59" o:title=""/>
          </v:shape>
        </w:pict>
      </w:r>
    </w:p>
    <w:p w:rsidR="00C960A0" w:rsidRPr="00355F2F" w:rsidRDefault="00C960A0">
      <w:pPr>
        <w:pStyle w:val="Caption"/>
        <w:rPr>
          <w:b w:val="0"/>
          <w:bCs w:val="0"/>
          <w:noProof w:val="0"/>
          <w:szCs w:val="24"/>
        </w:rPr>
      </w:pPr>
      <w:r w:rsidRPr="00355F2F">
        <w:rPr>
          <w:b w:val="0"/>
          <w:bCs w:val="0"/>
          <w:noProof w:val="0"/>
          <w:color w:val="auto"/>
          <w:sz w:val="20"/>
          <w:szCs w:val="24"/>
        </w:rPr>
        <w:t>Obrázok č. 30: prístrešok pre bicykle v</w:t>
      </w:r>
      <w:r>
        <w:rPr>
          <w:b w:val="0"/>
          <w:bCs w:val="0"/>
          <w:noProof w:val="0"/>
          <w:color w:val="auto"/>
          <w:sz w:val="20"/>
          <w:szCs w:val="24"/>
        </w:rPr>
        <w:t>o</w:t>
      </w: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 </w:t>
      </w:r>
      <w:r>
        <w:rPr>
          <w:b w:val="0"/>
          <w:bCs w:val="0"/>
          <w:noProof w:val="0"/>
          <w:color w:val="auto"/>
          <w:sz w:val="20"/>
          <w:szCs w:val="24"/>
        </w:rPr>
        <w:t xml:space="preserve">Veľkej Británii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15"/>
        </w:numPr>
        <w:ind w:left="425" w:hanging="425"/>
        <w:rPr>
          <w:b/>
          <w:noProof w:val="0"/>
        </w:rPr>
      </w:pPr>
      <w:r>
        <w:rPr>
          <w:b/>
          <w:noProof w:val="0"/>
        </w:rPr>
        <w:t>Podporná</w:t>
      </w:r>
      <w:r w:rsidRPr="00355F2F">
        <w:rPr>
          <w:b/>
          <w:noProof w:val="0"/>
        </w:rPr>
        <w:t xml:space="preserve"> </w:t>
      </w:r>
      <w:r>
        <w:rPr>
          <w:b/>
          <w:noProof w:val="0"/>
        </w:rPr>
        <w:t>infraštruktúra</w:t>
      </w:r>
    </w:p>
    <w:p w:rsidR="00C960A0" w:rsidRPr="00355F2F" w:rsidRDefault="00C960A0">
      <w:pPr>
        <w:pStyle w:val="Odstavecseseznamem"/>
        <w:ind w:left="425"/>
        <w:rPr>
          <w:b/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Existujú </w:t>
      </w:r>
      <w:r>
        <w:rPr>
          <w:noProof w:val="0"/>
        </w:rPr>
        <w:t xml:space="preserve">aj </w:t>
      </w:r>
      <w:r w:rsidRPr="00355F2F">
        <w:rPr>
          <w:noProof w:val="0"/>
        </w:rPr>
        <w:t xml:space="preserve">iné podporné </w:t>
      </w:r>
      <w:r>
        <w:rPr>
          <w:noProof w:val="0"/>
        </w:rPr>
        <w:t>prvky</w:t>
      </w:r>
      <w:r w:rsidRPr="00355F2F">
        <w:rPr>
          <w:noProof w:val="0"/>
        </w:rPr>
        <w:t xml:space="preserve">, ktoré </w:t>
      </w:r>
      <w:r>
        <w:rPr>
          <w:noProof w:val="0"/>
        </w:rPr>
        <w:t xml:space="preserve">cyklistom </w:t>
      </w:r>
      <w:r w:rsidRPr="00355F2F">
        <w:rPr>
          <w:noProof w:val="0"/>
        </w:rPr>
        <w:t xml:space="preserve"> </w:t>
      </w:r>
      <w:r>
        <w:rPr>
          <w:noProof w:val="0"/>
        </w:rPr>
        <w:t>p</w:t>
      </w:r>
      <w:r w:rsidRPr="00355F2F">
        <w:rPr>
          <w:noProof w:val="0"/>
        </w:rPr>
        <w:t>osky</w:t>
      </w:r>
      <w:r>
        <w:rPr>
          <w:noProof w:val="0"/>
        </w:rPr>
        <w:t>tujú vyšší  komfort</w:t>
      </w:r>
      <w:r w:rsidRPr="00355F2F">
        <w:rPr>
          <w:noProof w:val="0"/>
        </w:rPr>
        <w:t xml:space="preserve"> </w:t>
      </w:r>
      <w:r>
        <w:rPr>
          <w:noProof w:val="0"/>
        </w:rPr>
        <w:t>pri bicyklovaní</w:t>
      </w:r>
      <w:r w:rsidRPr="00355F2F">
        <w:rPr>
          <w:noProof w:val="0"/>
        </w:rPr>
        <w:t xml:space="preserve">, hlavne za škaredého počasia. </w:t>
      </w:r>
      <w:r>
        <w:rPr>
          <w:noProof w:val="0"/>
        </w:rPr>
        <w:t>V priestoroch</w:t>
      </w:r>
      <w:r w:rsidRPr="00355F2F">
        <w:rPr>
          <w:noProof w:val="0"/>
        </w:rPr>
        <w:t xml:space="preserve"> pre parkovanie bicyklov</w:t>
      </w:r>
      <w:r>
        <w:rPr>
          <w:noProof w:val="0"/>
        </w:rPr>
        <w:t xml:space="preserve"> treba </w:t>
      </w:r>
      <w:r w:rsidRPr="00355F2F">
        <w:rPr>
          <w:noProof w:val="0"/>
        </w:rPr>
        <w:t xml:space="preserve"> uvažovať </w:t>
      </w:r>
      <w:r>
        <w:rPr>
          <w:noProof w:val="0"/>
        </w:rPr>
        <w:t>aj s uzamykateľnými</w:t>
      </w:r>
      <w:r w:rsidRPr="00355F2F">
        <w:rPr>
          <w:noProof w:val="0"/>
        </w:rPr>
        <w:t xml:space="preserve"> </w:t>
      </w:r>
      <w:r>
        <w:rPr>
          <w:noProof w:val="0"/>
        </w:rPr>
        <w:t>boxami</w:t>
      </w:r>
      <w:r w:rsidRPr="00355F2F">
        <w:rPr>
          <w:noProof w:val="0"/>
        </w:rPr>
        <w:t xml:space="preserve">. </w:t>
      </w:r>
      <w:r>
        <w:rPr>
          <w:noProof w:val="0"/>
        </w:rPr>
        <w:t xml:space="preserve">Rovnako firmy </w:t>
      </w:r>
      <w:r w:rsidRPr="00355F2F">
        <w:rPr>
          <w:noProof w:val="0"/>
        </w:rPr>
        <w:t xml:space="preserve">môžu pre svojich zamestnancov </w:t>
      </w:r>
      <w:r>
        <w:rPr>
          <w:noProof w:val="0"/>
        </w:rPr>
        <w:t xml:space="preserve">poskytovať </w:t>
      </w:r>
      <w:r w:rsidRPr="00355F2F">
        <w:rPr>
          <w:noProof w:val="0"/>
        </w:rPr>
        <w:t>uzamykateľ</w:t>
      </w:r>
      <w:r>
        <w:rPr>
          <w:noProof w:val="0"/>
        </w:rPr>
        <w:t>né</w:t>
      </w:r>
      <w:r w:rsidRPr="00355F2F">
        <w:rPr>
          <w:noProof w:val="0"/>
        </w:rPr>
        <w:t xml:space="preserve"> </w:t>
      </w:r>
      <w:r>
        <w:rPr>
          <w:noProof w:val="0"/>
        </w:rPr>
        <w:t>boxy, ako aj</w:t>
      </w:r>
      <w:r w:rsidRPr="00355F2F">
        <w:rPr>
          <w:noProof w:val="0"/>
        </w:rPr>
        <w:t xml:space="preserve"> </w:t>
      </w:r>
      <w:r>
        <w:rPr>
          <w:noProof w:val="0"/>
        </w:rPr>
        <w:t>miestnosť</w:t>
      </w:r>
      <w:r w:rsidRPr="00355F2F">
        <w:rPr>
          <w:noProof w:val="0"/>
        </w:rPr>
        <w:t xml:space="preserve">, kde si môžu vysušiť svoje </w:t>
      </w:r>
      <w:r>
        <w:rPr>
          <w:noProof w:val="0"/>
        </w:rPr>
        <w:t>zmoknuté odevy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69" w:name="_Toc347151466"/>
      <w:r>
        <w:rPr>
          <w:noProof w:val="0"/>
          <w:szCs w:val="24"/>
        </w:rPr>
        <w:t>Posúdenie</w:t>
      </w:r>
      <w:r w:rsidRPr="00355F2F">
        <w:rPr>
          <w:noProof w:val="0"/>
          <w:szCs w:val="24"/>
        </w:rPr>
        <w:t xml:space="preserve"> cyklistických trás v Bratislave</w:t>
      </w:r>
      <w:bookmarkEnd w:id="69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V predchádzajúcich častiach sme detailne </w:t>
      </w:r>
      <w:r>
        <w:rPr>
          <w:noProof w:val="0"/>
        </w:rPr>
        <w:t>uviedli</w:t>
      </w:r>
      <w:r w:rsidRPr="00355F2F">
        <w:rPr>
          <w:noProof w:val="0"/>
        </w:rPr>
        <w:t xml:space="preserve"> </w:t>
      </w:r>
      <w:r>
        <w:rPr>
          <w:noProof w:val="0"/>
        </w:rPr>
        <w:t>odporúčania</w:t>
      </w:r>
      <w:r w:rsidRPr="00355F2F">
        <w:rPr>
          <w:noProof w:val="0"/>
        </w:rPr>
        <w:t xml:space="preserve"> </w:t>
      </w:r>
      <w:r>
        <w:rPr>
          <w:noProof w:val="0"/>
        </w:rPr>
        <w:t>pre</w:t>
      </w:r>
      <w:r w:rsidRPr="00355F2F">
        <w:rPr>
          <w:noProof w:val="0"/>
        </w:rPr>
        <w:t xml:space="preserve"> </w:t>
      </w:r>
      <w:r>
        <w:rPr>
          <w:noProof w:val="0"/>
        </w:rPr>
        <w:t>plánovanie</w:t>
      </w:r>
      <w:r w:rsidRPr="00355F2F">
        <w:rPr>
          <w:noProof w:val="0"/>
        </w:rPr>
        <w:t xml:space="preserve"> infraštruktúry a zariadení </w:t>
      </w:r>
      <w:r>
        <w:rPr>
          <w:noProof w:val="0"/>
        </w:rPr>
        <w:t>pre nemotorovú dopravu</w:t>
      </w:r>
      <w:r w:rsidRPr="00355F2F">
        <w:rPr>
          <w:noProof w:val="0"/>
        </w:rPr>
        <w:t xml:space="preserve">.  </w:t>
      </w:r>
      <w:r>
        <w:rPr>
          <w:noProof w:val="0"/>
        </w:rPr>
        <w:t xml:space="preserve">V </w:t>
      </w:r>
      <w:r w:rsidRPr="00355F2F">
        <w:rPr>
          <w:noProof w:val="0"/>
        </w:rPr>
        <w:t xml:space="preserve"> </w:t>
      </w:r>
      <w:r>
        <w:rPr>
          <w:noProof w:val="0"/>
        </w:rPr>
        <w:t>tejto</w:t>
      </w:r>
      <w:r w:rsidRPr="00355F2F">
        <w:rPr>
          <w:noProof w:val="0"/>
        </w:rPr>
        <w:t xml:space="preserve"> </w:t>
      </w:r>
      <w:r>
        <w:rPr>
          <w:noProof w:val="0"/>
        </w:rPr>
        <w:t>kapitole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posúdime </w:t>
      </w:r>
      <w:r w:rsidRPr="00355F2F">
        <w:rPr>
          <w:noProof w:val="0"/>
        </w:rPr>
        <w:t xml:space="preserve">na základe </w:t>
      </w:r>
      <w:r>
        <w:rPr>
          <w:noProof w:val="0"/>
        </w:rPr>
        <w:t>uvedených odporúčaní realizovateľnosť</w:t>
      </w:r>
      <w:r w:rsidRPr="00355F2F">
        <w:rPr>
          <w:noProof w:val="0"/>
        </w:rPr>
        <w:t xml:space="preserve"> infraštruktúry na štyroch </w:t>
      </w:r>
      <w:r>
        <w:rPr>
          <w:noProof w:val="0"/>
        </w:rPr>
        <w:t>cyklo</w:t>
      </w:r>
      <w:r w:rsidRPr="00355F2F">
        <w:rPr>
          <w:noProof w:val="0"/>
        </w:rPr>
        <w:t xml:space="preserve"> </w:t>
      </w:r>
      <w:r>
        <w:rPr>
          <w:noProof w:val="0"/>
        </w:rPr>
        <w:t>trasách</w:t>
      </w:r>
      <w:r w:rsidRPr="00355F2F">
        <w:rPr>
          <w:noProof w:val="0"/>
        </w:rPr>
        <w:t xml:space="preserve"> v Bratislave, t.j.</w:t>
      </w:r>
      <w:r>
        <w:rPr>
          <w:noProof w:val="0"/>
        </w:rPr>
        <w:t xml:space="preserve"> na</w:t>
      </w:r>
      <w:r w:rsidRPr="00355F2F">
        <w:rPr>
          <w:noProof w:val="0"/>
        </w:rPr>
        <w:t xml:space="preserve"> </w:t>
      </w:r>
      <w:r>
        <w:rPr>
          <w:b/>
          <w:noProof w:val="0"/>
        </w:rPr>
        <w:t>Viedenskej</w:t>
      </w:r>
      <w:r w:rsidRPr="00355F2F">
        <w:rPr>
          <w:b/>
          <w:noProof w:val="0"/>
        </w:rPr>
        <w:t xml:space="preserve"> cest</w:t>
      </w:r>
      <w:r>
        <w:rPr>
          <w:b/>
          <w:noProof w:val="0"/>
        </w:rPr>
        <w:t>e</w:t>
      </w:r>
      <w:r w:rsidRPr="00355F2F">
        <w:rPr>
          <w:noProof w:val="0"/>
        </w:rPr>
        <w:t xml:space="preserve">, </w:t>
      </w:r>
      <w:r>
        <w:rPr>
          <w:b/>
          <w:noProof w:val="0"/>
        </w:rPr>
        <w:t>Promenáde</w:t>
      </w:r>
      <w:r w:rsidRPr="00355F2F">
        <w:rPr>
          <w:b/>
          <w:noProof w:val="0"/>
        </w:rPr>
        <w:t xml:space="preserve"> PKO</w:t>
      </w:r>
      <w:r w:rsidRPr="00355F2F">
        <w:rPr>
          <w:noProof w:val="0"/>
        </w:rPr>
        <w:t xml:space="preserve">, </w:t>
      </w:r>
      <w:r w:rsidRPr="00355F2F">
        <w:rPr>
          <w:b/>
          <w:noProof w:val="0"/>
        </w:rPr>
        <w:t>Košick</w:t>
      </w:r>
      <w:r>
        <w:rPr>
          <w:b/>
          <w:noProof w:val="0"/>
        </w:rPr>
        <w:t>ej</w:t>
      </w:r>
      <w:r w:rsidRPr="00355F2F">
        <w:rPr>
          <w:noProof w:val="0"/>
        </w:rPr>
        <w:t xml:space="preserve"> a</w:t>
      </w:r>
      <w:r>
        <w:rPr>
          <w:noProof w:val="0"/>
        </w:rPr>
        <w:t> </w:t>
      </w:r>
      <w:r w:rsidRPr="00355F2F">
        <w:rPr>
          <w:b/>
          <w:noProof w:val="0"/>
        </w:rPr>
        <w:t>Pribinov</w:t>
      </w:r>
      <w:r>
        <w:rPr>
          <w:b/>
          <w:noProof w:val="0"/>
        </w:rPr>
        <w:t>ej ulici</w:t>
      </w:r>
      <w:r w:rsidRPr="00355F2F">
        <w:rPr>
          <w:noProof w:val="0"/>
        </w:rPr>
        <w:t xml:space="preserve"> (pozri obrázok č. 31).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Picture 56" o:spid="_x0000_i1045" type="#_x0000_t75" style="width:354.75pt;height:246pt;visibility:visible">
            <v:imagedata r:id="rId60" o:title=""/>
          </v:shape>
        </w:pict>
      </w:r>
    </w:p>
    <w:p w:rsidR="00C960A0" w:rsidRPr="00355F2F" w:rsidRDefault="00C960A0">
      <w:pPr>
        <w:rPr>
          <w:noProof w:val="0"/>
        </w:rPr>
      </w:pPr>
      <w:r w:rsidRPr="00355F2F">
        <w:rPr>
          <w:noProof w:val="0"/>
          <w:sz w:val="20"/>
        </w:rPr>
        <w:t xml:space="preserve">Obrázok č. 31: </w:t>
      </w:r>
      <w:r>
        <w:rPr>
          <w:noProof w:val="0"/>
          <w:sz w:val="20"/>
        </w:rPr>
        <w:t>posudzované</w:t>
      </w:r>
      <w:r w:rsidRPr="00355F2F">
        <w:rPr>
          <w:noProof w:val="0"/>
          <w:sz w:val="20"/>
        </w:rPr>
        <w:t xml:space="preserve"> štyri </w:t>
      </w:r>
      <w:r>
        <w:rPr>
          <w:noProof w:val="0"/>
          <w:sz w:val="20"/>
        </w:rPr>
        <w:t>cyklo</w:t>
      </w:r>
      <w:r w:rsidRPr="00355F2F">
        <w:rPr>
          <w:noProof w:val="0"/>
          <w:sz w:val="20"/>
        </w:rPr>
        <w:t xml:space="preserve"> trasy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22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>Viedenská cesta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pict>
          <v:shape id="Picture 78" o:spid="_x0000_i1046" type="#_x0000_t75" style="width:349.5pt;height:196.5pt;visibility:visible">
            <v:imagedata r:id="rId61" o:title=""/>
          </v:shape>
        </w:pict>
      </w:r>
    </w:p>
    <w:p w:rsidR="00C960A0" w:rsidRPr="00355F2F" w:rsidRDefault="00C960A0">
      <w:pPr>
        <w:rPr>
          <w:noProof w:val="0"/>
        </w:rPr>
      </w:pPr>
      <w:r w:rsidRPr="00355F2F">
        <w:rPr>
          <w:noProof w:val="0"/>
          <w:sz w:val="20"/>
        </w:rPr>
        <w:t xml:space="preserve">Obrázok č. 32: mapa Viedenskej cesty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  <w:u w:val="single"/>
        </w:rPr>
        <w:t>Analýza</w:t>
      </w:r>
      <w:r w:rsidRPr="00355F2F">
        <w:rPr>
          <w:noProof w:val="0"/>
        </w:rPr>
        <w:t xml:space="preserve">: v tomto koridore </w:t>
      </w:r>
      <w:r>
        <w:rPr>
          <w:noProof w:val="0"/>
        </w:rPr>
        <w:t>sa nachádza</w:t>
      </w:r>
      <w:r w:rsidRPr="00355F2F">
        <w:rPr>
          <w:noProof w:val="0"/>
        </w:rPr>
        <w:t xml:space="preserve"> samostatný obojsmerný </w:t>
      </w:r>
      <w:r>
        <w:rPr>
          <w:noProof w:val="0"/>
        </w:rPr>
        <w:t>cyklo pruh. Farebný</w:t>
      </w:r>
      <w:r w:rsidRPr="00355F2F">
        <w:rPr>
          <w:noProof w:val="0"/>
        </w:rPr>
        <w:t xml:space="preserve"> </w:t>
      </w:r>
      <w:r>
        <w:rPr>
          <w:noProof w:val="0"/>
        </w:rPr>
        <w:t>povrch</w:t>
      </w:r>
      <w:r w:rsidRPr="00355F2F">
        <w:rPr>
          <w:noProof w:val="0"/>
        </w:rPr>
        <w:t xml:space="preserve"> je však </w:t>
      </w:r>
      <w:r>
        <w:rPr>
          <w:noProof w:val="0"/>
        </w:rPr>
        <w:t>len</w:t>
      </w:r>
      <w:r w:rsidRPr="00355F2F">
        <w:rPr>
          <w:noProof w:val="0"/>
        </w:rPr>
        <w:t xml:space="preserve"> </w:t>
      </w:r>
      <w:r>
        <w:rPr>
          <w:noProof w:val="0"/>
        </w:rPr>
        <w:t>na</w:t>
      </w:r>
      <w:r w:rsidRPr="00355F2F">
        <w:rPr>
          <w:noProof w:val="0"/>
        </w:rPr>
        <w:t xml:space="preserve"> komunikačných uzloch. </w:t>
      </w:r>
      <w:r>
        <w:rPr>
          <w:noProof w:val="0"/>
        </w:rPr>
        <w:t>Na</w:t>
      </w:r>
      <w:r w:rsidRPr="00355F2F">
        <w:rPr>
          <w:noProof w:val="0"/>
        </w:rPr>
        <w:t xml:space="preserve"> komunikačnom uzle pod Novým mostom môžu autá parkovať na ľavej strane cesty.</w:t>
      </w:r>
      <w:r w:rsidRPr="00355F2F">
        <w:rPr>
          <w:noProof w:val="0"/>
          <w:color w:val="000000"/>
        </w:rPr>
        <w:t xml:space="preserve"> To znamená, že vodič auta musí </w:t>
      </w:r>
      <w:r>
        <w:rPr>
          <w:noProof w:val="0"/>
          <w:color w:val="000000"/>
        </w:rPr>
        <w:t>križovať</w:t>
      </w:r>
      <w:r w:rsidRPr="00355F2F">
        <w:rPr>
          <w:noProof w:val="0"/>
          <w:color w:val="000000"/>
        </w:rPr>
        <w:t xml:space="preserve"> </w:t>
      </w:r>
      <w:r>
        <w:rPr>
          <w:noProof w:val="0"/>
          <w:color w:val="000000"/>
        </w:rPr>
        <w:t>cyklo</w:t>
      </w:r>
      <w:r w:rsidRPr="00355F2F">
        <w:rPr>
          <w:noProof w:val="0"/>
          <w:color w:val="000000"/>
        </w:rPr>
        <w:t xml:space="preserve"> pruh, aby mohol zaparkovať, pričom na tomto mieste cyklisti prichádzajú z oboch smerov. </w:t>
      </w:r>
      <w:r>
        <w:rPr>
          <w:noProof w:val="0"/>
          <w:color w:val="000000"/>
        </w:rPr>
        <w:t xml:space="preserve">Takéto riešenie je veľmi nebezpečné </w:t>
      </w:r>
      <w:r w:rsidRPr="00355F2F">
        <w:rPr>
          <w:noProof w:val="0"/>
          <w:color w:val="000000"/>
        </w:rPr>
        <w:t>pre cyklistov.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>
        <w:rPr>
          <w:noProof w:val="0"/>
          <w:u w:val="single"/>
        </w:rPr>
        <w:t xml:space="preserve">Odporúčania </w:t>
      </w:r>
      <w:r w:rsidRPr="00355F2F">
        <w:rPr>
          <w:noProof w:val="0"/>
        </w:rPr>
        <w:t xml:space="preserve">: </w:t>
      </w:r>
    </w:p>
    <w:p w:rsidR="00C960A0" w:rsidRPr="00355F2F" w:rsidRDefault="00C960A0">
      <w:pPr>
        <w:pStyle w:val="Odstavecseseznamem"/>
        <w:numPr>
          <w:ilvl w:val="0"/>
          <w:numId w:val="6"/>
        </w:numPr>
        <w:rPr>
          <w:noProof w:val="0"/>
        </w:rPr>
      </w:pPr>
      <w:r>
        <w:rPr>
          <w:noProof w:val="0"/>
        </w:rPr>
        <w:t>označiť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farebne </w:t>
      </w:r>
      <w:r w:rsidRPr="00355F2F">
        <w:rPr>
          <w:noProof w:val="0"/>
        </w:rPr>
        <w:t xml:space="preserve">celý </w:t>
      </w:r>
      <w:r>
        <w:rPr>
          <w:noProof w:val="0"/>
        </w:rPr>
        <w:t>cyklo</w:t>
      </w:r>
      <w:r w:rsidRPr="00355F2F">
        <w:rPr>
          <w:noProof w:val="0"/>
        </w:rPr>
        <w:t xml:space="preserve"> pruh (nielen prechod) </w:t>
      </w:r>
      <w:r>
        <w:rPr>
          <w:noProof w:val="0"/>
        </w:rPr>
        <w:t>buď zelenou alebo modrou farbou</w:t>
      </w:r>
      <w:r w:rsidRPr="00355F2F">
        <w:rPr>
          <w:noProof w:val="0"/>
        </w:rPr>
        <w:t xml:space="preserve"> (pozri § 3.3.6). </w:t>
      </w:r>
    </w:p>
    <w:p w:rsidR="00C960A0" w:rsidRPr="00355F2F" w:rsidRDefault="00C960A0">
      <w:pPr>
        <w:pStyle w:val="Odstavecseseznamem"/>
        <w:numPr>
          <w:ilvl w:val="0"/>
          <w:numId w:val="6"/>
        </w:numPr>
        <w:rPr>
          <w:noProof w:val="0"/>
        </w:rPr>
      </w:pPr>
      <w:r w:rsidRPr="00355F2F">
        <w:rPr>
          <w:noProof w:val="0"/>
        </w:rPr>
        <w:t xml:space="preserve">Zakázať </w:t>
      </w:r>
      <w:r>
        <w:rPr>
          <w:noProof w:val="0"/>
        </w:rPr>
        <w:t>parkovanie áut</w:t>
      </w:r>
      <w:r w:rsidRPr="00355F2F">
        <w:rPr>
          <w:noProof w:val="0"/>
        </w:rPr>
        <w:t xml:space="preserve"> </w:t>
      </w:r>
      <w:r>
        <w:rPr>
          <w:noProof w:val="0"/>
        </w:rPr>
        <w:t>na miestach</w:t>
      </w:r>
      <w:r w:rsidRPr="00355F2F">
        <w:rPr>
          <w:noProof w:val="0"/>
        </w:rPr>
        <w:t xml:space="preserve"> pod mostom (</w:t>
      </w:r>
      <w:r>
        <w:rPr>
          <w:noProof w:val="0"/>
        </w:rPr>
        <w:t>vid</w:t>
      </w:r>
      <w:r w:rsidRPr="00355F2F">
        <w:rPr>
          <w:noProof w:val="0"/>
        </w:rPr>
        <w:t xml:space="preserve"> obrázok 33 – vpravo)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39" o:spid="_x0000_s1081" type="#_x0000_t75" style="position:absolute;left:0;text-align:left;margin-left:188.85pt;margin-top:.5pt;width:188.95pt;height:141.7pt;z-index:251659776;visibility:visible">
            <v:imagedata r:id="rId62" o:title=""/>
          </v:shape>
        </w:pict>
      </w:r>
      <w:r>
        <w:pict>
          <v:shape id="Picture 16" o:spid="_x0000_i1047" type="#_x0000_t75" style="width:181.5pt;height:141.75pt;visibility:visible">
            <v:imagedata r:id="rId63" o:title=""/>
          </v:shape>
        </w:pict>
      </w:r>
    </w:p>
    <w:p w:rsidR="00C960A0" w:rsidRPr="00355F2F" w:rsidRDefault="00C960A0">
      <w:pPr>
        <w:pStyle w:val="Caption"/>
        <w:rPr>
          <w:b w:val="0"/>
          <w:bCs w:val="0"/>
          <w:noProof w:val="0"/>
          <w:szCs w:val="24"/>
        </w:rPr>
      </w:pP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Obrázok č. 33: súčasná situácia na Viedenskej ceste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2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>Promenáda PKO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  <w:u w:val="single"/>
        </w:rPr>
        <w:t>Analýza</w:t>
      </w:r>
      <w:r w:rsidRPr="00355F2F">
        <w:rPr>
          <w:noProof w:val="0"/>
        </w:rPr>
        <w:t xml:space="preserve">: Promenáda PKO je dobrým  príkladom koridoru vyhradeného </w:t>
      </w:r>
      <w:r>
        <w:rPr>
          <w:noProof w:val="0"/>
        </w:rPr>
        <w:t>pre nemotorovú dopravu</w:t>
      </w:r>
      <w:r w:rsidRPr="00355F2F">
        <w:rPr>
          <w:noProof w:val="0"/>
        </w:rPr>
        <w:t xml:space="preserve">, kde je </w:t>
      </w:r>
      <w:r>
        <w:rPr>
          <w:noProof w:val="0"/>
        </w:rPr>
        <w:t>pohyb</w:t>
      </w:r>
      <w:r w:rsidRPr="00355F2F">
        <w:rPr>
          <w:noProof w:val="0"/>
        </w:rPr>
        <w:t xml:space="preserve"> </w:t>
      </w:r>
      <w:r>
        <w:rPr>
          <w:noProof w:val="0"/>
        </w:rPr>
        <w:t>chodcov</w:t>
      </w:r>
      <w:r w:rsidRPr="00355F2F">
        <w:rPr>
          <w:noProof w:val="0"/>
        </w:rPr>
        <w:t xml:space="preserve"> a cyklistov </w:t>
      </w:r>
      <w:r>
        <w:rPr>
          <w:noProof w:val="0"/>
        </w:rPr>
        <w:t>oddelený</w:t>
      </w:r>
      <w:r w:rsidRPr="00355F2F">
        <w:rPr>
          <w:noProof w:val="0"/>
        </w:rPr>
        <w:t xml:space="preserve">. V lete, keď </w:t>
      </w:r>
      <w:r>
        <w:rPr>
          <w:noProof w:val="0"/>
        </w:rPr>
        <w:t>sa po promenáde prechádza</w:t>
      </w:r>
      <w:r w:rsidRPr="00355F2F">
        <w:rPr>
          <w:noProof w:val="0"/>
        </w:rPr>
        <w:t xml:space="preserve"> </w:t>
      </w:r>
      <w:r>
        <w:rPr>
          <w:noProof w:val="0"/>
        </w:rPr>
        <w:t>a bicykluje</w:t>
      </w:r>
      <w:r w:rsidRPr="00355F2F">
        <w:rPr>
          <w:noProof w:val="0"/>
        </w:rPr>
        <w:t xml:space="preserve"> </w:t>
      </w:r>
      <w:r>
        <w:rPr>
          <w:noProof w:val="0"/>
        </w:rPr>
        <w:t>veľa</w:t>
      </w:r>
      <w:r w:rsidRPr="00355F2F">
        <w:rPr>
          <w:noProof w:val="0"/>
        </w:rPr>
        <w:t xml:space="preserve"> </w:t>
      </w:r>
      <w:r>
        <w:rPr>
          <w:noProof w:val="0"/>
        </w:rPr>
        <w:t>ľudí</w:t>
      </w:r>
      <w:r w:rsidRPr="00355F2F">
        <w:rPr>
          <w:noProof w:val="0"/>
        </w:rPr>
        <w:t xml:space="preserve">, </w:t>
      </w:r>
      <w:r>
        <w:rPr>
          <w:noProof w:val="0"/>
        </w:rPr>
        <w:t>dochádza na</w:t>
      </w:r>
      <w:r w:rsidRPr="00355F2F">
        <w:rPr>
          <w:noProof w:val="0"/>
        </w:rPr>
        <w:t xml:space="preserve"> </w:t>
      </w:r>
      <w:r>
        <w:rPr>
          <w:noProof w:val="0"/>
        </w:rPr>
        <w:t>cyklo pruhu</w:t>
      </w:r>
      <w:r w:rsidRPr="00355F2F">
        <w:rPr>
          <w:noProof w:val="0"/>
        </w:rPr>
        <w:t xml:space="preserve"> a</w:t>
      </w:r>
      <w:r>
        <w:rPr>
          <w:noProof w:val="0"/>
        </w:rPr>
        <w:t> chodníku pre chodcov k zmiešanému pohybu</w:t>
      </w:r>
      <w:r w:rsidRPr="00355F2F">
        <w:rPr>
          <w:noProof w:val="0"/>
        </w:rPr>
        <w:t xml:space="preserve"> </w:t>
      </w:r>
      <w:r>
        <w:rPr>
          <w:noProof w:val="0"/>
        </w:rPr>
        <w:t>chodcov</w:t>
      </w:r>
      <w:r w:rsidRPr="00355F2F">
        <w:rPr>
          <w:noProof w:val="0"/>
        </w:rPr>
        <w:t xml:space="preserve"> a cyklistov. Situácia, kedy </w:t>
      </w:r>
      <w:r>
        <w:rPr>
          <w:noProof w:val="0"/>
        </w:rPr>
        <w:t xml:space="preserve">sa </w:t>
      </w:r>
      <w:r w:rsidRPr="00355F2F">
        <w:rPr>
          <w:noProof w:val="0"/>
        </w:rPr>
        <w:t xml:space="preserve">chodci </w:t>
      </w:r>
      <w:r>
        <w:rPr>
          <w:noProof w:val="0"/>
        </w:rPr>
        <w:t>pohybujú</w:t>
      </w:r>
      <w:r w:rsidRPr="00355F2F">
        <w:rPr>
          <w:noProof w:val="0"/>
        </w:rPr>
        <w:t xml:space="preserve"> v </w:t>
      </w:r>
      <w:r>
        <w:rPr>
          <w:noProof w:val="0"/>
        </w:rPr>
        <w:t>cyklo</w:t>
      </w:r>
      <w:r w:rsidRPr="00355F2F">
        <w:rPr>
          <w:noProof w:val="0"/>
        </w:rPr>
        <w:t xml:space="preserve"> pruhu </w:t>
      </w:r>
      <w:r>
        <w:rPr>
          <w:noProof w:val="0"/>
        </w:rPr>
        <w:t>znižuje rýchlosť a komfort cyklistov a ohrozuje chodcov.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45" o:spid="_x0000_i1048" type="#_x0000_t75" style="width:4in;height:186.75pt;visibility:visible">
            <v:imagedata r:id="rId64" o:title="" croptop="7144f" cropbottom="3025f"/>
          </v:shape>
        </w:pict>
      </w:r>
    </w:p>
    <w:p w:rsidR="00C960A0" w:rsidRPr="00355F2F" w:rsidRDefault="00C960A0">
      <w:pPr>
        <w:pStyle w:val="Caption"/>
        <w:rPr>
          <w:b w:val="0"/>
          <w:bCs w:val="0"/>
          <w:noProof w:val="0"/>
          <w:szCs w:val="24"/>
        </w:rPr>
      </w:pPr>
      <w:r w:rsidRPr="00355F2F">
        <w:rPr>
          <w:b w:val="0"/>
          <w:bCs w:val="0"/>
          <w:noProof w:val="0"/>
          <w:color w:val="auto"/>
          <w:sz w:val="20"/>
          <w:szCs w:val="24"/>
        </w:rPr>
        <w:t xml:space="preserve">Obrázok č. 34: Promenáda PKO </w:t>
      </w:r>
    </w:p>
    <w:p w:rsidR="00C960A0" w:rsidRPr="00355F2F" w:rsidRDefault="00C960A0">
      <w:pPr>
        <w:pStyle w:val="Odstavecseseznamem"/>
        <w:ind w:left="0"/>
        <w:rPr>
          <w:noProof w:val="0"/>
        </w:rPr>
      </w:pPr>
      <w:r>
        <w:rPr>
          <w:noProof w:val="0"/>
          <w:u w:val="single"/>
        </w:rPr>
        <w:t>Odporúčania</w:t>
      </w:r>
      <w:r w:rsidRPr="00355F2F">
        <w:rPr>
          <w:noProof w:val="0"/>
        </w:rPr>
        <w:t xml:space="preserve">: </w:t>
      </w:r>
    </w:p>
    <w:p w:rsidR="00C960A0" w:rsidRPr="00355F2F" w:rsidRDefault="00C960A0">
      <w:pPr>
        <w:pStyle w:val="Odstavecseseznamem"/>
        <w:numPr>
          <w:ilvl w:val="0"/>
          <w:numId w:val="6"/>
        </w:numPr>
        <w:rPr>
          <w:noProof w:val="0"/>
        </w:rPr>
      </w:pPr>
      <w:r>
        <w:rPr>
          <w:noProof w:val="0"/>
        </w:rPr>
        <w:t>Farebne označiť</w:t>
      </w:r>
      <w:r w:rsidRPr="00355F2F">
        <w:rPr>
          <w:noProof w:val="0"/>
        </w:rPr>
        <w:t xml:space="preserve"> </w:t>
      </w:r>
      <w:r>
        <w:rPr>
          <w:noProof w:val="0"/>
        </w:rPr>
        <w:t>cyklo</w:t>
      </w:r>
      <w:r w:rsidRPr="00355F2F">
        <w:rPr>
          <w:noProof w:val="0"/>
        </w:rPr>
        <w:t xml:space="preserve"> pruh </w:t>
      </w:r>
      <w:r>
        <w:rPr>
          <w:noProof w:val="0"/>
        </w:rPr>
        <w:t>buď zelenou alebo modrou farbou</w:t>
      </w:r>
      <w:r w:rsidRPr="00355F2F">
        <w:rPr>
          <w:noProof w:val="0"/>
        </w:rPr>
        <w:t xml:space="preserve"> a do stredu </w:t>
      </w:r>
      <w:r>
        <w:rPr>
          <w:noProof w:val="0"/>
        </w:rPr>
        <w:t>namaľovať</w:t>
      </w:r>
      <w:r w:rsidRPr="00355F2F">
        <w:rPr>
          <w:noProof w:val="0"/>
        </w:rPr>
        <w:t xml:space="preserve"> </w:t>
      </w:r>
      <w:r>
        <w:rPr>
          <w:noProof w:val="0"/>
        </w:rPr>
        <w:t>zreteľnú bielu</w:t>
      </w:r>
      <w:r w:rsidRPr="00355F2F">
        <w:rPr>
          <w:noProof w:val="0"/>
        </w:rPr>
        <w:t xml:space="preserve"> prerušovanú čiaru </w:t>
      </w:r>
      <w:r>
        <w:rPr>
          <w:noProof w:val="0"/>
        </w:rPr>
        <w:t>kvôli</w:t>
      </w:r>
      <w:r w:rsidRPr="00355F2F">
        <w:rPr>
          <w:noProof w:val="0"/>
        </w:rPr>
        <w:t xml:space="preserve"> oddeleniu </w:t>
      </w:r>
      <w:r>
        <w:rPr>
          <w:noProof w:val="0"/>
        </w:rPr>
        <w:t>oboch</w:t>
      </w:r>
      <w:r w:rsidRPr="00355F2F">
        <w:rPr>
          <w:noProof w:val="0"/>
        </w:rPr>
        <w:t xml:space="preserve"> smerov </w:t>
      </w:r>
      <w:r>
        <w:rPr>
          <w:noProof w:val="0"/>
        </w:rPr>
        <w:t xml:space="preserve">pohybu </w:t>
      </w:r>
      <w:r w:rsidRPr="00355F2F">
        <w:rPr>
          <w:noProof w:val="0"/>
        </w:rPr>
        <w:t xml:space="preserve">(pozri § 3.3.6). </w:t>
      </w:r>
    </w:p>
    <w:p w:rsidR="00C960A0" w:rsidRPr="00355F2F" w:rsidRDefault="00C960A0">
      <w:pPr>
        <w:pStyle w:val="Odstavecseseznamem"/>
        <w:numPr>
          <w:ilvl w:val="0"/>
          <w:numId w:val="6"/>
        </w:numPr>
        <w:rPr>
          <w:noProof w:val="0"/>
        </w:rPr>
      </w:pPr>
      <w:r w:rsidRPr="00355F2F">
        <w:rPr>
          <w:noProof w:val="0"/>
        </w:rPr>
        <w:t xml:space="preserve">Bolo by perfektné, keby </w:t>
      </w:r>
      <w:r>
        <w:rPr>
          <w:noProof w:val="0"/>
        </w:rPr>
        <w:t xml:space="preserve">sa dal </w:t>
      </w:r>
      <w:r w:rsidRPr="00355F2F">
        <w:rPr>
          <w:noProof w:val="0"/>
        </w:rPr>
        <w:t xml:space="preserve">chodník </w:t>
      </w:r>
      <w:r>
        <w:rPr>
          <w:noProof w:val="0"/>
        </w:rPr>
        <w:t>pre peších trochu nadvihnúť, aby bol</w:t>
      </w:r>
      <w:r w:rsidRPr="00355F2F">
        <w:rPr>
          <w:noProof w:val="0"/>
        </w:rPr>
        <w:t xml:space="preserve"> vyššie ako </w:t>
      </w:r>
      <w:r>
        <w:rPr>
          <w:noProof w:val="0"/>
        </w:rPr>
        <w:t>cyklo</w:t>
      </w:r>
      <w:r w:rsidRPr="00355F2F">
        <w:rPr>
          <w:noProof w:val="0"/>
        </w:rPr>
        <w:t xml:space="preserve"> trasa</w:t>
      </w:r>
      <w:r>
        <w:rPr>
          <w:noProof w:val="0"/>
        </w:rPr>
        <w:t>, a tak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zabrániť </w:t>
      </w:r>
      <w:r w:rsidRPr="00355F2F">
        <w:rPr>
          <w:noProof w:val="0"/>
        </w:rPr>
        <w:t xml:space="preserve">miešaniu sa </w:t>
      </w:r>
      <w:r>
        <w:rPr>
          <w:noProof w:val="0"/>
        </w:rPr>
        <w:t>cyklistov a chodcov</w:t>
      </w:r>
      <w:r w:rsidRPr="00355F2F">
        <w:rPr>
          <w:noProof w:val="0"/>
        </w:rPr>
        <w:t xml:space="preserve">. Toto riešenie však môže byť </w:t>
      </w:r>
      <w:r>
        <w:rPr>
          <w:noProof w:val="0"/>
        </w:rPr>
        <w:t>ťažšie</w:t>
      </w:r>
      <w:r w:rsidRPr="00355F2F">
        <w:rPr>
          <w:noProof w:val="0"/>
        </w:rPr>
        <w:t xml:space="preserve"> realizovateľné, nakoľko chodník bol </w:t>
      </w:r>
      <w:r>
        <w:rPr>
          <w:noProof w:val="0"/>
        </w:rPr>
        <w:t>zriadený</w:t>
      </w:r>
      <w:r w:rsidRPr="00355F2F">
        <w:rPr>
          <w:noProof w:val="0"/>
        </w:rPr>
        <w:t xml:space="preserve"> </w:t>
      </w:r>
      <w:r>
        <w:rPr>
          <w:noProof w:val="0"/>
        </w:rPr>
        <w:t>s cieľom</w:t>
      </w:r>
      <w:r w:rsidRPr="00355F2F">
        <w:rPr>
          <w:noProof w:val="0"/>
        </w:rPr>
        <w:t xml:space="preserve"> </w:t>
      </w:r>
      <w:r>
        <w:rPr>
          <w:noProof w:val="0"/>
        </w:rPr>
        <w:t>umocniť architektonický koncept</w:t>
      </w:r>
      <w:r w:rsidRPr="00355F2F">
        <w:rPr>
          <w:noProof w:val="0"/>
        </w:rPr>
        <w:t xml:space="preserve"> tejto </w:t>
      </w:r>
      <w:r>
        <w:rPr>
          <w:noProof w:val="0"/>
        </w:rPr>
        <w:t>zóny</w:t>
      </w:r>
      <w:r w:rsidRPr="00355F2F">
        <w:rPr>
          <w:noProof w:val="0"/>
        </w:rPr>
        <w:t>. Preto</w:t>
      </w:r>
      <w:r>
        <w:rPr>
          <w:noProof w:val="0"/>
        </w:rPr>
        <w:t xml:space="preserve"> za danej situácie</w:t>
      </w:r>
      <w:r w:rsidRPr="00355F2F">
        <w:rPr>
          <w:noProof w:val="0"/>
        </w:rPr>
        <w:t xml:space="preserve"> je </w:t>
      </w:r>
      <w:r>
        <w:rPr>
          <w:noProof w:val="0"/>
        </w:rPr>
        <w:t>absolút</w:t>
      </w:r>
      <w:r w:rsidRPr="00355F2F">
        <w:rPr>
          <w:noProof w:val="0"/>
        </w:rPr>
        <w:t>ne</w:t>
      </w:r>
      <w:r>
        <w:rPr>
          <w:noProof w:val="0"/>
        </w:rPr>
        <w:t xml:space="preserve"> ne</w:t>
      </w:r>
      <w:r w:rsidRPr="00355F2F">
        <w:rPr>
          <w:noProof w:val="0"/>
        </w:rPr>
        <w:t xml:space="preserve">vyhnutné </w:t>
      </w:r>
      <w:r>
        <w:rPr>
          <w:noProof w:val="0"/>
        </w:rPr>
        <w:t>farebne odlíšiť</w:t>
      </w:r>
      <w:r w:rsidRPr="00355F2F">
        <w:rPr>
          <w:noProof w:val="0"/>
        </w:rPr>
        <w:t xml:space="preserve"> </w:t>
      </w:r>
      <w:r>
        <w:rPr>
          <w:noProof w:val="0"/>
        </w:rPr>
        <w:t>cyklo</w:t>
      </w:r>
      <w:r w:rsidRPr="00355F2F">
        <w:rPr>
          <w:noProof w:val="0"/>
        </w:rPr>
        <w:t xml:space="preserve"> pruh a</w:t>
      </w:r>
      <w:r>
        <w:rPr>
          <w:noProof w:val="0"/>
        </w:rPr>
        <w:t> zvážiť možnosť inštalovania nízkeho obrubníka v strede priestoru, ktorým by sa cyklo pruh oddelil</w:t>
      </w:r>
      <w:r w:rsidRPr="00355F2F">
        <w:rPr>
          <w:noProof w:val="0"/>
        </w:rPr>
        <w:t xml:space="preserve"> </w:t>
      </w:r>
      <w:r>
        <w:rPr>
          <w:noProof w:val="0"/>
        </w:rPr>
        <w:t>od</w:t>
      </w:r>
      <w:r w:rsidRPr="00355F2F">
        <w:rPr>
          <w:noProof w:val="0"/>
        </w:rPr>
        <w:t> </w:t>
      </w:r>
      <w:r>
        <w:rPr>
          <w:noProof w:val="0"/>
        </w:rPr>
        <w:t>chodníka</w:t>
      </w:r>
      <w:r w:rsidRPr="00355F2F">
        <w:rPr>
          <w:noProof w:val="0"/>
        </w:rPr>
        <w:t xml:space="preserve"> pre </w:t>
      </w:r>
      <w:r>
        <w:rPr>
          <w:noProof w:val="0"/>
        </w:rPr>
        <w:t>peších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2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>Košická</w:t>
      </w:r>
      <w:r>
        <w:rPr>
          <w:b/>
          <w:noProof w:val="0"/>
        </w:rPr>
        <w:t xml:space="preserve"> ulica</w:t>
      </w:r>
    </w:p>
    <w:p w:rsidR="00C960A0" w:rsidRPr="00355F2F" w:rsidRDefault="00C960A0">
      <w:pPr>
        <w:pStyle w:val="Odstavecseseznamem"/>
        <w:spacing w:after="120"/>
        <w:ind w:left="425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53" o:spid="_x0000_i1049" type="#_x0000_t75" style="width:352.5pt;height:382.5pt;visibility:visible">
            <v:imagedata r:id="rId65" o:title=""/>
          </v:shape>
        </w:pict>
      </w: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  <w:sz w:val="20"/>
        </w:rPr>
        <w:t>Obrázok č. 35: mapa Košickej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  <w:u w:val="single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  <w:sz w:val="4"/>
          <w:u w:val="single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  <w:u w:val="single"/>
        </w:rPr>
        <w:t>Analýza</w:t>
      </w:r>
      <w:r w:rsidRPr="00355F2F">
        <w:rPr>
          <w:noProof w:val="0"/>
        </w:rPr>
        <w:t xml:space="preserve">: </w:t>
      </w:r>
      <w:r>
        <w:rPr>
          <w:noProof w:val="0"/>
        </w:rPr>
        <w:t>Cyklo</w:t>
      </w:r>
      <w:r w:rsidRPr="00355F2F">
        <w:rPr>
          <w:noProof w:val="0"/>
        </w:rPr>
        <w:t xml:space="preserve"> pruh na Košickej je oddelený od </w:t>
      </w:r>
      <w:r>
        <w:rPr>
          <w:noProof w:val="0"/>
        </w:rPr>
        <w:t>motorovej</w:t>
      </w:r>
      <w:r w:rsidRPr="00355F2F">
        <w:rPr>
          <w:noProof w:val="0"/>
        </w:rPr>
        <w:t xml:space="preserve"> </w:t>
      </w:r>
      <w:r>
        <w:rPr>
          <w:noProof w:val="0"/>
        </w:rPr>
        <w:t>dopravy</w:t>
      </w:r>
      <w:r w:rsidRPr="00355F2F">
        <w:rPr>
          <w:noProof w:val="0"/>
        </w:rPr>
        <w:t xml:space="preserve">, čo je na tejto ulici </w:t>
      </w:r>
      <w:r>
        <w:rPr>
          <w:noProof w:val="0"/>
        </w:rPr>
        <w:t>momentálne</w:t>
      </w:r>
      <w:r w:rsidRPr="00355F2F">
        <w:rPr>
          <w:noProof w:val="0"/>
        </w:rPr>
        <w:t xml:space="preserve"> vhodné z hľadiska rýchlosti premávky. Je potrebné však venovať pozornosť dvom situáciám.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Po prvé, na tejto ulici je zastávka autobusu, kde autobusy zastavujú na vozovke (v </w:t>
      </w:r>
      <w:r>
        <w:rPr>
          <w:noProof w:val="0"/>
        </w:rPr>
        <w:t>cyklo</w:t>
      </w:r>
      <w:r w:rsidRPr="00355F2F">
        <w:rPr>
          <w:noProof w:val="0"/>
        </w:rPr>
        <w:t xml:space="preserve"> pruhu). To nú</w:t>
      </w:r>
      <w:r>
        <w:rPr>
          <w:noProof w:val="0"/>
        </w:rPr>
        <w:t>ti cyklistov, aby v ceste pokračovali buď obídením stojaceho autobusu alebo</w:t>
      </w:r>
      <w:r w:rsidRPr="00355F2F">
        <w:rPr>
          <w:noProof w:val="0"/>
        </w:rPr>
        <w:t xml:space="preserve"> </w:t>
      </w:r>
      <w:r>
        <w:rPr>
          <w:noProof w:val="0"/>
        </w:rPr>
        <w:t>počkali</w:t>
      </w:r>
      <w:r w:rsidRPr="00355F2F">
        <w:rPr>
          <w:noProof w:val="0"/>
        </w:rPr>
        <w:t>, kým autobus odíde</w:t>
      </w:r>
      <w:r>
        <w:rPr>
          <w:noProof w:val="0"/>
        </w:rPr>
        <w:t xml:space="preserve">. </w:t>
      </w:r>
      <w:r w:rsidRPr="00355F2F">
        <w:rPr>
          <w:noProof w:val="0"/>
        </w:rPr>
        <w:t xml:space="preserve"> </w:t>
      </w:r>
      <w:r>
        <w:rPr>
          <w:noProof w:val="0"/>
        </w:rPr>
        <w:t>Čiže buď zastavia a počkajú</w:t>
      </w:r>
      <w:r w:rsidRPr="00355F2F">
        <w:rPr>
          <w:noProof w:val="0"/>
        </w:rPr>
        <w:t xml:space="preserve"> </w:t>
      </w:r>
      <w:r>
        <w:rPr>
          <w:noProof w:val="0"/>
        </w:rPr>
        <w:t>alebo sa včlenia do motorovej dopravy, aby autobus obišli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Po druhé, autá parkujú </w:t>
      </w:r>
      <w:r>
        <w:rPr>
          <w:noProof w:val="0"/>
        </w:rPr>
        <w:t>pozdĺž celej cesty</w:t>
      </w:r>
      <w:r w:rsidRPr="00355F2F">
        <w:rPr>
          <w:noProof w:val="0"/>
        </w:rPr>
        <w:t xml:space="preserve">, čo núti vodičov áut </w:t>
      </w:r>
      <w:r>
        <w:rPr>
          <w:noProof w:val="0"/>
        </w:rPr>
        <w:t>križovať</w:t>
      </w:r>
      <w:r w:rsidRPr="00355F2F">
        <w:rPr>
          <w:noProof w:val="0"/>
        </w:rPr>
        <w:t xml:space="preserve"> </w:t>
      </w:r>
      <w:r>
        <w:rPr>
          <w:noProof w:val="0"/>
        </w:rPr>
        <w:t>cyklo</w:t>
      </w:r>
      <w:r w:rsidRPr="00355F2F">
        <w:rPr>
          <w:noProof w:val="0"/>
        </w:rPr>
        <w:t xml:space="preserve"> pruh.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Preto je potrebné prijať </w:t>
      </w:r>
      <w:r>
        <w:rPr>
          <w:noProof w:val="0"/>
        </w:rPr>
        <w:t>také opatrenia, ktorými sa</w:t>
      </w:r>
      <w:r w:rsidRPr="00355F2F">
        <w:rPr>
          <w:noProof w:val="0"/>
        </w:rPr>
        <w:t xml:space="preserve"> </w:t>
      </w:r>
      <w:r>
        <w:rPr>
          <w:noProof w:val="0"/>
        </w:rPr>
        <w:t>bezpečnosť</w:t>
      </w:r>
      <w:r w:rsidRPr="00355F2F">
        <w:rPr>
          <w:noProof w:val="0"/>
        </w:rPr>
        <w:t xml:space="preserve"> cyklistov na tejto ulici </w:t>
      </w:r>
      <w:r>
        <w:rPr>
          <w:noProof w:val="0"/>
        </w:rPr>
        <w:t xml:space="preserve"> zvýši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  <w:r>
        <w:pict>
          <v:shape id="_x0000_s1082" type="#_x0000_t75" style="position:absolute;left:0;text-align:left;margin-left:-27.15pt;margin-top:4.85pt;width:188.95pt;height:141.7pt;z-index:251660800;visibility:visible">
            <v:imagedata r:id="rId66" o:title=""/>
          </v:shape>
        </w:pict>
      </w:r>
      <w:r>
        <w:pict>
          <v:shape id="Picture 50" o:spid="_x0000_s1083" type="#_x0000_t75" style="position:absolute;left:0;text-align:left;margin-left:166.4pt;margin-top:4.25pt;width:188.95pt;height:141.7pt;z-index:251661824;visibility:visible">
            <v:imagedata r:id="rId67" o:title="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Caption"/>
        <w:rPr>
          <w:b w:val="0"/>
          <w:bCs w:val="0"/>
          <w:noProof w:val="0"/>
          <w:szCs w:val="24"/>
        </w:rPr>
      </w:pPr>
      <w:r w:rsidRPr="00355F2F">
        <w:rPr>
          <w:b w:val="0"/>
          <w:bCs w:val="0"/>
          <w:noProof w:val="0"/>
          <w:color w:val="auto"/>
          <w:sz w:val="20"/>
          <w:szCs w:val="24"/>
        </w:rPr>
        <w:t>Obrázok č. 36: súčasná situácia na Košickej (vľavo: konflikt s autobusovou zastávkou, vpravo: konflikt s parkujúcimi autami)</w:t>
      </w:r>
    </w:p>
    <w:p w:rsidR="00C960A0" w:rsidRPr="00355F2F" w:rsidRDefault="00C960A0">
      <w:pPr>
        <w:pStyle w:val="Odstavecseseznamem"/>
        <w:ind w:left="425"/>
        <w:rPr>
          <w:noProof w:val="0"/>
          <w:snapToGrid w:val="0"/>
          <w:u w:val="single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>
        <w:rPr>
          <w:noProof w:val="0"/>
          <w:u w:val="single"/>
        </w:rPr>
        <w:t>Odporúčania</w:t>
      </w:r>
      <w:r w:rsidRPr="00355F2F">
        <w:rPr>
          <w:noProof w:val="0"/>
        </w:rPr>
        <w:t xml:space="preserve">: </w:t>
      </w: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V prípade oboch vyššie uvedených situácií je lacným riešením </w:t>
      </w:r>
      <w:r>
        <w:rPr>
          <w:noProof w:val="0"/>
        </w:rPr>
        <w:t>farebné odlíšenie</w:t>
      </w:r>
      <w:r w:rsidRPr="00355F2F">
        <w:rPr>
          <w:noProof w:val="0"/>
        </w:rPr>
        <w:t xml:space="preserve"> celého </w:t>
      </w:r>
      <w:r>
        <w:rPr>
          <w:noProof w:val="0"/>
        </w:rPr>
        <w:t>cyklo</w:t>
      </w:r>
      <w:r w:rsidRPr="00355F2F">
        <w:rPr>
          <w:noProof w:val="0"/>
        </w:rPr>
        <w:t xml:space="preserve"> pruhu </w:t>
      </w:r>
      <w:r>
        <w:rPr>
          <w:noProof w:val="0"/>
        </w:rPr>
        <w:t>buď</w:t>
      </w:r>
      <w:r w:rsidRPr="00355F2F">
        <w:rPr>
          <w:noProof w:val="0"/>
        </w:rPr>
        <w:t xml:space="preserve"> </w:t>
      </w:r>
      <w:r>
        <w:rPr>
          <w:noProof w:val="0"/>
        </w:rPr>
        <w:t>zelenou</w:t>
      </w:r>
      <w:r w:rsidRPr="00355F2F">
        <w:rPr>
          <w:noProof w:val="0"/>
        </w:rPr>
        <w:t xml:space="preserve"> alebo </w:t>
      </w:r>
      <w:r>
        <w:rPr>
          <w:noProof w:val="0"/>
        </w:rPr>
        <w:t>modrou farbou</w:t>
      </w:r>
      <w:r w:rsidRPr="00355F2F">
        <w:rPr>
          <w:noProof w:val="0"/>
        </w:rPr>
        <w:t xml:space="preserve"> (</w:t>
      </w:r>
      <w:r>
        <w:rPr>
          <w:noProof w:val="0"/>
        </w:rPr>
        <w:t>viď § 3.3.6).  Farebný</w:t>
      </w:r>
      <w:r w:rsidRPr="00355F2F">
        <w:rPr>
          <w:noProof w:val="0"/>
        </w:rPr>
        <w:t xml:space="preserve"> </w:t>
      </w:r>
      <w:r>
        <w:rPr>
          <w:noProof w:val="0"/>
        </w:rPr>
        <w:t>povrch</w:t>
      </w:r>
      <w:r w:rsidRPr="00355F2F">
        <w:rPr>
          <w:noProof w:val="0"/>
        </w:rPr>
        <w:t xml:space="preserve"> </w:t>
      </w:r>
      <w:r>
        <w:rPr>
          <w:noProof w:val="0"/>
        </w:rPr>
        <w:t>cyklo pruhu nezabezpečí</w:t>
      </w:r>
      <w:r w:rsidRPr="00355F2F">
        <w:rPr>
          <w:noProof w:val="0"/>
        </w:rPr>
        <w:t xml:space="preserve"> </w:t>
      </w:r>
      <w:r>
        <w:rPr>
          <w:noProof w:val="0"/>
        </w:rPr>
        <w:t>cyklistom</w:t>
      </w:r>
      <w:r w:rsidRPr="00355F2F">
        <w:rPr>
          <w:noProof w:val="0"/>
        </w:rPr>
        <w:t xml:space="preserve"> len pocit bezpečia, ale </w:t>
      </w:r>
      <w:r>
        <w:rPr>
          <w:noProof w:val="0"/>
        </w:rPr>
        <w:t>zároveň upozorní</w:t>
      </w:r>
      <w:r w:rsidRPr="00355F2F">
        <w:rPr>
          <w:noProof w:val="0"/>
        </w:rPr>
        <w:t xml:space="preserve"> aj vodičov autobusov a áut na možný výskyt cyklistov.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Pri zastávke autobusu by bolo dokonalým riešením jej oddelenie od </w:t>
      </w:r>
      <w:r>
        <w:rPr>
          <w:noProof w:val="0"/>
        </w:rPr>
        <w:t>cyklo</w:t>
      </w:r>
      <w:r w:rsidRPr="00355F2F">
        <w:rPr>
          <w:noProof w:val="0"/>
        </w:rPr>
        <w:t xml:space="preserve"> pruhu. </w:t>
      </w:r>
      <w:r>
        <w:rPr>
          <w:noProof w:val="0"/>
        </w:rPr>
        <w:t>Takéto</w:t>
      </w:r>
      <w:r w:rsidRPr="00355F2F">
        <w:rPr>
          <w:noProof w:val="0"/>
        </w:rPr>
        <w:t xml:space="preserve"> riešenie </w:t>
      </w:r>
      <w:r>
        <w:rPr>
          <w:noProof w:val="0"/>
        </w:rPr>
        <w:t xml:space="preserve">si </w:t>
      </w:r>
      <w:r w:rsidRPr="00355F2F">
        <w:rPr>
          <w:noProof w:val="0"/>
        </w:rPr>
        <w:t>však vyžaduje veľký priestor</w:t>
      </w:r>
      <w:r>
        <w:rPr>
          <w:noProof w:val="0"/>
        </w:rPr>
        <w:t>,</w:t>
      </w:r>
      <w:r w:rsidRPr="00355F2F">
        <w:rPr>
          <w:noProof w:val="0"/>
        </w:rPr>
        <w:t xml:space="preserve"> a preto je potrebné </w:t>
      </w:r>
      <w:r>
        <w:rPr>
          <w:noProof w:val="0"/>
        </w:rPr>
        <w:t xml:space="preserve">aspoň zreteľné </w:t>
      </w:r>
      <w:r w:rsidRPr="00355F2F">
        <w:rPr>
          <w:noProof w:val="0"/>
        </w:rPr>
        <w:t xml:space="preserve">vyznačenie autobusovej zastávky.  </w:t>
      </w:r>
      <w:r>
        <w:rPr>
          <w:noProof w:val="0"/>
        </w:rPr>
        <w:t xml:space="preserve">Cyklo </w:t>
      </w:r>
      <w:r w:rsidRPr="00355F2F">
        <w:rPr>
          <w:noProof w:val="0"/>
        </w:rPr>
        <w:t xml:space="preserve"> pruh môže byť jednoducho </w:t>
      </w:r>
      <w:r>
        <w:rPr>
          <w:noProof w:val="0"/>
        </w:rPr>
        <w:t>v priestore</w:t>
      </w:r>
      <w:r w:rsidRPr="00355F2F">
        <w:rPr>
          <w:noProof w:val="0"/>
        </w:rPr>
        <w:t xml:space="preserve"> autobusovej zastávky prerušený (</w:t>
      </w:r>
      <w:r>
        <w:rPr>
          <w:noProof w:val="0"/>
        </w:rPr>
        <w:t>viď</w:t>
      </w:r>
      <w:r w:rsidRPr="00355F2F">
        <w:rPr>
          <w:noProof w:val="0"/>
        </w:rPr>
        <w:t xml:space="preserve"> obrázok č. 37).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76" o:spid="_x0000_i1050" type="#_x0000_t75" style="width:283.5pt;height:290.25pt;visibility:visible">
            <v:imagedata r:id="rId68" o:title="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  <w:r>
        <w:pict>
          <v:shape id="_x0000_s1084" type="#_x0000_t202" style="position:absolute;left:0;text-align:left;margin-left:.4pt;margin-top:3.65pt;width:285pt;height:38.3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" stroked="f">
            <v:textbox inset="0,0,0,0">
              <w:txbxContent>
                <w:p w:rsidR="00C960A0" w:rsidRDefault="00C960A0">
                  <w:pPr>
                    <w:spacing w:before="0" w:after="0"/>
                  </w:pPr>
                  <w:r>
                    <w:rPr>
                      <w:b/>
                      <w:sz w:val="20"/>
                    </w:rPr>
                    <w:t>Obrázok č. 37: príklad zastávky autobusov v cyklo pruhu vo Veľkej Británii (zdroj: Cycling England)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2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>Pribinova</w:t>
      </w:r>
      <w:r>
        <w:rPr>
          <w:b/>
          <w:noProof w:val="0"/>
        </w:rPr>
        <w:t xml:space="preserve"> ulica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  <w:u w:val="single"/>
        </w:rPr>
        <w:t>Analýza</w:t>
      </w:r>
      <w:r w:rsidRPr="00355F2F">
        <w:rPr>
          <w:noProof w:val="0"/>
        </w:rPr>
        <w:t xml:space="preserve">: Pribinova </w:t>
      </w:r>
      <w:r>
        <w:rPr>
          <w:noProof w:val="0"/>
        </w:rPr>
        <w:t>predstavuje</w:t>
      </w:r>
      <w:r w:rsidRPr="00355F2F">
        <w:rPr>
          <w:noProof w:val="0"/>
        </w:rPr>
        <w:t xml:space="preserve"> oblasť, ktorá bola navrhnutá pre používateľov áut. Nachádz</w:t>
      </w:r>
      <w:r>
        <w:rPr>
          <w:noProof w:val="0"/>
        </w:rPr>
        <w:t>a sa v blízkosti centra mesta a veľkého obchodného centra</w:t>
      </w:r>
      <w:r w:rsidRPr="00355F2F">
        <w:rPr>
          <w:noProof w:val="0"/>
        </w:rPr>
        <w:t xml:space="preserve"> Eurovea, kto</w:t>
      </w:r>
      <w:r>
        <w:rPr>
          <w:noProof w:val="0"/>
        </w:rPr>
        <w:t xml:space="preserve">ré </w:t>
      </w:r>
      <w:r w:rsidRPr="00355F2F">
        <w:rPr>
          <w:noProof w:val="0"/>
        </w:rPr>
        <w:t>láka veľký počet návštevníkov</w:t>
      </w:r>
      <w:r>
        <w:rPr>
          <w:noProof w:val="0"/>
        </w:rPr>
        <w:t>, vrátane chodcov a cyklistov. Preto</w:t>
      </w:r>
      <w:r w:rsidRPr="00355F2F">
        <w:rPr>
          <w:noProof w:val="0"/>
        </w:rPr>
        <w:t xml:space="preserve"> by mala byť táto oblasť ľahko dostupná </w:t>
      </w:r>
      <w:r>
        <w:rPr>
          <w:noProof w:val="0"/>
        </w:rPr>
        <w:t>bicyklom</w:t>
      </w:r>
      <w:r w:rsidRPr="00355F2F">
        <w:rPr>
          <w:noProof w:val="0"/>
        </w:rPr>
        <w:t xml:space="preserve"> a</w:t>
      </w:r>
      <w:r>
        <w:rPr>
          <w:noProof w:val="0"/>
        </w:rPr>
        <w:t>j</w:t>
      </w:r>
      <w:r w:rsidRPr="00355F2F">
        <w:rPr>
          <w:noProof w:val="0"/>
        </w:rPr>
        <w:t xml:space="preserve"> pešo. Infraštruktúra </w:t>
      </w:r>
      <w:r>
        <w:rPr>
          <w:noProof w:val="0"/>
        </w:rPr>
        <w:t>pre nemotorovú dopravu však</w:t>
      </w:r>
      <w:r w:rsidRPr="00355F2F">
        <w:rPr>
          <w:noProof w:val="0"/>
        </w:rPr>
        <w:t xml:space="preserve"> v tomto </w:t>
      </w:r>
      <w:r>
        <w:rPr>
          <w:noProof w:val="0"/>
        </w:rPr>
        <w:t>úseku</w:t>
      </w:r>
      <w:r w:rsidRPr="00355F2F">
        <w:rPr>
          <w:noProof w:val="0"/>
        </w:rPr>
        <w:t xml:space="preserve"> absolútne chýba.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Obrázok č. 38 ukazuje ako sa cyklisti a chodci </w:t>
      </w:r>
      <w:r>
        <w:rPr>
          <w:noProof w:val="0"/>
        </w:rPr>
        <w:t>včleňujú</w:t>
      </w:r>
      <w:r w:rsidRPr="00355F2F">
        <w:rPr>
          <w:noProof w:val="0"/>
        </w:rPr>
        <w:t xml:space="preserve"> </w:t>
      </w:r>
      <w:r>
        <w:rPr>
          <w:noProof w:val="0"/>
        </w:rPr>
        <w:t>do</w:t>
      </w:r>
      <w:r w:rsidRPr="00355F2F">
        <w:rPr>
          <w:noProof w:val="0"/>
        </w:rPr>
        <w:t> </w:t>
      </w:r>
      <w:r>
        <w:rPr>
          <w:noProof w:val="0"/>
        </w:rPr>
        <w:t>premávky na</w:t>
      </w:r>
      <w:r w:rsidRPr="00355F2F">
        <w:rPr>
          <w:noProof w:val="0"/>
        </w:rPr>
        <w:t xml:space="preserve"> </w:t>
      </w:r>
      <w:r>
        <w:rPr>
          <w:noProof w:val="0"/>
        </w:rPr>
        <w:t>ceste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  <w:r>
        <w:pict>
          <v:shape id="Picture 57" o:spid="_x0000_s1085" type="#_x0000_t75" style="position:absolute;left:0;text-align:left;margin-left:-29.2pt;margin-top:7.8pt;width:188.95pt;height:141.7pt;z-index:251662848;visibility:visible">
            <v:imagedata r:id="rId69" o:title=""/>
          </v:shape>
        </w:pict>
      </w:r>
      <w:r>
        <w:pict>
          <v:shape id="Picture 58" o:spid="_x0000_s1086" type="#_x0000_t75" style="position:absolute;left:0;text-align:left;margin-left:165.1pt;margin-top:7.9pt;width:188.95pt;height:141.7pt;z-index:251663872;visibility:visible">
            <v:imagedata r:id="rId70" o:title="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b/>
          <w:noProof w:val="0"/>
          <w:sz w:val="6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  <w:r w:rsidRPr="00355F2F">
        <w:rPr>
          <w:b/>
          <w:noProof w:val="0"/>
          <w:sz w:val="20"/>
        </w:rPr>
        <w:t xml:space="preserve">Obrázok č. 38: súčasná situácia v koridore Pribinova </w:t>
      </w: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noProof w:val="0"/>
        </w:rPr>
      </w:pPr>
      <w:r>
        <w:rPr>
          <w:noProof w:val="0"/>
          <w:u w:val="single"/>
        </w:rPr>
        <w:t xml:space="preserve">Odporúčania </w:t>
      </w:r>
      <w:r w:rsidRPr="00355F2F">
        <w:rPr>
          <w:noProof w:val="0"/>
        </w:rPr>
        <w:t xml:space="preserve">: </w:t>
      </w: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Dopravná situácia na Pribinovej </w:t>
      </w:r>
      <w:r>
        <w:rPr>
          <w:noProof w:val="0"/>
        </w:rPr>
        <w:t xml:space="preserve">sa </w:t>
      </w:r>
      <w:r w:rsidRPr="00355F2F">
        <w:rPr>
          <w:noProof w:val="0"/>
        </w:rPr>
        <w:t xml:space="preserve">musí </w:t>
      </w:r>
      <w:r>
        <w:rPr>
          <w:noProof w:val="0"/>
        </w:rPr>
        <w:t>zlepšiť tak</w:t>
      </w:r>
      <w:r w:rsidRPr="00355F2F">
        <w:rPr>
          <w:noProof w:val="0"/>
        </w:rPr>
        <w:t xml:space="preserve">, aby bola </w:t>
      </w:r>
      <w:r>
        <w:rPr>
          <w:noProof w:val="0"/>
        </w:rPr>
        <w:t>prístupná</w:t>
      </w:r>
      <w:r w:rsidRPr="00355F2F">
        <w:rPr>
          <w:noProof w:val="0"/>
        </w:rPr>
        <w:t xml:space="preserve"> nielen na bicykli a pešo, ale </w:t>
      </w:r>
      <w:r>
        <w:rPr>
          <w:noProof w:val="0"/>
        </w:rPr>
        <w:t xml:space="preserve">zároveň </w:t>
      </w:r>
      <w:r w:rsidRPr="00355F2F">
        <w:rPr>
          <w:noProof w:val="0"/>
        </w:rPr>
        <w:t>pre cyklistov a chodcov aj bezpečná.  Preto je potrebné vypracovať Plán cirkulácie dopravy. Koncept tohto plánu pozostáva z nasledovných komponentov: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30"/>
        </w:numPr>
        <w:ind w:left="426" w:hanging="426"/>
        <w:rPr>
          <w:noProof w:val="0"/>
        </w:rPr>
      </w:pPr>
      <w:r w:rsidRPr="00355F2F">
        <w:rPr>
          <w:noProof w:val="0"/>
        </w:rPr>
        <w:t>Zníženie intenzity</w:t>
      </w:r>
      <w:r w:rsidRPr="006646F9">
        <w:rPr>
          <w:noProof w:val="0"/>
        </w:rPr>
        <w:t xml:space="preserve"> </w:t>
      </w:r>
      <w:r>
        <w:rPr>
          <w:noProof w:val="0"/>
        </w:rPr>
        <w:t>dopravy</w:t>
      </w: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 xml:space="preserve">Zníženie intenzity </w:t>
      </w:r>
      <w:r>
        <w:rPr>
          <w:noProof w:val="0"/>
        </w:rPr>
        <w:t xml:space="preserve">dopravy </w:t>
      </w:r>
      <w:r w:rsidRPr="00355F2F">
        <w:rPr>
          <w:noProof w:val="0"/>
        </w:rPr>
        <w:t xml:space="preserve">sa </w:t>
      </w:r>
      <w:r>
        <w:rPr>
          <w:noProof w:val="0"/>
        </w:rPr>
        <w:t>dá</w:t>
      </w:r>
      <w:r w:rsidRPr="00355F2F">
        <w:rPr>
          <w:noProof w:val="0"/>
        </w:rPr>
        <w:t xml:space="preserve"> dosiahnuť stanovením nasledovných opatrení:</w:t>
      </w:r>
    </w:p>
    <w:p w:rsidR="00C960A0" w:rsidRPr="00355F2F" w:rsidRDefault="00C960A0">
      <w:pPr>
        <w:pStyle w:val="Odstavecseseznamem"/>
        <w:numPr>
          <w:ilvl w:val="0"/>
          <w:numId w:val="31"/>
        </w:numPr>
        <w:ind w:left="851" w:hanging="425"/>
        <w:rPr>
          <w:noProof w:val="0"/>
        </w:rPr>
      </w:pPr>
      <w:r w:rsidRPr="00355F2F">
        <w:rPr>
          <w:noProof w:val="0"/>
        </w:rPr>
        <w:t xml:space="preserve">Prístup na Pribinovu z Vajanského nábrežia musí byť uzavretý pre autá a  </w:t>
      </w:r>
      <w:r>
        <w:rPr>
          <w:noProof w:val="0"/>
        </w:rPr>
        <w:t>prístupný</w:t>
      </w:r>
      <w:r w:rsidRPr="00355F2F">
        <w:rPr>
          <w:noProof w:val="0"/>
        </w:rPr>
        <w:t xml:space="preserve"> </w:t>
      </w:r>
      <w:r>
        <w:rPr>
          <w:noProof w:val="0"/>
        </w:rPr>
        <w:t>len</w:t>
      </w:r>
      <w:r w:rsidRPr="00355F2F">
        <w:rPr>
          <w:noProof w:val="0"/>
        </w:rPr>
        <w:t xml:space="preserve"> pre autobusy, chodcov a cyklistov.</w:t>
      </w:r>
    </w:p>
    <w:p w:rsidR="00C960A0" w:rsidRPr="00355F2F" w:rsidRDefault="00C960A0">
      <w:pPr>
        <w:pStyle w:val="Odstavecseseznamem"/>
        <w:numPr>
          <w:ilvl w:val="0"/>
          <w:numId w:val="31"/>
        </w:numPr>
        <w:ind w:left="851" w:hanging="425"/>
        <w:rPr>
          <w:noProof w:val="0"/>
        </w:rPr>
      </w:pPr>
      <w:r w:rsidRPr="00355F2F">
        <w:rPr>
          <w:noProof w:val="0"/>
        </w:rPr>
        <w:t>Autá, ktoré pôjdu do po</w:t>
      </w:r>
      <w:r>
        <w:rPr>
          <w:noProof w:val="0"/>
        </w:rPr>
        <w:t>dzemného parkoviska pred Euroveou</w:t>
      </w:r>
      <w:r w:rsidRPr="00355F2F">
        <w:rPr>
          <w:noProof w:val="0"/>
        </w:rPr>
        <w:t xml:space="preserve"> musia odbočiť z Dostojevského radu, zabočiť doľava na Krupkovú,</w:t>
      </w:r>
      <w:r>
        <w:rPr>
          <w:noProof w:val="0"/>
        </w:rPr>
        <w:t xml:space="preserve"> zabočiť doprava na Pribinovu , </w:t>
      </w:r>
      <w:r w:rsidRPr="00355F2F">
        <w:rPr>
          <w:noProof w:val="0"/>
        </w:rPr>
        <w:t>otočiť sa</w:t>
      </w:r>
      <w:r>
        <w:rPr>
          <w:noProof w:val="0"/>
        </w:rPr>
        <w:t xml:space="preserve"> do U-čka a vojsť do podzemnej garáže</w:t>
      </w:r>
      <w:r w:rsidRPr="00355F2F">
        <w:rPr>
          <w:noProof w:val="0"/>
        </w:rPr>
        <w:t>.</w:t>
      </w:r>
    </w:p>
    <w:p w:rsidR="00C960A0" w:rsidRPr="00355F2F" w:rsidRDefault="00C960A0">
      <w:pPr>
        <w:ind w:left="786"/>
        <w:rPr>
          <w:noProof w:val="0"/>
        </w:rPr>
      </w:pPr>
    </w:p>
    <w:p w:rsidR="00C960A0" w:rsidRPr="00355F2F" w:rsidRDefault="00C960A0">
      <w:pPr>
        <w:ind w:left="426"/>
        <w:rPr>
          <w:noProof w:val="0"/>
        </w:rPr>
      </w:pPr>
      <w:r w:rsidRPr="00355F2F">
        <w:rPr>
          <w:noProof w:val="0"/>
        </w:rPr>
        <w:t xml:space="preserve">Autá, ktoré prechádzajú týmto koridorom sú </w:t>
      </w:r>
      <w:r>
        <w:rPr>
          <w:noProof w:val="0"/>
        </w:rPr>
        <w:t xml:space="preserve">vlastne </w:t>
      </w:r>
      <w:r w:rsidRPr="00355F2F">
        <w:rPr>
          <w:noProof w:val="0"/>
        </w:rPr>
        <w:t xml:space="preserve">tie, ktoré </w:t>
      </w:r>
      <w:r>
        <w:rPr>
          <w:noProof w:val="0"/>
        </w:rPr>
        <w:t xml:space="preserve">chcú zaparkovať </w:t>
      </w:r>
      <w:r w:rsidRPr="00355F2F">
        <w:rPr>
          <w:noProof w:val="0"/>
        </w:rPr>
        <w:t xml:space="preserve"> </w:t>
      </w:r>
      <w:r>
        <w:rPr>
          <w:noProof w:val="0"/>
        </w:rPr>
        <w:t>v priestoroch Eurovea</w:t>
      </w:r>
      <w:r w:rsidRPr="00355F2F">
        <w:rPr>
          <w:noProof w:val="0"/>
        </w:rPr>
        <w:t>.  Tí</w:t>
      </w:r>
      <w:r>
        <w:rPr>
          <w:noProof w:val="0"/>
        </w:rPr>
        <w:t xml:space="preserve"> vodiči</w:t>
      </w:r>
      <w:r w:rsidRPr="00355F2F">
        <w:rPr>
          <w:noProof w:val="0"/>
        </w:rPr>
        <w:t xml:space="preserve">, ktorí </w:t>
      </w:r>
      <w:r>
        <w:rPr>
          <w:noProof w:val="0"/>
        </w:rPr>
        <w:t xml:space="preserve">majú v tomto priestore iný cieľ ako Euroveu, môžu </w:t>
      </w:r>
      <w:r w:rsidRPr="00355F2F">
        <w:rPr>
          <w:noProof w:val="0"/>
        </w:rPr>
        <w:t xml:space="preserve"> ísť cez Dostojevského rad, Landererovu a Olejkársku.</w:t>
      </w:r>
    </w:p>
    <w:p w:rsidR="00C960A0" w:rsidRPr="00355F2F" w:rsidRDefault="00C960A0">
      <w:pPr>
        <w:pStyle w:val="Odstavecseseznamem"/>
        <w:ind w:left="426"/>
        <w:rPr>
          <w:noProof w:val="0"/>
        </w:rPr>
      </w:pPr>
      <w:r>
        <w:rPr>
          <w:noProof w:val="0"/>
        </w:rPr>
        <w:t>Takýmito opatreniami sa dá intenzita dopravy v tomto úseku znížiť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30"/>
        </w:numPr>
        <w:ind w:left="426" w:hanging="426"/>
        <w:rPr>
          <w:noProof w:val="0"/>
        </w:rPr>
      </w:pPr>
      <w:r>
        <w:rPr>
          <w:noProof w:val="0"/>
        </w:rPr>
        <w:t xml:space="preserve">Realizácia </w:t>
      </w:r>
      <w:r w:rsidRPr="00355F2F">
        <w:rPr>
          <w:noProof w:val="0"/>
        </w:rPr>
        <w:t xml:space="preserve"> Kon</w:t>
      </w:r>
      <w:r>
        <w:rPr>
          <w:noProof w:val="0"/>
        </w:rPr>
        <w:t>cepcie „</w:t>
      </w:r>
      <w:r w:rsidRPr="00355F2F">
        <w:rPr>
          <w:noProof w:val="0"/>
        </w:rPr>
        <w:t>cestnej diéty</w:t>
      </w:r>
      <w:r>
        <w:rPr>
          <w:noProof w:val="0"/>
        </w:rPr>
        <w:t>“</w:t>
      </w:r>
    </w:p>
    <w:p w:rsidR="00C960A0" w:rsidRPr="00355F2F" w:rsidRDefault="00C960A0">
      <w:pPr>
        <w:spacing w:before="0" w:after="0"/>
        <w:ind w:left="426"/>
        <w:rPr>
          <w:noProof w:val="0"/>
        </w:rPr>
      </w:pPr>
      <w:r w:rsidRPr="00355F2F">
        <w:rPr>
          <w:noProof w:val="0"/>
        </w:rPr>
        <w:t xml:space="preserve">Keď </w:t>
      </w:r>
      <w:r>
        <w:rPr>
          <w:noProof w:val="0"/>
        </w:rPr>
        <w:t>sa</w:t>
      </w:r>
      <w:r w:rsidRPr="00355F2F">
        <w:rPr>
          <w:noProof w:val="0"/>
        </w:rPr>
        <w:t xml:space="preserve"> už </w:t>
      </w:r>
      <w:r>
        <w:rPr>
          <w:noProof w:val="0"/>
        </w:rPr>
        <w:t>podarí znížiť intenzitu dopravy</w:t>
      </w:r>
      <w:r w:rsidRPr="00355F2F">
        <w:rPr>
          <w:noProof w:val="0"/>
        </w:rPr>
        <w:t xml:space="preserve">, </w:t>
      </w:r>
      <w:r>
        <w:rPr>
          <w:noProof w:val="0"/>
        </w:rPr>
        <w:t>dá sa zrealizovať</w:t>
      </w:r>
      <w:r w:rsidRPr="00355F2F">
        <w:rPr>
          <w:noProof w:val="0"/>
        </w:rPr>
        <w:t xml:space="preserve"> </w:t>
      </w:r>
      <w:r>
        <w:rPr>
          <w:noProof w:val="0"/>
        </w:rPr>
        <w:t>koncepcia tzv.</w:t>
      </w:r>
      <w:r w:rsidRPr="00355F2F">
        <w:rPr>
          <w:noProof w:val="0"/>
        </w:rPr>
        <w:t xml:space="preserve"> </w:t>
      </w:r>
      <w:r>
        <w:rPr>
          <w:noProof w:val="0"/>
        </w:rPr>
        <w:t>„</w:t>
      </w:r>
      <w:r w:rsidRPr="00355F2F">
        <w:rPr>
          <w:noProof w:val="0"/>
        </w:rPr>
        <w:t>cestnej diéty</w:t>
      </w:r>
      <w:r>
        <w:rPr>
          <w:noProof w:val="0"/>
        </w:rPr>
        <w:t>“</w:t>
      </w:r>
      <w:r w:rsidRPr="00355F2F">
        <w:rPr>
          <w:noProof w:val="0"/>
        </w:rPr>
        <w:t xml:space="preserve"> (</w:t>
      </w:r>
      <w:r>
        <w:rPr>
          <w:noProof w:val="0"/>
        </w:rPr>
        <w:t>viď</w:t>
      </w:r>
      <w:r w:rsidRPr="00355F2F">
        <w:rPr>
          <w:noProof w:val="0"/>
        </w:rPr>
        <w:t xml:space="preserve"> kapitolu 4).  Takto </w:t>
      </w:r>
      <w:r>
        <w:rPr>
          <w:noProof w:val="0"/>
        </w:rPr>
        <w:t xml:space="preserve">sa dá </w:t>
      </w:r>
      <w:r w:rsidRPr="00355F2F">
        <w:rPr>
          <w:noProof w:val="0"/>
        </w:rPr>
        <w:t xml:space="preserve"> počet pruhov na Pribinovej zníži</w:t>
      </w:r>
      <w:r>
        <w:rPr>
          <w:noProof w:val="0"/>
        </w:rPr>
        <w:t>ť</w:t>
      </w:r>
      <w:r w:rsidRPr="00355F2F">
        <w:rPr>
          <w:noProof w:val="0"/>
        </w:rPr>
        <w:t xml:space="preserve"> zo súčasných 2x2 na 2x1 pruh pre autá. </w:t>
      </w:r>
      <w:r>
        <w:rPr>
          <w:noProof w:val="0"/>
        </w:rPr>
        <w:t xml:space="preserve">Tým </w:t>
      </w:r>
      <w:r w:rsidRPr="00355F2F">
        <w:rPr>
          <w:noProof w:val="0"/>
        </w:rPr>
        <w:t xml:space="preserve"> sa vytvorí </w:t>
      </w:r>
      <w:r>
        <w:rPr>
          <w:noProof w:val="0"/>
        </w:rPr>
        <w:t xml:space="preserve">dostatočný </w:t>
      </w:r>
      <w:r w:rsidRPr="00355F2F">
        <w:rPr>
          <w:noProof w:val="0"/>
        </w:rPr>
        <w:t xml:space="preserve">priestor pre nové </w:t>
      </w:r>
      <w:r>
        <w:rPr>
          <w:noProof w:val="0"/>
        </w:rPr>
        <w:t>cyklo</w:t>
      </w:r>
      <w:r w:rsidRPr="00355F2F">
        <w:rPr>
          <w:noProof w:val="0"/>
        </w:rPr>
        <w:t xml:space="preserve"> pruhy a chodníky. </w:t>
      </w:r>
    </w:p>
    <w:p w:rsidR="00C960A0" w:rsidRPr="00355F2F" w:rsidRDefault="00C960A0">
      <w:pPr>
        <w:spacing w:before="0" w:after="0"/>
        <w:jc w:val="left"/>
        <w:rPr>
          <w:noProof w:val="0"/>
        </w:rPr>
      </w:pPr>
    </w:p>
    <w:p w:rsidR="00C960A0" w:rsidRPr="00355F2F" w:rsidRDefault="00C960A0">
      <w:pPr>
        <w:spacing w:before="0" w:after="0"/>
        <w:jc w:val="left"/>
        <w:rPr>
          <w:b/>
          <w:noProof w:val="0"/>
          <w:kern w:val="32"/>
          <w:sz w:val="36"/>
        </w:rPr>
      </w:pPr>
      <w:r w:rsidRPr="00355F2F">
        <w:rPr>
          <w:noProof w:val="0"/>
        </w:rPr>
        <w:br w:type="page"/>
      </w:r>
    </w:p>
    <w:p w:rsidR="00C960A0" w:rsidRPr="00355F2F" w:rsidRDefault="00C960A0" w:rsidP="00F4726F">
      <w:pPr>
        <w:pStyle w:val="Heading1"/>
        <w:jc w:val="left"/>
        <w:rPr>
          <w:noProof w:val="0"/>
          <w:szCs w:val="24"/>
        </w:rPr>
      </w:pPr>
      <w:bookmarkStart w:id="70" w:name="_Toc347151467"/>
      <w:r w:rsidRPr="00355F2F">
        <w:rPr>
          <w:noProof w:val="0"/>
          <w:szCs w:val="24"/>
        </w:rPr>
        <w:t xml:space="preserve">Posilnenie </w:t>
      </w:r>
      <w:r>
        <w:rPr>
          <w:noProof w:val="0"/>
          <w:szCs w:val="24"/>
        </w:rPr>
        <w:t xml:space="preserve">stratégie pre oblasť </w:t>
      </w:r>
      <w:r>
        <w:rPr>
          <w:noProof w:val="0"/>
          <w:szCs w:val="24"/>
        </w:rPr>
        <w:br/>
        <w:t xml:space="preserve">    nemotorovej dopravy </w:t>
      </w:r>
      <w:r w:rsidRPr="00355F2F">
        <w:rPr>
          <w:noProof w:val="0"/>
          <w:szCs w:val="24"/>
        </w:rPr>
        <w:t xml:space="preserve"> v Bratislave</w:t>
      </w:r>
      <w:bookmarkEnd w:id="70"/>
    </w:p>
    <w:p w:rsidR="00C960A0" w:rsidRPr="00355F2F" w:rsidRDefault="00C960A0">
      <w:pPr>
        <w:pStyle w:val="Odstavecseseznamem"/>
        <w:spacing w:before="120" w:after="120"/>
        <w:ind w:left="425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before="120" w:after="120"/>
        <w:ind w:left="425"/>
        <w:rPr>
          <w:noProof w:val="0"/>
          <w:snapToGrid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Technická stratégia na zlepšenie infraštruktúry </w:t>
      </w:r>
      <w:r>
        <w:rPr>
          <w:noProof w:val="0"/>
        </w:rPr>
        <w:t>nemotorovej dopravy,</w:t>
      </w:r>
      <w:r w:rsidRPr="00355F2F">
        <w:rPr>
          <w:noProof w:val="0"/>
        </w:rPr>
        <w:t xml:space="preserve"> </w:t>
      </w:r>
      <w:r>
        <w:rPr>
          <w:noProof w:val="0"/>
        </w:rPr>
        <w:t>uvedená</w:t>
      </w:r>
      <w:r w:rsidRPr="00355F2F">
        <w:rPr>
          <w:noProof w:val="0"/>
        </w:rPr>
        <w:t xml:space="preserve"> v kapitole 3 nebude sama o sebe garantovať dosiahnutie želaného počtu cyklistov v Bratislave. </w:t>
      </w:r>
      <w:r>
        <w:rPr>
          <w:noProof w:val="0"/>
        </w:rPr>
        <w:t>K tomu je potrebná</w:t>
      </w:r>
      <w:r w:rsidRPr="00355F2F">
        <w:rPr>
          <w:noProof w:val="0"/>
        </w:rPr>
        <w:t xml:space="preserve"> silná cyklistická politika a angažovaní </w:t>
      </w:r>
      <w:r>
        <w:rPr>
          <w:noProof w:val="0"/>
        </w:rPr>
        <w:t>pracovníci, podieľajúci sa na tvorbe stratégií mesta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Keď sa pozrieme na </w:t>
      </w:r>
      <w:r>
        <w:rPr>
          <w:noProof w:val="0"/>
        </w:rPr>
        <w:t xml:space="preserve">mestá vo svete, ktoré úspešne zrealizovali stratégie v oblasti cyklo dopravy, </w:t>
      </w:r>
      <w:r w:rsidRPr="00355F2F">
        <w:rPr>
          <w:noProof w:val="0"/>
        </w:rPr>
        <w:t xml:space="preserve"> môžeme vyvodiť záver, že „politika“ je jedným z popredných kľúčových slov. Politika</w:t>
      </w:r>
      <w:r>
        <w:rPr>
          <w:noProof w:val="0"/>
        </w:rPr>
        <w:t xml:space="preserve"> </w:t>
      </w:r>
      <w:r w:rsidRPr="00355F2F">
        <w:rPr>
          <w:noProof w:val="0"/>
        </w:rPr>
        <w:t xml:space="preserve"> </w:t>
      </w:r>
      <w:r>
        <w:rPr>
          <w:noProof w:val="0"/>
        </w:rPr>
        <w:t>v oblasti cyklo dopravy</w:t>
      </w:r>
      <w:r w:rsidRPr="00355F2F">
        <w:rPr>
          <w:noProof w:val="0"/>
        </w:rPr>
        <w:t xml:space="preserve"> je </w:t>
      </w:r>
      <w:r>
        <w:rPr>
          <w:noProof w:val="0"/>
        </w:rPr>
        <w:t>veľmi diskutovanou</w:t>
      </w:r>
      <w:r w:rsidRPr="00355F2F">
        <w:rPr>
          <w:noProof w:val="0"/>
        </w:rPr>
        <w:t xml:space="preserve"> témou </w:t>
      </w:r>
      <w:r>
        <w:rPr>
          <w:noProof w:val="0"/>
        </w:rPr>
        <w:t xml:space="preserve">či už </w:t>
      </w:r>
      <w:r w:rsidRPr="00355F2F">
        <w:rPr>
          <w:noProof w:val="0"/>
        </w:rPr>
        <w:t>v Amsterdame a</w:t>
      </w:r>
      <w:r>
        <w:rPr>
          <w:noProof w:val="0"/>
        </w:rPr>
        <w:t>lebo v</w:t>
      </w:r>
      <w:r w:rsidRPr="00355F2F">
        <w:rPr>
          <w:noProof w:val="0"/>
        </w:rPr>
        <w:t xml:space="preserve"> Kodani. Preto je dôležité</w:t>
      </w:r>
      <w:r>
        <w:rPr>
          <w:noProof w:val="0"/>
        </w:rPr>
        <w:t xml:space="preserve">, aby stratégia pre rozvoj cyklo dopravy </w:t>
      </w:r>
      <w:r w:rsidRPr="00355F2F">
        <w:rPr>
          <w:noProof w:val="0"/>
        </w:rPr>
        <w:t xml:space="preserve"> </w:t>
      </w:r>
      <w:r>
        <w:rPr>
          <w:noProof w:val="0"/>
        </w:rPr>
        <w:t>bola neoddeliteľnou</w:t>
      </w:r>
      <w:r w:rsidRPr="00355F2F">
        <w:rPr>
          <w:noProof w:val="0"/>
        </w:rPr>
        <w:t xml:space="preserve"> </w:t>
      </w:r>
      <w:r>
        <w:rPr>
          <w:noProof w:val="0"/>
        </w:rPr>
        <w:t>súčasťou</w:t>
      </w:r>
      <w:r w:rsidRPr="00355F2F">
        <w:rPr>
          <w:noProof w:val="0"/>
        </w:rPr>
        <w:t xml:space="preserve"> politiky </w:t>
      </w:r>
      <w:r>
        <w:rPr>
          <w:noProof w:val="0"/>
        </w:rPr>
        <w:t>pre územné plánovanie</w:t>
      </w:r>
      <w:r w:rsidRPr="00355F2F">
        <w:rPr>
          <w:noProof w:val="0"/>
        </w:rPr>
        <w:t xml:space="preserve">, </w:t>
      </w:r>
      <w:r>
        <w:rPr>
          <w:noProof w:val="0"/>
        </w:rPr>
        <w:t xml:space="preserve">ako aj </w:t>
      </w:r>
      <w:r w:rsidRPr="00355F2F">
        <w:rPr>
          <w:noProof w:val="0"/>
        </w:rPr>
        <w:t>dopravnej a</w:t>
      </w:r>
      <w:r>
        <w:rPr>
          <w:noProof w:val="0"/>
        </w:rPr>
        <w:t> </w:t>
      </w:r>
      <w:r w:rsidRPr="00355F2F">
        <w:rPr>
          <w:noProof w:val="0"/>
        </w:rPr>
        <w:t>prepravnej</w:t>
      </w:r>
      <w:r>
        <w:rPr>
          <w:noProof w:val="0"/>
        </w:rPr>
        <w:t xml:space="preserve"> koncepcie</w:t>
      </w:r>
      <w:r w:rsidRPr="00355F2F">
        <w:rPr>
          <w:noProof w:val="0"/>
        </w:rPr>
        <w:t xml:space="preserve">.  Niektoré </w:t>
      </w:r>
      <w:r>
        <w:rPr>
          <w:b/>
          <w:noProof w:val="0"/>
        </w:rPr>
        <w:t>medzinárodné</w:t>
      </w:r>
      <w:r w:rsidRPr="00355F2F">
        <w:rPr>
          <w:b/>
          <w:noProof w:val="0"/>
        </w:rPr>
        <w:t xml:space="preserve"> </w:t>
      </w:r>
      <w:r>
        <w:rPr>
          <w:b/>
          <w:noProof w:val="0"/>
        </w:rPr>
        <w:t>príklady Best Practice, ktoré by sa dali uplatniť v Bratislave ,</w:t>
      </w:r>
      <w:r w:rsidRPr="00355F2F">
        <w:rPr>
          <w:b/>
          <w:noProof w:val="0"/>
        </w:rPr>
        <w:t xml:space="preserve"> </w:t>
      </w:r>
      <w:r w:rsidRPr="00355F2F">
        <w:rPr>
          <w:noProof w:val="0"/>
        </w:rPr>
        <w:t xml:space="preserve">sú </w:t>
      </w:r>
      <w:r>
        <w:rPr>
          <w:noProof w:val="0"/>
        </w:rPr>
        <w:t>napr.</w:t>
      </w:r>
      <w:r w:rsidRPr="00355F2F">
        <w:rPr>
          <w:noProof w:val="0"/>
        </w:rPr>
        <w:t>: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5"/>
        </w:numPr>
        <w:ind w:left="426" w:hanging="426"/>
        <w:rPr>
          <w:b/>
          <w:noProof w:val="0"/>
        </w:rPr>
      </w:pPr>
      <w:r>
        <w:rPr>
          <w:b/>
          <w:noProof w:val="0"/>
        </w:rPr>
        <w:t xml:space="preserve">Koncepcia </w:t>
      </w:r>
      <w:r w:rsidRPr="00355F2F">
        <w:rPr>
          <w:b/>
          <w:noProof w:val="0"/>
        </w:rPr>
        <w:t>kompaktného mesta</w:t>
      </w:r>
    </w:p>
    <w:p w:rsidR="00C960A0" w:rsidRPr="00355F2F" w:rsidRDefault="00C960A0">
      <w:pPr>
        <w:pStyle w:val="Odstavecseseznamem"/>
        <w:ind w:left="426"/>
        <w:rPr>
          <w:b/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>
        <w:rPr>
          <w:noProof w:val="0"/>
        </w:rPr>
        <w:t>Koncepcia</w:t>
      </w:r>
      <w:r w:rsidRPr="00355F2F">
        <w:rPr>
          <w:noProof w:val="0"/>
        </w:rPr>
        <w:t xml:space="preserve"> kompaktného mesta </w:t>
      </w:r>
      <w:r>
        <w:rPr>
          <w:noProof w:val="0"/>
        </w:rPr>
        <w:t>bola</w:t>
      </w:r>
      <w:r w:rsidRPr="00355F2F">
        <w:rPr>
          <w:noProof w:val="0"/>
        </w:rPr>
        <w:t xml:space="preserve"> pri rozvoji územnej politiky </w:t>
      </w:r>
      <w:r>
        <w:rPr>
          <w:noProof w:val="0"/>
        </w:rPr>
        <w:t>v</w:t>
      </w:r>
      <w:r w:rsidRPr="00355F2F">
        <w:rPr>
          <w:noProof w:val="0"/>
        </w:rPr>
        <w:t xml:space="preserve"> </w:t>
      </w:r>
      <w:r>
        <w:rPr>
          <w:noProof w:val="0"/>
        </w:rPr>
        <w:t>meste</w:t>
      </w:r>
      <w:r w:rsidRPr="00355F2F">
        <w:rPr>
          <w:noProof w:val="0"/>
        </w:rPr>
        <w:t xml:space="preserve"> Groningen (Holandsko)</w:t>
      </w:r>
      <w:r>
        <w:rPr>
          <w:noProof w:val="0"/>
        </w:rPr>
        <w:t xml:space="preserve"> východzím prvkom. Táto koncepcia </w:t>
      </w:r>
      <w:r w:rsidRPr="00355F2F">
        <w:rPr>
          <w:noProof w:val="0"/>
        </w:rPr>
        <w:t xml:space="preserve">ponúka </w:t>
      </w:r>
      <w:r>
        <w:rPr>
          <w:noProof w:val="0"/>
        </w:rPr>
        <w:t xml:space="preserve">celý rad činností, ku ktorým sa občania môžu dopraviť </w:t>
      </w:r>
      <w:r w:rsidRPr="00355F2F">
        <w:rPr>
          <w:noProof w:val="0"/>
        </w:rPr>
        <w:t xml:space="preserve">na bicykli. Výsledkom </w:t>
      </w:r>
      <w:r>
        <w:rPr>
          <w:noProof w:val="0"/>
        </w:rPr>
        <w:t>je</w:t>
      </w:r>
      <w:r w:rsidRPr="00355F2F">
        <w:rPr>
          <w:noProof w:val="0"/>
        </w:rPr>
        <w:t xml:space="preserve">, že hlavné cyklistické trasy v Groningene </w:t>
      </w:r>
      <w:r>
        <w:rPr>
          <w:noProof w:val="0"/>
        </w:rPr>
        <w:t>sa vybudovali</w:t>
      </w:r>
      <w:r w:rsidRPr="00355F2F">
        <w:rPr>
          <w:noProof w:val="0"/>
        </w:rPr>
        <w:t xml:space="preserve"> </w:t>
      </w:r>
      <w:r>
        <w:rPr>
          <w:noProof w:val="0"/>
        </w:rPr>
        <w:t>do</w:t>
      </w:r>
      <w:r w:rsidRPr="00355F2F">
        <w:rPr>
          <w:noProof w:val="0"/>
        </w:rPr>
        <w:t> </w:t>
      </w:r>
      <w:r>
        <w:rPr>
          <w:noProof w:val="0"/>
        </w:rPr>
        <w:t xml:space="preserve">kruhového tvaru, kde je možné sa do </w:t>
      </w:r>
      <w:r w:rsidRPr="00355F2F">
        <w:rPr>
          <w:noProof w:val="0"/>
        </w:rPr>
        <w:t xml:space="preserve"> centra mesta</w:t>
      </w:r>
      <w:r>
        <w:rPr>
          <w:noProof w:val="0"/>
        </w:rPr>
        <w:t>,</w:t>
      </w:r>
      <w:r w:rsidRPr="00355F2F">
        <w:rPr>
          <w:noProof w:val="0"/>
        </w:rPr>
        <w:t xml:space="preserve"> kde ľudia </w:t>
      </w:r>
      <w:r>
        <w:rPr>
          <w:noProof w:val="0"/>
        </w:rPr>
        <w:t>bývajú</w:t>
      </w:r>
      <w:r w:rsidRPr="00355F2F">
        <w:rPr>
          <w:noProof w:val="0"/>
        </w:rPr>
        <w:t>, pracujú a</w:t>
      </w:r>
      <w:r>
        <w:rPr>
          <w:noProof w:val="0"/>
        </w:rPr>
        <w:t> </w:t>
      </w:r>
      <w:r w:rsidRPr="00355F2F">
        <w:rPr>
          <w:noProof w:val="0"/>
        </w:rPr>
        <w:t>nakupujú</w:t>
      </w:r>
      <w:r>
        <w:rPr>
          <w:noProof w:val="0"/>
        </w:rPr>
        <w:t>, dostať z rôznych smerov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>Viac informácií o</w:t>
      </w:r>
      <w:r>
        <w:rPr>
          <w:noProof w:val="0"/>
        </w:rPr>
        <w:t xml:space="preserve">  koncepcii </w:t>
      </w:r>
      <w:r w:rsidRPr="00355F2F">
        <w:rPr>
          <w:noProof w:val="0"/>
        </w:rPr>
        <w:t xml:space="preserve"> kompaktného mesta nájdete na stránke </w:t>
      </w:r>
      <w:hyperlink r:id="rId71" w:history="1">
        <w:r w:rsidRPr="00355F2F">
          <w:rPr>
            <w:rStyle w:val="Hyperlink"/>
            <w:noProof w:val="0"/>
          </w:rPr>
          <w:t>http://en.wikipedia.org/wiki/Compact_city</w:t>
        </w:r>
      </w:hyperlink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  <w:sz w:val="24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7" o:spid="_x0000_i1051" type="#_x0000_t75" style="width:224.25pt;height:217.5pt;visibility:visible">
            <v:imagedata r:id="rId72" o:title=""/>
          </v:shape>
        </w:pict>
      </w:r>
    </w:p>
    <w:p w:rsidR="00C960A0" w:rsidRPr="00355F2F" w:rsidRDefault="00C960A0">
      <w:pPr>
        <w:pStyle w:val="Odstavecseseznamem"/>
        <w:rPr>
          <w:noProof w:val="0"/>
          <w:snapToGrid w:val="0"/>
        </w:rPr>
      </w:pPr>
      <w:r>
        <w:pict>
          <v:shape id="_x0000_s1087" type="#_x0000_t202" style="position:absolute;left:0;text-align:left;margin-left:.05pt;margin-top:1.6pt;width:228pt;height:27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" stroked="f">
            <v:textbox inset="0,0,0,0">
              <w:txbxContent>
                <w:p w:rsidR="00C960A0" w:rsidRDefault="00C960A0">
                  <w:pPr>
                    <w:spacing w:before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Obrázok č. 39: hlavné cyklo trasy v Groningene (zdroj: Fietsberaad, 2006) 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5"/>
        </w:numPr>
        <w:ind w:left="426" w:hanging="426"/>
        <w:rPr>
          <w:b/>
          <w:noProof w:val="0"/>
        </w:rPr>
      </w:pPr>
      <w:r>
        <w:rPr>
          <w:b/>
          <w:noProof w:val="0"/>
        </w:rPr>
        <w:t>Koncepcia</w:t>
      </w:r>
      <w:r w:rsidRPr="00355F2F">
        <w:rPr>
          <w:b/>
          <w:noProof w:val="0"/>
        </w:rPr>
        <w:t xml:space="preserve"> „cestnej diéty“</w:t>
      </w:r>
    </w:p>
    <w:p w:rsidR="00C960A0" w:rsidRPr="00355F2F" w:rsidRDefault="00C960A0">
      <w:pPr>
        <w:pStyle w:val="Odstavecseseznamem"/>
        <w:ind w:left="426"/>
        <w:rPr>
          <w:b/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„Cestná diéta“ je technika plánovania dopravy, kde </w:t>
      </w:r>
      <w:r>
        <w:rPr>
          <w:noProof w:val="0"/>
        </w:rPr>
        <w:t xml:space="preserve">sa </w:t>
      </w:r>
      <w:r w:rsidRPr="00355F2F">
        <w:rPr>
          <w:noProof w:val="0"/>
        </w:rPr>
        <w:t>autá</w:t>
      </w:r>
      <w:r>
        <w:rPr>
          <w:noProof w:val="0"/>
        </w:rPr>
        <w:t>m</w:t>
      </w:r>
      <w:r w:rsidRPr="00355F2F">
        <w:rPr>
          <w:noProof w:val="0"/>
        </w:rPr>
        <w:t xml:space="preserve"> </w:t>
      </w:r>
      <w:r>
        <w:rPr>
          <w:noProof w:val="0"/>
        </w:rPr>
        <w:t>vyhradí užšia</w:t>
      </w:r>
      <w:r w:rsidRPr="00355F2F">
        <w:rPr>
          <w:noProof w:val="0"/>
        </w:rPr>
        <w:t xml:space="preserve"> časť cesty. Počet pruhov na ceste sa  zníži (napr. z</w:t>
      </w:r>
      <w:r>
        <w:rPr>
          <w:noProof w:val="0"/>
        </w:rPr>
        <w:t xml:space="preserve"> počtu </w:t>
      </w:r>
      <w:r w:rsidRPr="00355F2F">
        <w:rPr>
          <w:noProof w:val="0"/>
        </w:rPr>
        <w:t>2x2 pruhov na 2x1). Voľný priestor s</w:t>
      </w:r>
      <w:r>
        <w:rPr>
          <w:noProof w:val="0"/>
        </w:rPr>
        <w:t>a potom vy</w:t>
      </w:r>
      <w:r w:rsidRPr="00355F2F">
        <w:rPr>
          <w:noProof w:val="0"/>
        </w:rPr>
        <w:t xml:space="preserve">užije </w:t>
      </w:r>
      <w:r>
        <w:rPr>
          <w:noProof w:val="0"/>
        </w:rPr>
        <w:t>na</w:t>
      </w:r>
      <w:r w:rsidRPr="00355F2F">
        <w:rPr>
          <w:noProof w:val="0"/>
        </w:rPr>
        <w:t xml:space="preserve"> chodníky, </w:t>
      </w:r>
      <w:r>
        <w:rPr>
          <w:noProof w:val="0"/>
        </w:rPr>
        <w:t>cyklo</w:t>
      </w:r>
      <w:r w:rsidRPr="00355F2F">
        <w:rPr>
          <w:noProof w:val="0"/>
        </w:rPr>
        <w:t xml:space="preserve"> pruhy alebo </w:t>
      </w:r>
      <w:r>
        <w:rPr>
          <w:noProof w:val="0"/>
        </w:rPr>
        <w:t xml:space="preserve">na </w:t>
      </w:r>
      <w:r w:rsidRPr="00355F2F">
        <w:rPr>
          <w:noProof w:val="0"/>
        </w:rPr>
        <w:t xml:space="preserve">pruhy pre hromadnú dopravu. </w:t>
      </w:r>
      <w:r>
        <w:rPr>
          <w:noProof w:val="0"/>
        </w:rPr>
        <w:t>Táto</w:t>
      </w:r>
      <w:r w:rsidRPr="00355F2F">
        <w:rPr>
          <w:noProof w:val="0"/>
        </w:rPr>
        <w:t xml:space="preserve"> </w:t>
      </w:r>
      <w:r>
        <w:rPr>
          <w:noProof w:val="0"/>
        </w:rPr>
        <w:t>koncepcia</w:t>
      </w:r>
      <w:r w:rsidRPr="00355F2F">
        <w:rPr>
          <w:noProof w:val="0"/>
        </w:rPr>
        <w:t xml:space="preserve"> môže byť dobrým a cenovo dostupným riešením pre Bratislavu </w:t>
      </w:r>
      <w:r>
        <w:rPr>
          <w:noProof w:val="0"/>
        </w:rPr>
        <w:t xml:space="preserve">práve pri </w:t>
      </w:r>
      <w:r w:rsidRPr="00355F2F">
        <w:rPr>
          <w:noProof w:val="0"/>
        </w:rPr>
        <w:t>budovaní cyklistickej infraštruktúry</w:t>
      </w:r>
      <w:r>
        <w:rPr>
          <w:noProof w:val="0"/>
        </w:rPr>
        <w:t>,</w:t>
      </w:r>
      <w:r w:rsidRPr="00355F2F">
        <w:rPr>
          <w:noProof w:val="0"/>
        </w:rPr>
        <w:t xml:space="preserve"> bez </w:t>
      </w:r>
      <w:r>
        <w:rPr>
          <w:noProof w:val="0"/>
        </w:rPr>
        <w:t>potreby rozšírenia</w:t>
      </w:r>
      <w:r w:rsidRPr="00355F2F">
        <w:rPr>
          <w:noProof w:val="0"/>
        </w:rPr>
        <w:t xml:space="preserve"> existujúcich ciest.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5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 xml:space="preserve">Centrum mesta </w:t>
      </w:r>
      <w:r>
        <w:rPr>
          <w:b/>
          <w:noProof w:val="0"/>
        </w:rPr>
        <w:t>pre chodcov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Od mestskej samosprávy </w:t>
      </w:r>
      <w:r>
        <w:rPr>
          <w:noProof w:val="0"/>
        </w:rPr>
        <w:t xml:space="preserve">si </w:t>
      </w:r>
      <w:r w:rsidRPr="00355F2F">
        <w:rPr>
          <w:noProof w:val="0"/>
        </w:rPr>
        <w:t xml:space="preserve">vyžaduje </w:t>
      </w:r>
      <w:r>
        <w:rPr>
          <w:noProof w:val="0"/>
        </w:rPr>
        <w:t>veľkú odvahu, aby zakázala pohyb</w:t>
      </w:r>
      <w:r w:rsidRPr="00355F2F">
        <w:rPr>
          <w:noProof w:val="0"/>
        </w:rPr>
        <w:t xml:space="preserve"> áut v centre mesta </w:t>
      </w:r>
      <w:r>
        <w:rPr>
          <w:noProof w:val="0"/>
        </w:rPr>
        <w:t>a vytvorila pešiu zónu.</w:t>
      </w:r>
      <w:r w:rsidRPr="00355F2F">
        <w:rPr>
          <w:noProof w:val="0"/>
        </w:rPr>
        <w:t xml:space="preserve">  </w:t>
      </w:r>
      <w:r>
        <w:rPr>
          <w:noProof w:val="0"/>
        </w:rPr>
        <w:t xml:space="preserve">Určite sa dá očakávať 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značný </w:t>
      </w:r>
      <w:r w:rsidRPr="00355F2F">
        <w:rPr>
          <w:noProof w:val="0"/>
        </w:rPr>
        <w:t>odpor</w:t>
      </w:r>
      <w:r>
        <w:rPr>
          <w:noProof w:val="0"/>
        </w:rPr>
        <w:t xml:space="preserve"> zo strany užívateľov</w:t>
      </w:r>
      <w:r w:rsidRPr="00355F2F">
        <w:rPr>
          <w:noProof w:val="0"/>
        </w:rPr>
        <w:t xml:space="preserve"> áut. </w:t>
      </w:r>
      <w:r>
        <w:rPr>
          <w:noProof w:val="0"/>
        </w:rPr>
        <w:t xml:space="preserve">Zavedením takého opatrenia do praxe sa však dá vybudovať centrum mesta, kde sa dá  príjemne </w:t>
      </w:r>
      <w:r w:rsidRPr="00355F2F">
        <w:rPr>
          <w:noProof w:val="0"/>
        </w:rPr>
        <w:t>žiť</w:t>
      </w:r>
      <w:r>
        <w:rPr>
          <w:noProof w:val="0"/>
        </w:rPr>
        <w:t>, pracovať aj nakupovať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Ďalšou výhodou pešej zóny je, že do </w:t>
      </w:r>
      <w:r>
        <w:rPr>
          <w:noProof w:val="0"/>
        </w:rPr>
        <w:t>projektu pešej zóny sa cyklo</w:t>
      </w:r>
      <w:r w:rsidRPr="00355F2F">
        <w:rPr>
          <w:noProof w:val="0"/>
        </w:rPr>
        <w:t xml:space="preserve"> pruhy </w:t>
      </w:r>
      <w:r>
        <w:rPr>
          <w:noProof w:val="0"/>
        </w:rPr>
        <w:t>dajú relatívne ľahko</w:t>
      </w:r>
      <w:r w:rsidRPr="00355F2F">
        <w:rPr>
          <w:noProof w:val="0"/>
        </w:rPr>
        <w:t xml:space="preserve"> zakomponovať.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Centrum </w:t>
      </w:r>
      <w:r>
        <w:rPr>
          <w:noProof w:val="0"/>
        </w:rPr>
        <w:t>Bratislavy</w:t>
      </w:r>
      <w:r w:rsidRPr="00355F2F">
        <w:rPr>
          <w:noProof w:val="0"/>
        </w:rPr>
        <w:t xml:space="preserve"> </w:t>
      </w:r>
      <w:r>
        <w:rPr>
          <w:noProof w:val="0"/>
        </w:rPr>
        <w:t>má</w:t>
      </w:r>
      <w:r w:rsidRPr="00355F2F">
        <w:rPr>
          <w:noProof w:val="0"/>
        </w:rPr>
        <w:t xml:space="preserve"> </w:t>
      </w:r>
      <w:r>
        <w:rPr>
          <w:noProof w:val="0"/>
        </w:rPr>
        <w:t>už vybudovanú pešiu zón</w:t>
      </w:r>
      <w:r w:rsidRPr="00355F2F">
        <w:rPr>
          <w:noProof w:val="0"/>
        </w:rPr>
        <w:t>u a</w:t>
      </w:r>
      <w:r>
        <w:rPr>
          <w:noProof w:val="0"/>
        </w:rPr>
        <w:t xml:space="preserve"> tento </w:t>
      </w:r>
      <w:r w:rsidRPr="00355F2F">
        <w:rPr>
          <w:noProof w:val="0"/>
        </w:rPr>
        <w:t xml:space="preserve">priestor môžu </w:t>
      </w:r>
      <w:r>
        <w:rPr>
          <w:noProof w:val="0"/>
        </w:rPr>
        <w:t>spolu s chodcami relatívne jednoducho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 využívať aj</w:t>
      </w:r>
      <w:r w:rsidRPr="00355F2F">
        <w:rPr>
          <w:noProof w:val="0"/>
        </w:rPr>
        <w:t xml:space="preserve"> cyklisti. </w:t>
      </w:r>
      <w:r>
        <w:rPr>
          <w:noProof w:val="0"/>
        </w:rPr>
        <w:t xml:space="preserve">Prekážkou je </w:t>
      </w:r>
      <w:r w:rsidRPr="00355F2F">
        <w:rPr>
          <w:noProof w:val="0"/>
        </w:rPr>
        <w:t xml:space="preserve">však </w:t>
      </w:r>
      <w:r>
        <w:rPr>
          <w:noProof w:val="0"/>
        </w:rPr>
        <w:t>veľké množstvo áut, ktoré</w:t>
      </w:r>
      <w:r w:rsidRPr="00355F2F">
        <w:rPr>
          <w:noProof w:val="0"/>
        </w:rPr>
        <w:t xml:space="preserve"> stále </w:t>
      </w:r>
      <w:r>
        <w:rPr>
          <w:noProof w:val="0"/>
        </w:rPr>
        <w:t>v rozpore s predpismi</w:t>
      </w:r>
      <w:r w:rsidRPr="00355F2F">
        <w:rPr>
          <w:noProof w:val="0"/>
        </w:rPr>
        <w:t xml:space="preserve"> parkujú v peších zónach. </w:t>
      </w:r>
      <w:r>
        <w:rPr>
          <w:noProof w:val="0"/>
        </w:rPr>
        <w:t>Tento problém je potrebné vyriešiť</w:t>
      </w:r>
      <w:r w:rsidRPr="00355F2F">
        <w:rPr>
          <w:noProof w:val="0"/>
        </w:rPr>
        <w:t xml:space="preserve"> </w:t>
      </w:r>
      <w:r>
        <w:rPr>
          <w:noProof w:val="0"/>
        </w:rPr>
        <w:t>prísnejšou</w:t>
      </w:r>
      <w:r w:rsidRPr="00355F2F">
        <w:rPr>
          <w:noProof w:val="0"/>
        </w:rPr>
        <w:t xml:space="preserve"> </w:t>
      </w:r>
      <w:r>
        <w:rPr>
          <w:noProof w:val="0"/>
        </w:rPr>
        <w:t>legislatívou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5"/>
        </w:numPr>
        <w:ind w:left="426" w:hanging="426"/>
        <w:rPr>
          <w:b/>
          <w:noProof w:val="0"/>
        </w:rPr>
      </w:pPr>
      <w:r>
        <w:rPr>
          <w:b/>
          <w:noProof w:val="0"/>
        </w:rPr>
        <w:t>Parkovacia politika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>
        <w:rPr>
          <w:noProof w:val="0"/>
        </w:rPr>
        <w:t xml:space="preserve">Na zníženie počtu áut sa v mnohých mestách </w:t>
      </w:r>
      <w:r w:rsidRPr="00355F2F">
        <w:rPr>
          <w:noProof w:val="0"/>
        </w:rPr>
        <w:t xml:space="preserve">ako najúčinnejší spôsob </w:t>
      </w:r>
      <w:r>
        <w:rPr>
          <w:noProof w:val="0"/>
        </w:rPr>
        <w:t>osvedčilo zavedenie parkovacej politiky a regulácie parkovania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>V</w:t>
      </w:r>
      <w:r>
        <w:rPr>
          <w:noProof w:val="0"/>
        </w:rPr>
        <w:t xml:space="preserve"> Holandských mestách s vysokou mierou cyklo dopravy </w:t>
      </w:r>
      <w:r w:rsidRPr="00355F2F">
        <w:rPr>
          <w:noProof w:val="0"/>
        </w:rPr>
        <w:t> </w:t>
      </w:r>
      <w:r>
        <w:rPr>
          <w:noProof w:val="0"/>
        </w:rPr>
        <w:t>sa parkovac</w:t>
      </w:r>
      <w:r w:rsidRPr="00355F2F">
        <w:rPr>
          <w:noProof w:val="0"/>
        </w:rPr>
        <w:t xml:space="preserve">ia politika stala </w:t>
      </w:r>
      <w:r>
        <w:rPr>
          <w:noProof w:val="0"/>
        </w:rPr>
        <w:t>významným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politickým </w:t>
      </w:r>
      <w:r w:rsidRPr="00355F2F">
        <w:rPr>
          <w:noProof w:val="0"/>
        </w:rPr>
        <w:t xml:space="preserve"> nástrojom. </w:t>
      </w:r>
      <w:r>
        <w:rPr>
          <w:noProof w:val="0"/>
        </w:rPr>
        <w:t xml:space="preserve">V centrách miest, ako aj v ich </w:t>
      </w:r>
      <w:r w:rsidRPr="00355F2F">
        <w:rPr>
          <w:noProof w:val="0"/>
        </w:rPr>
        <w:t> </w:t>
      </w:r>
      <w:r>
        <w:rPr>
          <w:noProof w:val="0"/>
        </w:rPr>
        <w:t>širšom centre sa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zaviedli </w:t>
      </w:r>
      <w:r w:rsidRPr="00355F2F">
        <w:rPr>
          <w:noProof w:val="0"/>
        </w:rPr>
        <w:t>poplatky za parkovanie a</w:t>
      </w:r>
      <w:r>
        <w:rPr>
          <w:noProof w:val="0"/>
        </w:rPr>
        <w:t> doba</w:t>
      </w:r>
      <w:r w:rsidRPr="00355F2F">
        <w:rPr>
          <w:noProof w:val="0"/>
        </w:rPr>
        <w:t xml:space="preserve"> parkovania</w:t>
      </w:r>
      <w:r>
        <w:rPr>
          <w:noProof w:val="0"/>
        </w:rPr>
        <w:t xml:space="preserve"> dostala časové obmedzenia</w:t>
      </w:r>
      <w:r w:rsidRPr="00355F2F">
        <w:rPr>
          <w:noProof w:val="0"/>
        </w:rPr>
        <w:t xml:space="preserve">.  </w:t>
      </w:r>
    </w:p>
    <w:p w:rsidR="00C960A0" w:rsidRPr="00355F2F" w:rsidRDefault="00C960A0">
      <w:pPr>
        <w:pStyle w:val="Odstavecseseznamem"/>
        <w:spacing w:before="0" w:after="0"/>
        <w:ind w:left="425"/>
        <w:rPr>
          <w:noProof w:val="0"/>
          <w:snapToGrid w:val="0"/>
        </w:rPr>
      </w:pPr>
    </w:p>
    <w:p w:rsidR="00C960A0" w:rsidRPr="00355F2F" w:rsidRDefault="00C960A0">
      <w:pPr>
        <w:rPr>
          <w:noProof w:val="0"/>
        </w:rPr>
      </w:pPr>
      <w:r>
        <w:pict>
          <v:shape id="Picture 9" o:spid="_x0000_s1088" type="#_x0000_t75" alt="http://t1.gstatic.com/images?q=tbn:ANd9GcQTJCaFgFoW-i65rZs2XFUQeV7zXxgOX8_93LHAS06jQcwQ00yx" style="position:absolute;left:0;text-align:left;margin-left:-2.95pt;margin-top:2.45pt;width:101.25pt;height:128.05pt;z-index:-251629056;visibility:visible">
            <v:imagedata r:id="rId73" o:title=""/>
            <w10:wrap type="square"/>
          </v:shape>
        </w:pict>
      </w:r>
      <w:r w:rsidRPr="00355F2F">
        <w:rPr>
          <w:noProof w:val="0"/>
        </w:rPr>
        <w:t>V</w:t>
      </w:r>
      <w:r>
        <w:rPr>
          <w:noProof w:val="0"/>
        </w:rPr>
        <w:t xml:space="preserve"> samom centre </w:t>
      </w:r>
      <w:r w:rsidRPr="00355F2F">
        <w:rPr>
          <w:noProof w:val="0"/>
        </w:rPr>
        <w:t xml:space="preserve">Amsterdamu </w:t>
      </w:r>
      <w:r>
        <w:rPr>
          <w:noProof w:val="0"/>
        </w:rPr>
        <w:t xml:space="preserve">sú napr. </w:t>
      </w:r>
      <w:r w:rsidRPr="00355F2F">
        <w:rPr>
          <w:noProof w:val="0"/>
        </w:rPr>
        <w:t xml:space="preserve">za parkovanie </w:t>
      </w:r>
      <w:r>
        <w:rPr>
          <w:noProof w:val="0"/>
        </w:rPr>
        <w:t>až</w:t>
      </w:r>
      <w:r w:rsidRPr="00355F2F">
        <w:rPr>
          <w:noProof w:val="0"/>
        </w:rPr>
        <w:t xml:space="preserve"> 4,00 € za 15 minút. </w:t>
      </w:r>
      <w:r>
        <w:rPr>
          <w:noProof w:val="0"/>
        </w:rPr>
        <w:t xml:space="preserve"> Ale naopak, na parkoviskách P + R (zaparkuj a choď MHD), ktoré sa nachádzajú na okraji mesta, </w:t>
      </w:r>
      <w:r w:rsidRPr="00355F2F">
        <w:rPr>
          <w:noProof w:val="0"/>
        </w:rPr>
        <w:t xml:space="preserve"> </w:t>
      </w:r>
      <w:r>
        <w:rPr>
          <w:noProof w:val="0"/>
        </w:rPr>
        <w:t>za</w:t>
      </w:r>
      <w:r w:rsidRPr="00355F2F">
        <w:rPr>
          <w:noProof w:val="0"/>
        </w:rPr>
        <w:t xml:space="preserve">platia vodiči áut iba 8,00 € za 24 hodín. </w:t>
      </w:r>
      <w:r>
        <w:rPr>
          <w:noProof w:val="0"/>
        </w:rPr>
        <w:t>Tento poplatok zároveň</w:t>
      </w:r>
      <w:r w:rsidRPr="00355F2F">
        <w:rPr>
          <w:noProof w:val="0"/>
        </w:rPr>
        <w:t xml:space="preserve"> </w:t>
      </w:r>
      <w:r>
        <w:rPr>
          <w:noProof w:val="0"/>
        </w:rPr>
        <w:t>zahŕňa  bezplatné</w:t>
      </w:r>
      <w:r w:rsidRPr="00355F2F">
        <w:rPr>
          <w:noProof w:val="0"/>
        </w:rPr>
        <w:t xml:space="preserve"> využív</w:t>
      </w:r>
      <w:r>
        <w:rPr>
          <w:noProof w:val="0"/>
        </w:rPr>
        <w:t>anie</w:t>
      </w:r>
      <w:r w:rsidRPr="00355F2F">
        <w:rPr>
          <w:noProof w:val="0"/>
        </w:rPr>
        <w:t xml:space="preserve"> hromadnej dopravy a verejných bicyklov</w:t>
      </w:r>
      <w:r>
        <w:rPr>
          <w:noProof w:val="0"/>
        </w:rPr>
        <w:t>, ktorými sa dá dostať do</w:t>
      </w:r>
      <w:r w:rsidRPr="00355F2F">
        <w:rPr>
          <w:noProof w:val="0"/>
        </w:rPr>
        <w:t xml:space="preserve"> centra mesta. 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  <w:r>
        <w:pict>
          <v:shape id="_x0000_s1089" type="#_x0000_t202" style="position:absolute;left:0;text-align:left;margin-left:-5.25pt;margin-top:10.75pt;width:152.75pt;height:50.2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" stroked="f">
            <v:textbox inset="0,0,0,0">
              <w:txbxContent>
                <w:p w:rsidR="00C960A0" w:rsidRDefault="00C960A0" w:rsidP="000914D8">
                  <w:pPr>
                    <w:spacing w:befor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Obrázok č. 40: značka pre zónu parkovania s vyznačenou max. dobou parkovania 2 hodiny (Holandsko)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5"/>
        </w:numPr>
        <w:ind w:left="426" w:hanging="426"/>
        <w:rPr>
          <w:b/>
          <w:noProof w:val="0"/>
        </w:rPr>
      </w:pPr>
      <w:r>
        <w:rPr>
          <w:b/>
          <w:noProof w:val="0"/>
        </w:rPr>
        <w:t>Používanie  bicyklov</w:t>
      </w:r>
      <w:r w:rsidRPr="00355F2F">
        <w:rPr>
          <w:b/>
          <w:noProof w:val="0"/>
        </w:rPr>
        <w:t xml:space="preserve"> </w:t>
      </w:r>
      <w:r>
        <w:rPr>
          <w:b/>
          <w:noProof w:val="0"/>
        </w:rPr>
        <w:t>v kombinácii s hromadnou dopravou</w:t>
      </w:r>
    </w:p>
    <w:p w:rsidR="00C960A0" w:rsidRPr="00355F2F" w:rsidRDefault="00C960A0">
      <w:pPr>
        <w:spacing w:before="0" w:after="0"/>
        <w:ind w:left="426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>
        <w:rPr>
          <w:noProof w:val="0"/>
        </w:rPr>
        <w:t>Okrem zabezpečenia parkovania</w:t>
      </w:r>
      <w:r w:rsidRPr="00355F2F">
        <w:rPr>
          <w:noProof w:val="0"/>
        </w:rPr>
        <w:t xml:space="preserve"> </w:t>
      </w:r>
      <w:r>
        <w:rPr>
          <w:noProof w:val="0"/>
        </w:rPr>
        <w:t>bicyklov</w:t>
      </w:r>
      <w:r w:rsidRPr="00355F2F">
        <w:rPr>
          <w:noProof w:val="0"/>
        </w:rPr>
        <w:t xml:space="preserve"> pri zastávkach hromadnej dopravy</w:t>
      </w:r>
      <w:r>
        <w:rPr>
          <w:noProof w:val="0"/>
        </w:rPr>
        <w:t xml:space="preserve">, </w:t>
      </w:r>
      <w:r w:rsidRPr="00355F2F">
        <w:rPr>
          <w:noProof w:val="0"/>
        </w:rPr>
        <w:t xml:space="preserve">ako je uvedené v § 3.4, rovnako dôležité je </w:t>
      </w:r>
      <w:r>
        <w:rPr>
          <w:noProof w:val="0"/>
        </w:rPr>
        <w:t xml:space="preserve">zabezpečiť napojenie cyklo trás </w:t>
      </w:r>
      <w:r w:rsidRPr="00355F2F">
        <w:rPr>
          <w:noProof w:val="0"/>
        </w:rPr>
        <w:t xml:space="preserve">na zastávky (regionálnej) verejnej dopravy (železničné a autobusové stanice), t.j. </w:t>
      </w:r>
      <w:r>
        <w:rPr>
          <w:noProof w:val="0"/>
        </w:rPr>
        <w:t>Hlavnú stanicu v Bratislave</w:t>
      </w:r>
      <w:r w:rsidRPr="00355F2F">
        <w:rPr>
          <w:noProof w:val="0"/>
        </w:rPr>
        <w:t xml:space="preserve">, </w:t>
      </w:r>
      <w:r>
        <w:rPr>
          <w:noProof w:val="0"/>
        </w:rPr>
        <w:t>železničnú stanicu v Petržalke</w:t>
      </w:r>
      <w:r w:rsidRPr="00355F2F">
        <w:rPr>
          <w:noProof w:val="0"/>
        </w:rPr>
        <w:t xml:space="preserve">, </w:t>
      </w:r>
      <w:r>
        <w:rPr>
          <w:noProof w:val="0"/>
        </w:rPr>
        <w:t>na Novom Meste</w:t>
      </w:r>
      <w:r w:rsidRPr="00355F2F">
        <w:rPr>
          <w:noProof w:val="0"/>
        </w:rPr>
        <w:t xml:space="preserve"> a</w:t>
      </w:r>
      <w:r>
        <w:rPr>
          <w:noProof w:val="0"/>
        </w:rPr>
        <w:t> na Vinohradoch</w:t>
      </w:r>
      <w:r w:rsidRPr="00355F2F">
        <w:rPr>
          <w:noProof w:val="0"/>
        </w:rPr>
        <w:t>.</w:t>
      </w:r>
    </w:p>
    <w:p w:rsidR="00C960A0" w:rsidRPr="00355F2F" w:rsidRDefault="00C960A0">
      <w:pPr>
        <w:spacing w:before="0" w:after="0"/>
        <w:ind w:left="426"/>
        <w:rPr>
          <w:noProof w:val="0"/>
        </w:rPr>
      </w:pPr>
    </w:p>
    <w:p w:rsidR="00C960A0" w:rsidRPr="00355F2F" w:rsidRDefault="00C960A0">
      <w:pPr>
        <w:spacing w:before="0" w:after="0"/>
        <w:rPr>
          <w:noProof w:val="0"/>
        </w:rPr>
      </w:pPr>
      <w:r>
        <w:rPr>
          <w:noProof w:val="0"/>
        </w:rPr>
        <w:t>Pri zavádzaní systému</w:t>
      </w:r>
      <w:r w:rsidRPr="00355F2F">
        <w:rPr>
          <w:noProof w:val="0"/>
        </w:rPr>
        <w:t xml:space="preserve"> zdieľania bicyklov</w:t>
      </w:r>
      <w:r>
        <w:rPr>
          <w:noProof w:val="0"/>
        </w:rPr>
        <w:t xml:space="preserve"> (bike sharing)</w:t>
      </w:r>
      <w:r w:rsidRPr="00355F2F">
        <w:rPr>
          <w:noProof w:val="0"/>
        </w:rPr>
        <w:t xml:space="preserve"> v</w:t>
      </w:r>
      <w:r>
        <w:rPr>
          <w:noProof w:val="0"/>
        </w:rPr>
        <w:t> </w:t>
      </w:r>
      <w:r w:rsidRPr="00355F2F">
        <w:rPr>
          <w:noProof w:val="0"/>
        </w:rPr>
        <w:t>Bratislave</w:t>
      </w:r>
      <w:r>
        <w:rPr>
          <w:noProof w:val="0"/>
        </w:rPr>
        <w:t xml:space="preserve"> sa </w:t>
      </w:r>
      <w:r w:rsidRPr="00355F2F">
        <w:rPr>
          <w:noProof w:val="0"/>
        </w:rPr>
        <w:t>odporúča</w:t>
      </w:r>
      <w:r>
        <w:rPr>
          <w:noProof w:val="0"/>
        </w:rPr>
        <w:t>, aby sa bike sharingové stanovištia umiestnili</w:t>
      </w:r>
      <w:r w:rsidRPr="00355F2F">
        <w:rPr>
          <w:noProof w:val="0"/>
        </w:rPr>
        <w:t xml:space="preserve"> </w:t>
      </w:r>
      <w:r>
        <w:rPr>
          <w:noProof w:val="0"/>
        </w:rPr>
        <w:t>práve</w:t>
      </w:r>
      <w:r w:rsidRPr="00355F2F">
        <w:rPr>
          <w:noProof w:val="0"/>
        </w:rPr>
        <w:t xml:space="preserve"> v blízkosti zastávok hromadnej dopravy</w:t>
      </w:r>
      <w:r>
        <w:rPr>
          <w:noProof w:val="0"/>
        </w:rPr>
        <w:t>, čím je možné</w:t>
      </w:r>
      <w:r w:rsidRPr="00355F2F">
        <w:rPr>
          <w:noProof w:val="0"/>
        </w:rPr>
        <w:t xml:space="preserve"> </w:t>
      </w:r>
      <w:r>
        <w:rPr>
          <w:noProof w:val="0"/>
        </w:rPr>
        <w:t>zabezpečiť pohodlné spojenie</w:t>
      </w:r>
      <w:r w:rsidRPr="00355F2F">
        <w:rPr>
          <w:noProof w:val="0"/>
        </w:rPr>
        <w:t xml:space="preserve"> </w:t>
      </w:r>
      <w:r>
        <w:rPr>
          <w:noProof w:val="0"/>
        </w:rPr>
        <w:t>na posledný úsek cesty do miesta určenia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spacing w:before="0" w:after="0"/>
        <w:jc w:val="left"/>
        <w:rPr>
          <w:b/>
          <w:noProof w:val="0"/>
          <w:kern w:val="32"/>
          <w:sz w:val="36"/>
        </w:rPr>
      </w:pPr>
    </w:p>
    <w:p w:rsidR="00C960A0" w:rsidRPr="00355F2F" w:rsidRDefault="00C960A0">
      <w:pPr>
        <w:spacing w:before="0" w:after="0"/>
        <w:jc w:val="left"/>
        <w:rPr>
          <w:b/>
          <w:noProof w:val="0"/>
          <w:kern w:val="32"/>
          <w:sz w:val="36"/>
        </w:rPr>
      </w:pPr>
      <w:r w:rsidRPr="00355F2F">
        <w:rPr>
          <w:noProof w:val="0"/>
        </w:rPr>
        <w:br w:type="page"/>
      </w:r>
    </w:p>
    <w:p w:rsidR="00C960A0" w:rsidRPr="00355F2F" w:rsidRDefault="00C960A0" w:rsidP="004B5833">
      <w:pPr>
        <w:pStyle w:val="Heading1"/>
        <w:jc w:val="left"/>
        <w:rPr>
          <w:noProof w:val="0"/>
          <w:szCs w:val="24"/>
        </w:rPr>
      </w:pPr>
      <w:bookmarkStart w:id="71" w:name="_Toc347151468"/>
      <w:r w:rsidRPr="00355F2F">
        <w:rPr>
          <w:noProof w:val="0"/>
          <w:szCs w:val="24"/>
        </w:rPr>
        <w:t xml:space="preserve">Zvýšenie povedomia </w:t>
      </w:r>
      <w:r>
        <w:rPr>
          <w:noProof w:val="0"/>
          <w:szCs w:val="24"/>
        </w:rPr>
        <w:t xml:space="preserve">verejnosti  </w:t>
      </w:r>
      <w:r>
        <w:rPr>
          <w:noProof w:val="0"/>
          <w:szCs w:val="24"/>
        </w:rPr>
        <w:br/>
        <w:t xml:space="preserve">    v oblasti  nemotorovej dopravy</w:t>
      </w:r>
      <w:bookmarkEnd w:id="71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V tejto kapitole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je uvedený za zoznam aktivít, </w:t>
      </w:r>
      <w:r w:rsidRPr="00355F2F">
        <w:rPr>
          <w:noProof w:val="0"/>
        </w:rPr>
        <w:t xml:space="preserve"> ktoré </w:t>
      </w:r>
      <w:r>
        <w:rPr>
          <w:noProof w:val="0"/>
        </w:rPr>
        <w:t>je potrebné</w:t>
      </w:r>
      <w:r w:rsidRPr="00355F2F">
        <w:rPr>
          <w:noProof w:val="0"/>
        </w:rPr>
        <w:t xml:space="preserve"> realizovať v </w:t>
      </w:r>
      <w:r>
        <w:rPr>
          <w:noProof w:val="0"/>
        </w:rPr>
        <w:t>oblasti</w:t>
      </w:r>
      <w:r w:rsidRPr="00355F2F">
        <w:rPr>
          <w:noProof w:val="0"/>
        </w:rPr>
        <w:t xml:space="preserve"> zvýšenia povedomia </w:t>
      </w:r>
      <w:r>
        <w:rPr>
          <w:noProof w:val="0"/>
        </w:rPr>
        <w:t xml:space="preserve">verejnosti v Bratislave </w:t>
      </w:r>
      <w:r w:rsidRPr="00355F2F">
        <w:rPr>
          <w:noProof w:val="0"/>
        </w:rPr>
        <w:t>o</w:t>
      </w:r>
      <w:r>
        <w:rPr>
          <w:noProof w:val="0"/>
        </w:rPr>
        <w:t> spôsobe pravidelnej dopravy  bicyklom a pešo</w:t>
      </w:r>
      <w:r w:rsidRPr="00355F2F">
        <w:rPr>
          <w:noProof w:val="0"/>
        </w:rPr>
        <w:t xml:space="preserve">.  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72" w:name="_Toc347151469"/>
      <w:r>
        <w:rPr>
          <w:noProof w:val="0"/>
          <w:szCs w:val="24"/>
        </w:rPr>
        <w:t>Možnosti</w:t>
      </w:r>
      <w:r w:rsidRPr="00355F2F">
        <w:rPr>
          <w:noProof w:val="0"/>
          <w:szCs w:val="24"/>
        </w:rPr>
        <w:t xml:space="preserve"> </w:t>
      </w:r>
      <w:r>
        <w:rPr>
          <w:noProof w:val="0"/>
          <w:szCs w:val="24"/>
        </w:rPr>
        <w:t>na</w:t>
      </w:r>
      <w:r w:rsidRPr="00355F2F">
        <w:rPr>
          <w:noProof w:val="0"/>
          <w:szCs w:val="24"/>
        </w:rPr>
        <w:t xml:space="preserve"> </w:t>
      </w:r>
      <w:r>
        <w:rPr>
          <w:noProof w:val="0"/>
          <w:szCs w:val="24"/>
        </w:rPr>
        <w:t>vytvorenie</w:t>
      </w:r>
      <w:r w:rsidRPr="00355F2F">
        <w:rPr>
          <w:noProof w:val="0"/>
          <w:szCs w:val="24"/>
        </w:rPr>
        <w:t xml:space="preserve"> značky</w:t>
      </w:r>
      <w:r>
        <w:rPr>
          <w:noProof w:val="0"/>
          <w:szCs w:val="24"/>
        </w:rPr>
        <w:t xml:space="preserve"> a loga</w:t>
      </w:r>
      <w:bookmarkEnd w:id="72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Vytvorenie značky </w:t>
      </w:r>
      <w:r>
        <w:rPr>
          <w:noProof w:val="0"/>
        </w:rPr>
        <w:t xml:space="preserve">a loga </w:t>
      </w:r>
      <w:r w:rsidRPr="00355F2F">
        <w:rPr>
          <w:noProof w:val="0"/>
        </w:rPr>
        <w:t xml:space="preserve">pre systém </w:t>
      </w:r>
      <w:r>
        <w:rPr>
          <w:noProof w:val="0"/>
        </w:rPr>
        <w:t>nemotorovej doprav predstavuje veľmi dôležitú časť celého procesu</w:t>
      </w:r>
      <w:r w:rsidRPr="00355F2F">
        <w:rPr>
          <w:noProof w:val="0"/>
        </w:rPr>
        <w:t xml:space="preserve">. </w:t>
      </w:r>
      <w:r>
        <w:rPr>
          <w:noProof w:val="0"/>
        </w:rPr>
        <w:t xml:space="preserve">Značkou a logom sa tvorí </w:t>
      </w:r>
      <w:r w:rsidRPr="00355F2F">
        <w:rPr>
          <w:noProof w:val="0"/>
        </w:rPr>
        <w:t xml:space="preserve"> imidž systému a</w:t>
      </w:r>
      <w:r>
        <w:rPr>
          <w:noProof w:val="0"/>
        </w:rPr>
        <w:t> mesto sa ním identifikuje</w:t>
      </w:r>
      <w:r w:rsidRPr="00355F2F">
        <w:rPr>
          <w:noProof w:val="0"/>
        </w:rPr>
        <w:t xml:space="preserve">. </w:t>
      </w:r>
      <w:r>
        <w:rPr>
          <w:noProof w:val="0"/>
        </w:rPr>
        <w:t xml:space="preserve">Rovnako </w:t>
      </w:r>
      <w:r w:rsidRPr="00355F2F">
        <w:rPr>
          <w:noProof w:val="0"/>
        </w:rPr>
        <w:t xml:space="preserve">pri </w:t>
      </w:r>
      <w:r>
        <w:rPr>
          <w:noProof w:val="0"/>
        </w:rPr>
        <w:t xml:space="preserve">zvyšovaní povedomia verejnosti v oblasti nemotorovej dopravy </w:t>
      </w:r>
      <w:r w:rsidRPr="00355F2F">
        <w:rPr>
          <w:noProof w:val="0"/>
        </w:rPr>
        <w:t xml:space="preserve"> zohráva veľmi dôležitú úlohu </w:t>
      </w:r>
      <w:r>
        <w:rPr>
          <w:noProof w:val="0"/>
        </w:rPr>
        <w:t xml:space="preserve">aj </w:t>
      </w:r>
      <w:r w:rsidRPr="00355F2F">
        <w:rPr>
          <w:noProof w:val="0"/>
        </w:rPr>
        <w:t xml:space="preserve">marketing </w:t>
      </w:r>
      <w:r>
        <w:rPr>
          <w:noProof w:val="0"/>
        </w:rPr>
        <w:t xml:space="preserve">takéhoto </w:t>
      </w:r>
      <w:r w:rsidRPr="00355F2F">
        <w:rPr>
          <w:noProof w:val="0"/>
        </w:rPr>
        <w:t>systému.</w:t>
      </w: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V prípade Bratislavy musia činnosti </w:t>
      </w:r>
      <w:r>
        <w:rPr>
          <w:noProof w:val="0"/>
        </w:rPr>
        <w:t xml:space="preserve">spojené so zavedením </w:t>
      </w:r>
      <w:r w:rsidRPr="00355F2F">
        <w:rPr>
          <w:noProof w:val="0"/>
        </w:rPr>
        <w:t xml:space="preserve">značky počkať, kým </w:t>
      </w:r>
      <w:r>
        <w:rPr>
          <w:noProof w:val="0"/>
        </w:rPr>
        <w:t>nebude</w:t>
      </w:r>
      <w:r w:rsidRPr="00355F2F">
        <w:rPr>
          <w:noProof w:val="0"/>
        </w:rPr>
        <w:t xml:space="preserve"> v </w:t>
      </w:r>
      <w:r>
        <w:rPr>
          <w:noProof w:val="0"/>
        </w:rPr>
        <w:t>meste</w:t>
      </w:r>
      <w:r w:rsidRPr="00355F2F">
        <w:rPr>
          <w:noProof w:val="0"/>
        </w:rPr>
        <w:t xml:space="preserve"> </w:t>
      </w:r>
      <w:r>
        <w:rPr>
          <w:noProof w:val="0"/>
        </w:rPr>
        <w:t>vybudovaná</w:t>
      </w:r>
      <w:r w:rsidRPr="00355F2F">
        <w:rPr>
          <w:noProof w:val="0"/>
        </w:rPr>
        <w:t xml:space="preserve"> základná cyklistická</w:t>
      </w:r>
      <w:r>
        <w:rPr>
          <w:noProof w:val="0"/>
        </w:rPr>
        <w:t xml:space="preserve"> infraštruktúra</w:t>
      </w:r>
      <w:r w:rsidRPr="00355F2F">
        <w:rPr>
          <w:noProof w:val="0"/>
        </w:rPr>
        <w:t xml:space="preserve">. Preto sa na začiatku odporúča označiť Bratislavu značkou </w:t>
      </w:r>
      <w:r>
        <w:rPr>
          <w:noProof w:val="0"/>
        </w:rPr>
        <w:t>„Mesto pre ľudí“, čo evokuje predstavu mesta</w:t>
      </w:r>
      <w:r w:rsidRPr="00355F2F">
        <w:rPr>
          <w:noProof w:val="0"/>
        </w:rPr>
        <w:t xml:space="preserve">,  ktoré je </w:t>
      </w:r>
      <w:r>
        <w:rPr>
          <w:noProof w:val="0"/>
        </w:rPr>
        <w:t>ústretové</w:t>
      </w:r>
      <w:r w:rsidRPr="00355F2F">
        <w:rPr>
          <w:noProof w:val="0"/>
        </w:rPr>
        <w:t xml:space="preserve"> k chodcom a</w:t>
      </w:r>
      <w:r>
        <w:rPr>
          <w:noProof w:val="0"/>
        </w:rPr>
        <w:t>j</w:t>
      </w:r>
      <w:r w:rsidRPr="00355F2F">
        <w:rPr>
          <w:noProof w:val="0"/>
        </w:rPr>
        <w:t xml:space="preserve"> cyklistom. </w:t>
      </w: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Neskôr</w:t>
      </w:r>
      <w:r w:rsidRPr="00355F2F">
        <w:rPr>
          <w:noProof w:val="0"/>
        </w:rPr>
        <w:t xml:space="preserve">, keď </w:t>
      </w:r>
      <w:r>
        <w:rPr>
          <w:noProof w:val="0"/>
        </w:rPr>
        <w:t>bude</w:t>
      </w:r>
      <w:r w:rsidRPr="00355F2F">
        <w:rPr>
          <w:noProof w:val="0"/>
        </w:rPr>
        <w:t xml:space="preserve"> infraštruktúra </w:t>
      </w:r>
      <w:r>
        <w:rPr>
          <w:noProof w:val="0"/>
        </w:rPr>
        <w:t>nemotorovej dopravy</w:t>
      </w:r>
      <w:r w:rsidRPr="00355F2F">
        <w:rPr>
          <w:noProof w:val="0"/>
        </w:rPr>
        <w:t xml:space="preserve"> v Bratislave </w:t>
      </w:r>
      <w:r>
        <w:rPr>
          <w:noProof w:val="0"/>
        </w:rPr>
        <w:t>lepšie rozvinutá</w:t>
      </w:r>
      <w:r w:rsidRPr="00355F2F">
        <w:rPr>
          <w:noProof w:val="0"/>
        </w:rPr>
        <w:t xml:space="preserve">, </w:t>
      </w:r>
      <w:r>
        <w:rPr>
          <w:noProof w:val="0"/>
        </w:rPr>
        <w:t xml:space="preserve">sa môže zaviesť napr. označenie „Bratislava - </w:t>
      </w:r>
      <w:r w:rsidRPr="00355F2F">
        <w:rPr>
          <w:noProof w:val="0"/>
        </w:rPr>
        <w:t>cyklistické mesto“</w:t>
      </w:r>
      <w:r>
        <w:rPr>
          <w:noProof w:val="0"/>
        </w:rPr>
        <w:t xml:space="preserve">. </w:t>
      </w:r>
      <w:r w:rsidRPr="00355F2F">
        <w:rPr>
          <w:noProof w:val="0"/>
        </w:rPr>
        <w:t>Niečo podobné, ako sa uskutočnilo v </w:t>
      </w:r>
      <w:r>
        <w:rPr>
          <w:noProof w:val="0"/>
        </w:rPr>
        <w:t xml:space="preserve"> Kodani</w:t>
      </w:r>
      <w:r w:rsidRPr="00355F2F">
        <w:rPr>
          <w:noProof w:val="0"/>
        </w:rPr>
        <w:t xml:space="preserve"> (</w:t>
      </w:r>
      <w:r w:rsidRPr="00355F2F">
        <w:rPr>
          <w:i/>
          <w:noProof w:val="0"/>
        </w:rPr>
        <w:t xml:space="preserve">I bike </w:t>
      </w:r>
      <w:r w:rsidRPr="00355F2F">
        <w:rPr>
          <w:noProof w:val="0"/>
        </w:rPr>
        <w:t>CPH – bicyklujem v Kodani) a v Amsterdame (</w:t>
      </w:r>
      <w:r w:rsidRPr="00355F2F">
        <w:rPr>
          <w:i/>
          <w:noProof w:val="0"/>
        </w:rPr>
        <w:t>Amsterdam loves bicycles – Amsterdam miluje bicykle</w:t>
      </w:r>
      <w:r w:rsidRPr="00355F2F">
        <w:rPr>
          <w:noProof w:val="0"/>
        </w:rPr>
        <w:t xml:space="preserve">) </w:t>
      </w:r>
      <w:r>
        <w:rPr>
          <w:noProof w:val="0"/>
        </w:rPr>
        <w:t>v rámci celej komunikácie</w:t>
      </w:r>
      <w:r w:rsidRPr="00355F2F">
        <w:rPr>
          <w:noProof w:val="0"/>
        </w:rPr>
        <w:t xml:space="preserve"> v podobn</w:t>
      </w:r>
      <w:r>
        <w:rPr>
          <w:noProof w:val="0"/>
        </w:rPr>
        <w:t>om štýle s použitím nasledovných sloganov</w:t>
      </w:r>
      <w:r w:rsidRPr="00355F2F">
        <w:rPr>
          <w:noProof w:val="0"/>
        </w:rPr>
        <w:t>: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4" o:spid="_x0000_i1052" type="#_x0000_t75" alt="http://t1.gstatic.com/images?q=tbn:ANd9GcQoHvC_S1VXIvseUaDyXFw4Q_zKb0wSi1wSc2hNZr29BAt9mudA1w" style="width:92.25pt;height:72.75pt;visibility:visible">
            <v:imagedata r:id="rId74" o:title=""/>
          </v:shape>
        </w:pict>
      </w:r>
      <w:r w:rsidRPr="00355F2F">
        <w:rPr>
          <w:noProof w:val="0"/>
          <w:snapToGrid w:val="0"/>
        </w:rPr>
        <w:t xml:space="preserve">   </w:t>
      </w:r>
      <w:r>
        <w:pict>
          <v:shape id="Picture 22" o:spid="_x0000_i1053" type="#_x0000_t75" alt="http://t2.gstatic.com/images?q=tbn:ANd9GcSS-REE9TmVbC2g1ZUBCbtlOBLLbBunjJjL9jbhJEOl9YZxgj8c" style="width:106.5pt;height:53.25pt;visibility:visible">
            <v:imagedata r:id="rId75" o:title="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  <w:r>
        <w:pict>
          <v:shape id="_x0000_s1090" type="#_x0000_t202" style="position:absolute;left:0;text-align:left;margin-left:1.25pt;margin-top:3.85pt;width:241.5pt;height:26.2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" stroked="f">
            <v:textbox inset="0,0,0,0">
              <w:txbxContent>
                <w:p w:rsidR="00C960A0" w:rsidRDefault="00C960A0">
                  <w:pPr>
                    <w:spacing w:before="0"/>
                    <w:rPr>
                      <w:sz w:val="20"/>
                    </w:rPr>
                  </w:pPr>
                  <w:r>
                    <w:rPr>
                      <w:sz w:val="20"/>
                    </w:rPr>
                    <w:t>Obrázok č. 41: príklady zavedenia rôznych typov loga na podporu bicyklovania v Kodani a Amsterdame</w:t>
                  </w:r>
                </w:p>
                <w:p w:rsidR="00C960A0" w:rsidRDefault="00C960A0">
                  <w:pPr>
                    <w:pStyle w:val="Caption"/>
                    <w:spacing w:after="120"/>
                    <w:rPr>
                      <w:b w:val="0"/>
                      <w:bCs w:val="0"/>
                      <w:color w:val="auto"/>
                      <w:sz w:val="20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Default="00C960A0" w:rsidP="00D13450">
      <w:pPr>
        <w:pStyle w:val="Heading2"/>
        <w:rPr>
          <w:noProof w:val="0"/>
          <w:szCs w:val="24"/>
        </w:rPr>
      </w:pPr>
      <w:bookmarkStart w:id="73" w:name="_Toc347151470"/>
      <w:r w:rsidRPr="00355F2F">
        <w:rPr>
          <w:noProof w:val="0"/>
          <w:szCs w:val="24"/>
        </w:rPr>
        <w:t>Propag</w:t>
      </w:r>
      <w:r>
        <w:rPr>
          <w:noProof w:val="0"/>
          <w:szCs w:val="24"/>
        </w:rPr>
        <w:t>ácia</w:t>
      </w:r>
      <w:bookmarkEnd w:id="73"/>
    </w:p>
    <w:p w:rsidR="00C960A0" w:rsidRPr="00355F2F" w:rsidRDefault="00C960A0">
      <w:pPr>
        <w:rPr>
          <w:noProof w:val="0"/>
        </w:rPr>
      </w:pPr>
      <w:r>
        <w:rPr>
          <w:noProof w:val="0"/>
        </w:rPr>
        <w:br/>
      </w:r>
      <w:r w:rsidRPr="00355F2F">
        <w:rPr>
          <w:noProof w:val="0"/>
        </w:rPr>
        <w:t xml:space="preserve">Je dôležité si uvedomiť, že </w:t>
      </w:r>
      <w:r>
        <w:rPr>
          <w:noProof w:val="0"/>
        </w:rPr>
        <w:t>kto si nerobí</w:t>
      </w:r>
      <w:r w:rsidRPr="00355F2F">
        <w:rPr>
          <w:noProof w:val="0"/>
        </w:rPr>
        <w:t xml:space="preserve"> reklamu, </w:t>
      </w:r>
      <w:r>
        <w:rPr>
          <w:noProof w:val="0"/>
        </w:rPr>
        <w:t>len</w:t>
      </w:r>
      <w:r w:rsidRPr="00355F2F">
        <w:rPr>
          <w:noProof w:val="0"/>
        </w:rPr>
        <w:t xml:space="preserve"> ťažko </w:t>
      </w:r>
      <w:r>
        <w:rPr>
          <w:noProof w:val="0"/>
        </w:rPr>
        <w:t>si ho niekto všimne</w:t>
      </w:r>
      <w:r w:rsidRPr="00355F2F">
        <w:rPr>
          <w:noProof w:val="0"/>
        </w:rPr>
        <w:t xml:space="preserve">.  Pri propagovaní pešej chôdze a bicyklovania ako spôsobov dopravy </w:t>
      </w:r>
      <w:r>
        <w:rPr>
          <w:noProof w:val="0"/>
        </w:rPr>
        <w:t>je oveľa efektívnejšie zdôrazňovať</w:t>
      </w:r>
      <w:r w:rsidRPr="00355F2F">
        <w:rPr>
          <w:noProof w:val="0"/>
        </w:rPr>
        <w:t xml:space="preserve">, že </w:t>
      </w:r>
      <w:r>
        <w:rPr>
          <w:noProof w:val="0"/>
        </w:rPr>
        <w:t>chôdza a bicyklovanie</w:t>
      </w:r>
      <w:r w:rsidRPr="00355F2F">
        <w:rPr>
          <w:noProof w:val="0"/>
        </w:rPr>
        <w:t xml:space="preserve"> </w:t>
      </w:r>
      <w:r>
        <w:rPr>
          <w:noProof w:val="0"/>
        </w:rPr>
        <w:t>sú aktivity prospešné</w:t>
      </w:r>
      <w:r w:rsidRPr="00355F2F">
        <w:rPr>
          <w:noProof w:val="0"/>
        </w:rPr>
        <w:t xml:space="preserve"> pre obyvateľov, </w:t>
      </w:r>
      <w:r>
        <w:rPr>
          <w:noProof w:val="0"/>
        </w:rPr>
        <w:t xml:space="preserve">miesto aby sa </w:t>
      </w:r>
      <w:r w:rsidRPr="00355F2F">
        <w:rPr>
          <w:noProof w:val="0"/>
        </w:rPr>
        <w:t xml:space="preserve"> </w:t>
      </w:r>
      <w:r>
        <w:rPr>
          <w:noProof w:val="0"/>
        </w:rPr>
        <w:t>zdôrazňovali výhody takéhoto pohybu po meste pre zlepšenie</w:t>
      </w:r>
      <w:r w:rsidRPr="00355F2F">
        <w:rPr>
          <w:noProof w:val="0"/>
        </w:rPr>
        <w:t xml:space="preserve"> </w:t>
      </w:r>
      <w:r>
        <w:rPr>
          <w:noProof w:val="0"/>
        </w:rPr>
        <w:t>klímy</w:t>
      </w:r>
      <w:r w:rsidRPr="00355F2F">
        <w:rPr>
          <w:noProof w:val="0"/>
        </w:rPr>
        <w:t xml:space="preserve">. Inými slovami, </w:t>
      </w:r>
      <w:r>
        <w:rPr>
          <w:noProof w:val="0"/>
        </w:rPr>
        <w:t xml:space="preserve">je potrebné </w:t>
      </w:r>
      <w:r w:rsidRPr="00355F2F">
        <w:rPr>
          <w:noProof w:val="0"/>
        </w:rPr>
        <w:t xml:space="preserve"> propagovať výhody </w:t>
      </w:r>
      <w:r>
        <w:rPr>
          <w:noProof w:val="0"/>
        </w:rPr>
        <w:t>uvedených</w:t>
      </w:r>
      <w:r w:rsidRPr="00355F2F">
        <w:rPr>
          <w:noProof w:val="0"/>
        </w:rPr>
        <w:t xml:space="preserve"> spôsobov </w:t>
      </w:r>
      <w:r>
        <w:rPr>
          <w:noProof w:val="0"/>
        </w:rPr>
        <w:t>nemotorovej dopravy</w:t>
      </w:r>
      <w:r w:rsidRPr="00355F2F">
        <w:rPr>
          <w:noProof w:val="0"/>
        </w:rPr>
        <w:t xml:space="preserve"> z finančnéh</w:t>
      </w:r>
      <w:r>
        <w:rPr>
          <w:noProof w:val="0"/>
        </w:rPr>
        <w:t>o, zdravotného, bezpečnostného ako aj</w:t>
      </w:r>
      <w:r w:rsidRPr="00355F2F">
        <w:rPr>
          <w:noProof w:val="0"/>
        </w:rPr>
        <w:t xml:space="preserve"> environmentálneho hľadiska.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V Bratislave </w:t>
      </w:r>
      <w:r>
        <w:rPr>
          <w:noProof w:val="0"/>
        </w:rPr>
        <w:t xml:space="preserve">by sa v rámci </w:t>
      </w:r>
      <w:r w:rsidRPr="00355F2F">
        <w:rPr>
          <w:noProof w:val="0"/>
        </w:rPr>
        <w:t xml:space="preserve"> </w:t>
      </w:r>
      <w:r>
        <w:rPr>
          <w:noProof w:val="0"/>
        </w:rPr>
        <w:t>propagácie</w:t>
      </w:r>
      <w:r w:rsidRPr="00355F2F">
        <w:rPr>
          <w:noProof w:val="0"/>
        </w:rPr>
        <w:t xml:space="preserve"> spôsobov </w:t>
      </w:r>
      <w:r>
        <w:rPr>
          <w:noProof w:val="0"/>
        </w:rPr>
        <w:t>nemotorovej dopravy</w:t>
      </w:r>
      <w:r w:rsidRPr="00355F2F">
        <w:rPr>
          <w:noProof w:val="0"/>
        </w:rPr>
        <w:t xml:space="preserve"> </w:t>
      </w:r>
      <w:r>
        <w:rPr>
          <w:noProof w:val="0"/>
        </w:rPr>
        <w:t>mohli naplánovať napríklad nasledovné činnosti</w:t>
      </w:r>
      <w:r w:rsidRPr="00355F2F">
        <w:rPr>
          <w:noProof w:val="0"/>
        </w:rPr>
        <w:t>: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4"/>
        </w:numPr>
        <w:ind w:left="426" w:hanging="426"/>
        <w:rPr>
          <w:b/>
          <w:noProof w:val="0"/>
        </w:rPr>
      </w:pPr>
      <w:r>
        <w:rPr>
          <w:b/>
          <w:noProof w:val="0"/>
        </w:rPr>
        <w:t>Komunikácia/propagácia</w:t>
      </w:r>
      <w:r w:rsidRPr="00355F2F">
        <w:rPr>
          <w:b/>
          <w:noProof w:val="0"/>
        </w:rPr>
        <w:t xml:space="preserve"> cyklistickej politiky </w:t>
      </w:r>
      <w:r>
        <w:rPr>
          <w:b/>
          <w:noProof w:val="0"/>
        </w:rPr>
        <w:t xml:space="preserve">u </w:t>
      </w:r>
      <w:r w:rsidRPr="00355F2F">
        <w:rPr>
          <w:b/>
          <w:noProof w:val="0"/>
        </w:rPr>
        <w:t xml:space="preserve">obyvateľom </w:t>
      </w:r>
      <w:r>
        <w:rPr>
          <w:b/>
          <w:noProof w:val="0"/>
        </w:rPr>
        <w:t>Bratislavy</w:t>
      </w:r>
      <w:r w:rsidRPr="00355F2F">
        <w:rPr>
          <w:b/>
          <w:noProof w:val="0"/>
        </w:rPr>
        <w:t xml:space="preserve">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>Komunikácia zohráva pri úspechu implem</w:t>
      </w:r>
      <w:r>
        <w:rPr>
          <w:noProof w:val="0"/>
        </w:rPr>
        <w:t>entácie cyklistickej politiky veľmi</w:t>
      </w:r>
      <w:r w:rsidRPr="00355F2F">
        <w:rPr>
          <w:noProof w:val="0"/>
        </w:rPr>
        <w:t xml:space="preserve"> </w:t>
      </w:r>
      <w:r>
        <w:rPr>
          <w:noProof w:val="0"/>
        </w:rPr>
        <w:t>významnú</w:t>
      </w:r>
      <w:r w:rsidRPr="00355F2F">
        <w:rPr>
          <w:noProof w:val="0"/>
        </w:rPr>
        <w:t xml:space="preserve"> úlohu. </w:t>
      </w:r>
      <w:r>
        <w:rPr>
          <w:noProof w:val="0"/>
        </w:rPr>
        <w:t xml:space="preserve">Na 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predostretie tejto témy </w:t>
      </w:r>
      <w:r w:rsidRPr="00355F2F">
        <w:rPr>
          <w:noProof w:val="0"/>
        </w:rPr>
        <w:t xml:space="preserve">obyvateľom </w:t>
      </w:r>
      <w:r>
        <w:rPr>
          <w:noProof w:val="0"/>
        </w:rPr>
        <w:t xml:space="preserve">mesta </w:t>
      </w:r>
      <w:r w:rsidRPr="00355F2F">
        <w:rPr>
          <w:noProof w:val="0"/>
        </w:rPr>
        <w:t xml:space="preserve">sa </w:t>
      </w:r>
      <w:r>
        <w:rPr>
          <w:noProof w:val="0"/>
        </w:rPr>
        <w:t>odporúča</w:t>
      </w:r>
      <w:r w:rsidRPr="00355F2F">
        <w:rPr>
          <w:noProof w:val="0"/>
        </w:rPr>
        <w:t xml:space="preserve"> </w:t>
      </w:r>
      <w:r>
        <w:rPr>
          <w:noProof w:val="0"/>
        </w:rPr>
        <w:t>zrealizovať</w:t>
      </w:r>
      <w:r w:rsidRPr="00355F2F">
        <w:rPr>
          <w:noProof w:val="0"/>
        </w:rPr>
        <w:t xml:space="preserve"> nasledovné opatrenia: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851"/>
        <w:rPr>
          <w:noProof w:val="0"/>
        </w:rPr>
      </w:pPr>
      <w:r>
        <w:rPr>
          <w:noProof w:val="0"/>
        </w:rPr>
        <w:t>Informovať</w:t>
      </w:r>
      <w:r w:rsidRPr="00355F2F">
        <w:rPr>
          <w:noProof w:val="0"/>
        </w:rPr>
        <w:t xml:space="preserve"> obyvateľov o súčasnej a</w:t>
      </w:r>
      <w:r>
        <w:rPr>
          <w:noProof w:val="0"/>
        </w:rPr>
        <w:t>j</w:t>
      </w:r>
      <w:r w:rsidRPr="00355F2F">
        <w:rPr>
          <w:noProof w:val="0"/>
        </w:rPr>
        <w:t> plánovanej cyklistickej infraštruktúre</w:t>
      </w:r>
      <w:r>
        <w:rPr>
          <w:noProof w:val="0"/>
        </w:rPr>
        <w:t>, a to</w:t>
      </w:r>
      <w:r w:rsidRPr="00355F2F">
        <w:rPr>
          <w:noProof w:val="0"/>
        </w:rPr>
        <w:t xml:space="preserve"> jednoduchým, zrozumiteľným a pozi</w:t>
      </w:r>
      <w:r>
        <w:rPr>
          <w:noProof w:val="0"/>
        </w:rPr>
        <w:t>tívnym spôsobom (nie zdôrazňovaním</w:t>
      </w:r>
      <w:r w:rsidRPr="00355F2F">
        <w:rPr>
          <w:noProof w:val="0"/>
        </w:rPr>
        <w:t xml:space="preserve"> nebezpečenstiev)</w:t>
      </w:r>
      <w:r>
        <w:rPr>
          <w:noProof w:val="0"/>
        </w:rPr>
        <w:t>,</w:t>
      </w:r>
      <w:r w:rsidRPr="00355F2F">
        <w:rPr>
          <w:noProof w:val="0"/>
        </w:rPr>
        <w:t xml:space="preserve"> prostredníctvom novín a letákov. </w: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851"/>
        <w:rPr>
          <w:noProof w:val="0"/>
        </w:rPr>
      </w:pPr>
      <w:r>
        <w:rPr>
          <w:noProof w:val="0"/>
        </w:rPr>
        <w:t>Vydávať letáky</w:t>
      </w:r>
      <w:r w:rsidRPr="00355F2F">
        <w:rPr>
          <w:noProof w:val="0"/>
        </w:rPr>
        <w:t xml:space="preserve"> s </w:t>
      </w:r>
      <w:r>
        <w:rPr>
          <w:noProof w:val="0"/>
        </w:rPr>
        <w:t>popisom</w:t>
      </w:r>
      <w:r w:rsidRPr="00355F2F">
        <w:rPr>
          <w:noProof w:val="0"/>
        </w:rPr>
        <w:t xml:space="preserve"> bezpečného </w:t>
      </w:r>
      <w:r>
        <w:rPr>
          <w:noProof w:val="0"/>
        </w:rPr>
        <w:t>správania sa pri jazde na bicykli</w:t>
      </w:r>
      <w:r w:rsidRPr="00355F2F">
        <w:rPr>
          <w:noProof w:val="0"/>
        </w:rPr>
        <w:t xml:space="preserve">. Ako príklad uvádzame obrázok č. 42. </w:t>
      </w: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23" o:spid="_x0000_i1054" type="#_x0000_t75" style="width:348pt;height:119.25pt;visibility:visible">
            <v:imagedata r:id="rId76" o:title=""/>
          </v:shape>
        </w:pict>
      </w:r>
    </w:p>
    <w:p w:rsidR="00C960A0" w:rsidRPr="00355F2F" w:rsidRDefault="00C960A0">
      <w:pPr>
        <w:pStyle w:val="Odstavecseseznamem"/>
        <w:spacing w:before="120"/>
        <w:ind w:left="567"/>
        <w:rPr>
          <w:noProof w:val="0"/>
        </w:rPr>
      </w:pPr>
      <w:r w:rsidRPr="00355F2F">
        <w:rPr>
          <w:noProof w:val="0"/>
          <w:sz w:val="20"/>
        </w:rPr>
        <w:t>Obrázok č. 42: Leták o bezpečnom bicyklovaní v Amsterdame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851"/>
        <w:rPr>
          <w:noProof w:val="0"/>
        </w:rPr>
      </w:pPr>
      <w:r>
        <w:rPr>
          <w:noProof w:val="0"/>
        </w:rPr>
        <w:t>Z</w:t>
      </w:r>
      <w:r w:rsidRPr="00355F2F">
        <w:rPr>
          <w:noProof w:val="0"/>
        </w:rPr>
        <w:t>lepšiť internetovú stránku Cyklotrasy (</w:t>
      </w:r>
      <w:hyperlink r:id="rId77" w:history="1">
        <w:r w:rsidRPr="00355F2F">
          <w:rPr>
            <w:rStyle w:val="Hyperlink"/>
            <w:noProof w:val="0"/>
          </w:rPr>
          <w:t>www.cyklotrasy.sk</w:t>
        </w:r>
      </w:hyperlink>
      <w:r w:rsidRPr="00355F2F">
        <w:rPr>
          <w:noProof w:val="0"/>
        </w:rPr>
        <w:t>)</w:t>
      </w:r>
      <w:r>
        <w:rPr>
          <w:noProof w:val="0"/>
        </w:rPr>
        <w:t xml:space="preserve"> tak, aby bola pre jej návštevníkov atraktívnejšia</w:t>
      </w:r>
      <w:r w:rsidRPr="00355F2F">
        <w:rPr>
          <w:noProof w:val="0"/>
        </w:rPr>
        <w:t xml:space="preserve">. </w:t>
      </w:r>
      <w:r>
        <w:rPr>
          <w:noProof w:val="0"/>
        </w:rPr>
        <w:t>Mali by na nej byť uvedené i</w:t>
      </w:r>
      <w:r w:rsidRPr="00355F2F">
        <w:rPr>
          <w:noProof w:val="0"/>
        </w:rPr>
        <w:t>nformácie</w:t>
      </w:r>
      <w:r>
        <w:rPr>
          <w:noProof w:val="0"/>
        </w:rPr>
        <w:t>,</w:t>
      </w:r>
      <w:r w:rsidRPr="00355F2F">
        <w:rPr>
          <w:noProof w:val="0"/>
        </w:rPr>
        <w:t xml:space="preserve"> napríklad </w:t>
      </w:r>
      <w:r>
        <w:rPr>
          <w:noProof w:val="0"/>
        </w:rPr>
        <w:t>o existujúcej infraštruktúre</w:t>
      </w:r>
      <w:r w:rsidRPr="00355F2F">
        <w:rPr>
          <w:noProof w:val="0"/>
        </w:rPr>
        <w:t xml:space="preserve">, </w:t>
      </w:r>
      <w:r>
        <w:rPr>
          <w:noProof w:val="0"/>
        </w:rPr>
        <w:t>o prebiehajúcich prácach a projektoch v oblasti cyklo dopravy</w:t>
      </w:r>
      <w:r w:rsidRPr="00355F2F">
        <w:rPr>
          <w:noProof w:val="0"/>
        </w:rPr>
        <w:t xml:space="preserve">, </w:t>
      </w:r>
      <w:r>
        <w:rPr>
          <w:noProof w:val="0"/>
        </w:rPr>
        <w:t>o možnostiach parkovania bicyklov, cyklistické mapy</w:t>
      </w:r>
      <w:r w:rsidRPr="00355F2F">
        <w:rPr>
          <w:noProof w:val="0"/>
        </w:rPr>
        <w:t xml:space="preserve"> a</w:t>
      </w:r>
      <w:r>
        <w:rPr>
          <w:noProof w:val="0"/>
        </w:rPr>
        <w:t> informácie o požičovniach</w:t>
      </w:r>
      <w:r w:rsidRPr="00355F2F">
        <w:rPr>
          <w:noProof w:val="0"/>
        </w:rPr>
        <w:t xml:space="preserve"> bicyklov</w:t>
      </w:r>
      <w:r>
        <w:rPr>
          <w:noProof w:val="0"/>
        </w:rPr>
        <w:t>,</w:t>
      </w:r>
      <w:r w:rsidRPr="00355F2F">
        <w:rPr>
          <w:noProof w:val="0"/>
        </w:rPr>
        <w:t xml:space="preserve"> </w:t>
      </w:r>
      <w:r>
        <w:rPr>
          <w:noProof w:val="0"/>
        </w:rPr>
        <w:t>a pod.</w:t>
      </w:r>
      <w:r w:rsidRPr="00355F2F">
        <w:rPr>
          <w:noProof w:val="0"/>
        </w:rPr>
        <w:t>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851"/>
        <w:rPr>
          <w:noProof w:val="0"/>
        </w:rPr>
      </w:pPr>
      <w:r>
        <w:rPr>
          <w:noProof w:val="0"/>
        </w:rPr>
        <w:t>Vytvoriť</w:t>
      </w:r>
      <w:r w:rsidRPr="00355F2F">
        <w:rPr>
          <w:noProof w:val="0"/>
        </w:rPr>
        <w:t xml:space="preserve"> na sociálnych sieťach </w:t>
      </w:r>
      <w:r>
        <w:rPr>
          <w:noProof w:val="0"/>
        </w:rPr>
        <w:t>špeciálne</w:t>
      </w:r>
      <w:r w:rsidRPr="00355F2F">
        <w:rPr>
          <w:noProof w:val="0"/>
        </w:rPr>
        <w:t xml:space="preserve"> kont</w:t>
      </w:r>
      <w:r>
        <w:rPr>
          <w:noProof w:val="0"/>
        </w:rPr>
        <w:t>á,</w:t>
      </w:r>
      <w:r w:rsidRPr="00355F2F">
        <w:rPr>
          <w:noProof w:val="0"/>
        </w:rPr>
        <w:t xml:space="preserve"> ako napríklad </w:t>
      </w:r>
      <w:r>
        <w:rPr>
          <w:noProof w:val="0"/>
        </w:rPr>
        <w:t xml:space="preserve">na </w:t>
      </w:r>
      <w:r w:rsidRPr="00355F2F">
        <w:rPr>
          <w:noProof w:val="0"/>
        </w:rPr>
        <w:t>Facebook</w:t>
      </w:r>
      <w:r>
        <w:rPr>
          <w:noProof w:val="0"/>
        </w:rPr>
        <w:t>u</w:t>
      </w:r>
      <w:r w:rsidRPr="00355F2F">
        <w:rPr>
          <w:noProof w:val="0"/>
        </w:rPr>
        <w:t>, Twitter</w:t>
      </w:r>
      <w:r>
        <w:rPr>
          <w:noProof w:val="0"/>
        </w:rPr>
        <w:t>i</w:t>
      </w:r>
      <w:r w:rsidRPr="00355F2F">
        <w:rPr>
          <w:noProof w:val="0"/>
        </w:rPr>
        <w:t xml:space="preserve"> a Google+, kde </w:t>
      </w:r>
      <w:r>
        <w:rPr>
          <w:noProof w:val="0"/>
        </w:rPr>
        <w:t>by občania</w:t>
      </w:r>
      <w:r w:rsidRPr="00355F2F">
        <w:rPr>
          <w:noProof w:val="0"/>
        </w:rPr>
        <w:t xml:space="preserve"> </w:t>
      </w:r>
      <w:r>
        <w:rPr>
          <w:noProof w:val="0"/>
        </w:rPr>
        <w:t>mohli</w:t>
      </w:r>
      <w:r w:rsidRPr="00355F2F">
        <w:rPr>
          <w:noProof w:val="0"/>
        </w:rPr>
        <w:t xml:space="preserve"> prezentovať svoje názory, klásť otázky, zdieľať skúsenosti a</w:t>
      </w:r>
      <w:r>
        <w:rPr>
          <w:noProof w:val="0"/>
        </w:rPr>
        <w:t> </w:t>
      </w:r>
      <w:r w:rsidRPr="00355F2F">
        <w:rPr>
          <w:noProof w:val="0"/>
        </w:rPr>
        <w:t>informácie</w:t>
      </w:r>
      <w:r>
        <w:rPr>
          <w:noProof w:val="0"/>
        </w:rPr>
        <w:t xml:space="preserve">. 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Zároveň tam </w:t>
      </w:r>
      <w:r w:rsidRPr="00355F2F">
        <w:rPr>
          <w:noProof w:val="0"/>
        </w:rPr>
        <w:t> </w:t>
      </w:r>
      <w:r>
        <w:rPr>
          <w:noProof w:val="0"/>
        </w:rPr>
        <w:t>magistrát</w:t>
      </w:r>
      <w:r w:rsidRPr="00355F2F">
        <w:rPr>
          <w:noProof w:val="0"/>
        </w:rPr>
        <w:t xml:space="preserve"> môže </w:t>
      </w:r>
      <w:r>
        <w:rPr>
          <w:noProof w:val="0"/>
        </w:rPr>
        <w:t>umiestňovať</w:t>
      </w:r>
      <w:r w:rsidRPr="00355F2F">
        <w:rPr>
          <w:noProof w:val="0"/>
        </w:rPr>
        <w:t xml:space="preserve"> informácie </w:t>
      </w:r>
      <w:r>
        <w:rPr>
          <w:noProof w:val="0"/>
        </w:rPr>
        <w:t xml:space="preserve">určené občanom </w:t>
      </w:r>
      <w:r w:rsidRPr="00355F2F">
        <w:rPr>
          <w:noProof w:val="0"/>
        </w:rPr>
        <w:t xml:space="preserve">a zabezpečiť </w:t>
      </w:r>
      <w:r>
        <w:rPr>
          <w:noProof w:val="0"/>
        </w:rPr>
        <w:t>si tak s nimi interakciu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851"/>
        <w:rPr>
          <w:noProof w:val="0"/>
        </w:rPr>
      </w:pPr>
      <w:r>
        <w:rPr>
          <w:noProof w:val="0"/>
        </w:rPr>
        <w:t xml:space="preserve">Vytvoriť </w:t>
      </w:r>
      <w:r w:rsidRPr="00355F2F">
        <w:rPr>
          <w:noProof w:val="0"/>
        </w:rPr>
        <w:t xml:space="preserve"> n</w:t>
      </w:r>
      <w:r>
        <w:rPr>
          <w:noProof w:val="0"/>
        </w:rPr>
        <w:t>ovú aplikáciu pre web/telefón s informáciami o cyklo trasách</w:t>
      </w:r>
      <w:r w:rsidRPr="00355F2F">
        <w:rPr>
          <w:noProof w:val="0"/>
        </w:rPr>
        <w:t xml:space="preserve">, ktorá </w:t>
      </w:r>
      <w:r>
        <w:rPr>
          <w:noProof w:val="0"/>
        </w:rPr>
        <w:t xml:space="preserve">pomôže </w:t>
      </w:r>
      <w:r w:rsidRPr="00355F2F">
        <w:rPr>
          <w:noProof w:val="0"/>
        </w:rPr>
        <w:t xml:space="preserve">ľuďom dostať sa </w:t>
      </w:r>
      <w:r>
        <w:rPr>
          <w:noProof w:val="0"/>
        </w:rPr>
        <w:t xml:space="preserve">v Bratislave </w:t>
      </w:r>
      <w:r w:rsidRPr="00355F2F">
        <w:rPr>
          <w:noProof w:val="0"/>
        </w:rPr>
        <w:t xml:space="preserve">na bicykli z bodu A do bodu B.  </w:t>
      </w:r>
    </w:p>
    <w:p w:rsidR="00C960A0" w:rsidRPr="00355F2F" w:rsidRDefault="00C960A0">
      <w:pPr>
        <w:ind w:left="851"/>
        <w:rPr>
          <w:noProof w:val="0"/>
        </w:rPr>
      </w:pPr>
      <w:r>
        <w:rPr>
          <w:noProof w:val="0"/>
        </w:rPr>
        <w:t xml:space="preserve">Podobná </w:t>
      </w:r>
      <w:r w:rsidRPr="00355F2F">
        <w:rPr>
          <w:noProof w:val="0"/>
        </w:rPr>
        <w:t xml:space="preserve"> on-line aplikácia sa v súčasnosti v Bratislave používa: </w:t>
      </w:r>
      <w:hyperlink r:id="rId78" w:history="1">
        <w:r w:rsidRPr="00355F2F">
          <w:rPr>
            <w:rStyle w:val="Hyperlink"/>
            <w:noProof w:val="0"/>
          </w:rPr>
          <w:t>www.greenriders.sk</w:t>
        </w:r>
      </w:hyperlink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ind w:left="851"/>
        <w:rPr>
          <w:noProof w:val="0"/>
        </w:rPr>
      </w:pPr>
      <w:r w:rsidRPr="00355F2F">
        <w:rPr>
          <w:noProof w:val="0"/>
        </w:rPr>
        <w:t xml:space="preserve">Táto aplikácia </w:t>
      </w:r>
      <w:r>
        <w:rPr>
          <w:noProof w:val="0"/>
        </w:rPr>
        <w:t xml:space="preserve">pre cyklotrasy </w:t>
      </w:r>
      <w:r w:rsidRPr="00355F2F">
        <w:rPr>
          <w:noProof w:val="0"/>
        </w:rPr>
        <w:t xml:space="preserve">sa môže </w:t>
      </w:r>
      <w:r>
        <w:rPr>
          <w:noProof w:val="0"/>
        </w:rPr>
        <w:t>doplniť</w:t>
      </w:r>
      <w:r w:rsidRPr="00355F2F">
        <w:rPr>
          <w:noProof w:val="0"/>
        </w:rPr>
        <w:t xml:space="preserve"> o nasledujúcu schém</w:t>
      </w:r>
      <w:r>
        <w:rPr>
          <w:noProof w:val="0"/>
        </w:rPr>
        <w:t>u, a tak</w:t>
      </w:r>
      <w:r w:rsidRPr="00355F2F">
        <w:rPr>
          <w:noProof w:val="0"/>
        </w:rPr>
        <w:t xml:space="preserve"> </w:t>
      </w:r>
      <w:r>
        <w:rPr>
          <w:noProof w:val="0"/>
        </w:rPr>
        <w:t>povzbudzovať</w:t>
      </w:r>
      <w:r w:rsidRPr="00355F2F">
        <w:rPr>
          <w:noProof w:val="0"/>
        </w:rPr>
        <w:t xml:space="preserve"> ľudí</w:t>
      </w:r>
      <w:r>
        <w:rPr>
          <w:noProof w:val="0"/>
        </w:rPr>
        <w:t>, aby si</w:t>
      </w:r>
      <w:r w:rsidRPr="00355F2F">
        <w:rPr>
          <w:noProof w:val="0"/>
        </w:rPr>
        <w:t xml:space="preserve"> </w:t>
      </w:r>
      <w:r>
        <w:rPr>
          <w:noProof w:val="0"/>
        </w:rPr>
        <w:t>pre pohyb v meste volili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trvalo </w:t>
      </w:r>
      <w:r w:rsidRPr="00355F2F">
        <w:rPr>
          <w:noProof w:val="0"/>
        </w:rPr>
        <w:t>najudržateľn</w:t>
      </w:r>
      <w:r>
        <w:rPr>
          <w:noProof w:val="0"/>
        </w:rPr>
        <w:t>ejší spôsob</w:t>
      </w:r>
      <w:r w:rsidRPr="00355F2F">
        <w:rPr>
          <w:noProof w:val="0"/>
        </w:rPr>
        <w:t xml:space="preserve"> </w:t>
      </w:r>
      <w:r>
        <w:rPr>
          <w:noProof w:val="0"/>
        </w:rPr>
        <w:t>dopravy</w:t>
      </w:r>
      <w:r w:rsidRPr="00355F2F">
        <w:rPr>
          <w:noProof w:val="0"/>
        </w:rPr>
        <w:t xml:space="preserve">. </w:t>
      </w:r>
      <w:r>
        <w:rPr>
          <w:noProof w:val="0"/>
        </w:rPr>
        <w:t>Takto môže Magistrát mesta občanom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odporúčať najekologickejší, najlacnejší </w:t>
      </w:r>
      <w:r w:rsidRPr="00355F2F">
        <w:rPr>
          <w:noProof w:val="0"/>
        </w:rPr>
        <w:t xml:space="preserve">a najzdravší spôsob dopravy. </w:t>
      </w:r>
    </w:p>
    <w:p w:rsidR="00C960A0" w:rsidRPr="00355F2F" w:rsidRDefault="00C960A0">
      <w:pPr>
        <w:ind w:left="851"/>
        <w:rPr>
          <w:noProof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 w:rsidRPr="003022A8">
        <w:rPr>
          <w:noProof w:val="0"/>
          <w:snapToGrid w:val="0"/>
        </w:rPr>
        <w:pict>
          <v:group id="Group 79" o:spid="_x0000_s1091" style="width:355.3pt;height:182.7pt;mso-position-horizontal-relative:char;mso-position-vertical-relative:line" coordsize="45125,2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">
            <v:shape id="_x0000_s1092" type="#_x0000_t202" style="position:absolute;width:20656;height:122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<v:textbox>
                <w:txbxContent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Spôsob dopravy</w:t>
                    </w:r>
                    <w:r>
                      <w:rPr>
                        <w:b/>
                        <w:sz w:val="20"/>
                      </w:rPr>
                      <w:br/>
                    </w:r>
                    <w:r>
                      <w:rPr>
                        <w:sz w:val="20"/>
                      </w:rPr>
                      <w:t>ak sa potrebujem niekam dostať:</w:t>
                    </w:r>
                  </w:p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...km, pôjdem pešo</w:t>
                    </w:r>
                  </w:p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...km, pôjdem bicyklo</w:t>
                    </w:r>
                  </w:p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… km, pôjdem MHD</w:t>
                    </w:r>
                  </w:p>
                  <w:p w:rsidR="00C960A0" w:rsidRDefault="00C960A0"/>
                </w:txbxContent>
              </v:textbox>
            </v:shape>
            <v:shape id="Text Box 45" o:spid="_x0000_s1093" type="#_x0000_t202" style="position:absolute;left:20627;width:24498;height:123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<v:textbox>
                <w:txbxContent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Zdravie</w:t>
                    </w:r>
                    <w:r>
                      <w:rPr>
                        <w:sz w:val="20"/>
                      </w:rPr>
                      <w:br/>
                      <w:t>1 km chôdze spáli …Kcal</w:t>
                    </w:r>
                    <w:r>
                      <w:rPr>
                        <w:sz w:val="20"/>
                      </w:rPr>
                      <w:br/>
                      <w:t>1 km bicyklovania spáli …Kcal</w:t>
                    </w:r>
                  </w:p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km jazdy autobusom spáli …Kcal</w:t>
                    </w:r>
                  </w:p>
                  <w:p w:rsidR="00C960A0" w:rsidRDefault="00C960A0"/>
                </w:txbxContent>
              </v:textbox>
            </v:shape>
            <v:shape id="Text Box 46" o:spid="_x0000_s1094" type="#_x0000_t202" style="position:absolute;top:12333;width:20656;height:10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<v:textbox>
                <w:txbxContent>
                  <w:p w:rsidR="00C960A0" w:rsidRDefault="00C960A0">
                    <w:pPr>
                      <w:jc w:val="left"/>
                      <w:rPr>
                        <w:sz w:val="20"/>
                        <w:vertAlign w:val="subscript"/>
                      </w:rPr>
                    </w:pPr>
                    <w:r>
                      <w:rPr>
                        <w:b/>
                        <w:sz w:val="20"/>
                      </w:rPr>
                      <w:t>Životné prostredie</w:t>
                    </w:r>
                    <w:r>
                      <w:rPr>
                        <w:sz w:val="20"/>
                      </w:rPr>
                      <w:br/>
                      <w:t>1 km chôdze     = …kg CO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km bicyklom     = …kg  CO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 km of autom = …kg CO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7" o:spid="_x0000_s1095" type="#_x0000_t202" style="position:absolute;left:20627;top:12333;width:24498;height:10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<v:textbox>
                <w:txbxContent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Náklady</w:t>
                    </w:r>
                    <w:r>
                      <w:rPr>
                        <w:sz w:val="20"/>
                      </w:rPr>
                      <w:br/>
                      <w:t xml:space="preserve">4 km bicyklom stojí … Euro </w:t>
                    </w:r>
                  </w:p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4 km by MHD stojí  … Euro  </w:t>
                    </w:r>
                  </w:p>
                  <w:p w:rsidR="00C960A0" w:rsidRDefault="00C960A0">
                    <w:pPr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4 km by autom stojí … Euro  </w:t>
                    </w:r>
                  </w:p>
                </w:txbxContent>
              </v:textbox>
            </v:shape>
            <w10:anchorlock/>
          </v:group>
        </w:pict>
      </w: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>
        <w:rPr>
          <w:noProof w:val="0"/>
        </w:rPr>
        <w:t>Ako inšpirácia je</w:t>
      </w:r>
      <w:r w:rsidRPr="00355F2F">
        <w:rPr>
          <w:noProof w:val="0"/>
        </w:rPr>
        <w:t xml:space="preserve"> </w:t>
      </w:r>
      <w:r>
        <w:rPr>
          <w:noProof w:val="0"/>
        </w:rPr>
        <w:t>dolu uvedený</w:t>
      </w:r>
      <w:r w:rsidRPr="00355F2F">
        <w:rPr>
          <w:noProof w:val="0"/>
        </w:rPr>
        <w:t xml:space="preserve"> príklad internetovej stránky Holandskej železničnej spoločn</w:t>
      </w:r>
      <w:r>
        <w:rPr>
          <w:noProof w:val="0"/>
        </w:rPr>
        <w:t>osti, ktorá ukazuje, koľko emisií</w:t>
      </w:r>
      <w:r w:rsidRPr="00355F2F">
        <w:rPr>
          <w:noProof w:val="0"/>
        </w:rPr>
        <w:t xml:space="preserve"> CO</w:t>
      </w:r>
      <w:r w:rsidRPr="00355F2F">
        <w:rPr>
          <w:noProof w:val="0"/>
          <w:vertAlign w:val="subscript"/>
        </w:rPr>
        <w:t>2</w:t>
      </w:r>
      <w:r w:rsidRPr="00355F2F">
        <w:rPr>
          <w:noProof w:val="0"/>
        </w:rPr>
        <w:t xml:space="preserve"> sa vyprodukuje pri ceste </w:t>
      </w:r>
      <w:r>
        <w:rPr>
          <w:noProof w:val="0"/>
        </w:rPr>
        <w:t xml:space="preserve">jedného </w:t>
      </w:r>
      <w:r w:rsidRPr="00355F2F">
        <w:rPr>
          <w:noProof w:val="0"/>
        </w:rPr>
        <w:t>pasažiera vlakom v porovnaní s </w:t>
      </w:r>
      <w:r>
        <w:rPr>
          <w:noProof w:val="0"/>
        </w:rPr>
        <w:t>množstvom emisií CO2, ktoré uniknú do ovzdušia, ak</w:t>
      </w:r>
      <w:r w:rsidRPr="00355F2F">
        <w:rPr>
          <w:noProof w:val="0"/>
        </w:rPr>
        <w:t xml:space="preserve"> rovnakú cestu </w:t>
      </w:r>
      <w:r>
        <w:rPr>
          <w:noProof w:val="0"/>
        </w:rPr>
        <w:t>prejde</w:t>
      </w:r>
      <w:r w:rsidRPr="00355F2F">
        <w:rPr>
          <w:noProof w:val="0"/>
        </w:rPr>
        <w:t xml:space="preserve"> autom. </w:t>
      </w: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_x0000_s1096" type="#_x0000_t202" style="position:absolute;left:0;text-align:left;margin-left:238.3pt;margin-top:4.1pt;width:174pt;height:420.4pt;z-index:251689472">
            <v:textbox>
              <w:txbxContent>
                <w:p w:rsidR="00C960A0" w:rsidRDefault="00C960A0" w:rsidP="000E4E56">
                  <w:pP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Porovnanie emisií CO</w:t>
                  </w:r>
                  <w:r w:rsidRPr="00B8438B">
                    <w:rPr>
                      <w:rFonts w:ascii="Times New Roman" w:hAnsi="Times New Roman"/>
                      <w:noProof w:val="0"/>
                      <w:sz w:val="18"/>
                      <w:szCs w:val="18"/>
                      <w:vertAlign w:val="subscript"/>
                    </w:rPr>
                    <w:t>2</w:t>
                  </w:r>
                </w:p>
                <w:p w:rsidR="00C960A0" w:rsidRDefault="00C960A0" w:rsidP="000E4E56">
                  <w:pP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</w:p>
                <w:p w:rsidR="00C960A0" w:rsidRDefault="00C960A0" w:rsidP="000E4E56">
                  <w:pP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Táto cesta vlakom vyprodukuje priemerne o </w:t>
                  </w:r>
                  <w:r w:rsidRPr="00B8438B"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  <w:t>75 % menej emisií CO</w:t>
                  </w:r>
                  <w:r w:rsidRPr="00B8438B"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(2,1 kg) ako rovnaká cesta priemerným autom.</w:t>
                  </w:r>
                </w:p>
                <w:p w:rsidR="00C960A0" w:rsidRDefault="00C960A0" w:rsidP="000E4E56">
                  <w:pP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</w:p>
                <w:p w:rsidR="00C960A0" w:rsidRDefault="00C960A0" w:rsidP="000E4E56">
                  <w:pP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Emisie CO</w:t>
                  </w:r>
                  <w:r w:rsidRPr="00B8438B">
                    <w:rPr>
                      <w:rFonts w:ascii="Times New Roman" w:hAnsi="Times New Roman"/>
                      <w:noProof w:val="0"/>
                      <w:sz w:val="18"/>
                      <w:szCs w:val="18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 xml:space="preserve"> pre rovnakú cestu </w:t>
                  </w:r>
                  <w:r w:rsidRPr="00B8438B"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  <w:t>(23 km)</w:t>
                  </w: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 xml:space="preserve"> vykonanú </w:t>
                  </w:r>
                  <w:r w:rsidRPr="000E4E56"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  <w:t>vlakom</w:t>
                  </w: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:</w:t>
                  </w:r>
                </w:p>
                <w:p w:rsidR="00C960A0" w:rsidRDefault="00C960A0" w:rsidP="000E4E56">
                  <w:pP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Vlak  0,7 kg</w:t>
                  </w:r>
                </w:p>
                <w:p w:rsidR="00C960A0" w:rsidRDefault="00C960A0" w:rsidP="000E4E56">
                  <w:pP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Ďalšie informácie nájdete kliknutím na hlavičku zelená cesta s NS .</w:t>
                  </w:r>
                </w:p>
                <w:p w:rsidR="00C960A0" w:rsidRDefault="00C960A0" w:rsidP="000E4E56">
                  <w:pP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</w:p>
                <w:p w:rsidR="00C960A0" w:rsidRDefault="00C960A0" w:rsidP="000E4E56">
                  <w:pP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 xml:space="preserve">Porovnanie jazdy </w:t>
                  </w:r>
                  <w:r w:rsidRPr="00B8438B"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  <w:t>23 km</w:t>
                  </w: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 xml:space="preserve"> </w:t>
                  </w:r>
                  <w:r w:rsidRPr="000E4E56"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  <w:t>autom</w:t>
                  </w: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.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 w:rsidRPr="00B8438B"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  <w:t>Malé úsporné vozidlo</w:t>
                  </w: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br/>
                    <w:t>Elektrické 1,1 kg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Hybridné (tento typ vozidla ešte nie je bežný)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Dieslové/LPG  2,5 kg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Benzínové  2,8 kg</w:t>
                  </w:r>
                </w:p>
                <w:p w:rsidR="00C960A0" w:rsidRPr="00B8438B" w:rsidRDefault="00C960A0" w:rsidP="000E4E56">
                  <w:pPr>
                    <w:jc w:val="left"/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</w:pPr>
                  <w:r w:rsidRPr="00B8438B"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  <w:t>Vozidlo strednej kategórie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Elektrické 1,4 kg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Hybridné  2,1 kg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Dieslové/LPG  3,1 kg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Benzínové  3,4 kg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</w:pPr>
                  <w:r w:rsidRPr="00B8438B">
                    <w:rPr>
                      <w:rFonts w:ascii="Times New Roman" w:hAnsi="Times New Roman"/>
                      <w:b/>
                      <w:noProof w:val="0"/>
                      <w:sz w:val="18"/>
                      <w:szCs w:val="18"/>
                    </w:rPr>
                    <w:t>Veľké auto/viacúčelové vozidlo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Elektrické (tento typ vozidla ešte nie je bežný)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Hybridné 4 kg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Dieslové/LPG  4 kg</w:t>
                  </w:r>
                </w:p>
                <w:p w:rsidR="00C960A0" w:rsidRPr="00B8438B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Benzínové  4,7 kg</w:t>
                  </w:r>
                </w:p>
                <w:p w:rsidR="00C960A0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  <w:vertAlign w:val="subscript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Skryť porovnanie CO</w:t>
                  </w:r>
                  <w:r w:rsidRPr="00B8438B">
                    <w:rPr>
                      <w:rFonts w:ascii="Times New Roman" w:hAnsi="Times New Roman"/>
                      <w:noProof w:val="0"/>
                      <w:sz w:val="18"/>
                      <w:szCs w:val="18"/>
                      <w:vertAlign w:val="subscript"/>
                    </w:rPr>
                    <w:t>2</w:t>
                  </w:r>
                </w:p>
                <w:p w:rsidR="00C960A0" w:rsidRPr="006212D7" w:rsidRDefault="00C960A0" w:rsidP="000E4E56">
                  <w:pPr>
                    <w:jc w:val="left"/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noProof w:val="0"/>
                      <w:sz w:val="18"/>
                      <w:szCs w:val="18"/>
                    </w:rPr>
                    <w:t>Zdieľať: facebook twitter linkedin</w:t>
                  </w:r>
                </w:p>
              </w:txbxContent>
            </v:textbox>
          </v:shape>
        </w:pict>
      </w:r>
      <w:r>
        <w:pict>
          <v:shape id="Picture 19" o:spid="_x0000_i1056" type="#_x0000_t75" style="width:233.25pt;height:413.25pt;visibility:visible">
            <v:imagedata r:id="rId79" o:title=""/>
          </v:shape>
        </w:pict>
      </w:r>
    </w:p>
    <w:p w:rsidR="00C960A0" w:rsidRPr="00355F2F" w:rsidRDefault="00C960A0">
      <w:pPr>
        <w:rPr>
          <w:noProof w:val="0"/>
          <w:sz w:val="20"/>
        </w:rPr>
      </w:pPr>
    </w:p>
    <w:p w:rsidR="00C960A0" w:rsidRPr="00355F2F" w:rsidRDefault="00C960A0">
      <w:pPr>
        <w:pStyle w:val="Odstavecseseznamem"/>
        <w:rPr>
          <w:b/>
          <w:noProof w:val="0"/>
          <w:snapToGrid w:val="0"/>
          <w:sz w:val="20"/>
        </w:rPr>
      </w:pPr>
    </w:p>
    <w:p w:rsidR="00C960A0" w:rsidRDefault="00C960A0" w:rsidP="00012EA6">
      <w:pPr>
        <w:pStyle w:val="Odstavecseseznamem"/>
        <w:ind w:left="426"/>
        <w:rPr>
          <w:b/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4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>Organizovanie špeciálnych podujatí</w:t>
      </w: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>
        <w:rPr>
          <w:noProof w:val="0"/>
        </w:rPr>
        <w:t xml:space="preserve">Na podporu </w:t>
      </w:r>
      <w:r w:rsidRPr="00355F2F">
        <w:rPr>
          <w:noProof w:val="0"/>
        </w:rPr>
        <w:t xml:space="preserve">„cyklistického posolstva“ sa </w:t>
      </w:r>
      <w:r>
        <w:rPr>
          <w:noProof w:val="0"/>
        </w:rPr>
        <w:t xml:space="preserve">môžu </w:t>
      </w:r>
      <w:r w:rsidRPr="00355F2F">
        <w:rPr>
          <w:noProof w:val="0"/>
        </w:rPr>
        <w:t xml:space="preserve">organizovať </w:t>
      </w:r>
      <w:r>
        <w:rPr>
          <w:noProof w:val="0"/>
        </w:rPr>
        <w:t xml:space="preserve">napr. </w:t>
      </w:r>
      <w:r w:rsidRPr="00355F2F">
        <w:rPr>
          <w:noProof w:val="0"/>
        </w:rPr>
        <w:t>nasledovné podujatia:</w: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850" w:hanging="357"/>
        <w:contextualSpacing w:val="0"/>
        <w:rPr>
          <w:noProof w:val="0"/>
        </w:rPr>
      </w:pPr>
      <w:r>
        <w:rPr>
          <w:noProof w:val="0"/>
        </w:rPr>
        <w:t>T</w:t>
      </w:r>
      <w:r w:rsidRPr="00355F2F">
        <w:rPr>
          <w:noProof w:val="0"/>
        </w:rPr>
        <w:t xml:space="preserve">ýždeň </w:t>
      </w:r>
      <w:r>
        <w:rPr>
          <w:noProof w:val="0"/>
        </w:rPr>
        <w:t>cyklistiky</w:t>
      </w:r>
    </w:p>
    <w:p w:rsidR="00C960A0" w:rsidRPr="00355F2F" w:rsidRDefault="00C960A0">
      <w:pPr>
        <w:pStyle w:val="Odstavecseseznamem"/>
        <w:ind w:left="851"/>
        <w:contextualSpacing w:val="0"/>
        <w:rPr>
          <w:noProof w:val="0"/>
        </w:rPr>
      </w:pPr>
      <w:r w:rsidRPr="00355F2F">
        <w:rPr>
          <w:noProof w:val="0"/>
        </w:rPr>
        <w:t xml:space="preserve">Jeden týždeň v roku sa môže </w:t>
      </w:r>
      <w:r>
        <w:rPr>
          <w:noProof w:val="0"/>
        </w:rPr>
        <w:t>z</w:t>
      </w:r>
      <w:r w:rsidRPr="00355F2F">
        <w:rPr>
          <w:noProof w:val="0"/>
        </w:rPr>
        <w:t>organizovať Týždeň</w:t>
      </w:r>
      <w:r>
        <w:rPr>
          <w:noProof w:val="0"/>
        </w:rPr>
        <w:t xml:space="preserve"> cyklistiky</w:t>
      </w:r>
      <w:r w:rsidRPr="00355F2F">
        <w:rPr>
          <w:noProof w:val="0"/>
        </w:rPr>
        <w:t xml:space="preserve">. Podobná </w:t>
      </w:r>
      <w:r>
        <w:rPr>
          <w:noProof w:val="0"/>
        </w:rPr>
        <w:t>aktivita</w:t>
      </w:r>
      <w:r w:rsidRPr="00355F2F">
        <w:rPr>
          <w:noProof w:val="0"/>
        </w:rPr>
        <w:t xml:space="preserve"> sa už v Bratislave realizuje</w:t>
      </w:r>
      <w:r w:rsidRPr="00012EA6">
        <w:rPr>
          <w:noProof w:val="0"/>
        </w:rPr>
        <w:t xml:space="preserve"> </w:t>
      </w:r>
      <w:r>
        <w:rPr>
          <w:noProof w:val="0"/>
        </w:rPr>
        <w:t>(</w:t>
      </w:r>
      <w:r w:rsidRPr="00355F2F">
        <w:rPr>
          <w:noProof w:val="0"/>
        </w:rPr>
        <w:t>v septembri</w:t>
      </w:r>
      <w:r>
        <w:rPr>
          <w:noProof w:val="0"/>
        </w:rPr>
        <w:t>), a to</w:t>
      </w:r>
      <w:r w:rsidRPr="00355F2F">
        <w:rPr>
          <w:noProof w:val="0"/>
        </w:rPr>
        <w:t xml:space="preserve"> počas Európske</w:t>
      </w:r>
      <w:r>
        <w:rPr>
          <w:noProof w:val="0"/>
        </w:rPr>
        <w:t xml:space="preserve">ho týždňa mobility. </w:t>
      </w:r>
      <w:r w:rsidRPr="00355F2F">
        <w:rPr>
          <w:noProof w:val="0"/>
        </w:rPr>
        <w:t>Hoci to</w:t>
      </w:r>
      <w:r>
        <w:rPr>
          <w:noProof w:val="0"/>
        </w:rPr>
        <w:t>to podujatie</w:t>
      </w:r>
      <w:r w:rsidRPr="00355F2F">
        <w:rPr>
          <w:noProof w:val="0"/>
        </w:rPr>
        <w:t xml:space="preserve"> sa netýka </w:t>
      </w:r>
      <w:r>
        <w:rPr>
          <w:noProof w:val="0"/>
        </w:rPr>
        <w:t>len</w:t>
      </w:r>
      <w:r w:rsidRPr="00355F2F">
        <w:rPr>
          <w:noProof w:val="0"/>
        </w:rPr>
        <w:t xml:space="preserve"> cyklistiky, ale aj pešej chôdze a </w:t>
      </w:r>
      <w:r>
        <w:rPr>
          <w:noProof w:val="0"/>
        </w:rPr>
        <w:t xml:space="preserve">ostatných športových aktivít. </w:t>
      </w:r>
      <w:r w:rsidRPr="00355F2F">
        <w:rPr>
          <w:noProof w:val="0"/>
        </w:rPr>
        <w:t xml:space="preserve">Mesto Bratislava môže </w:t>
      </w:r>
      <w:r>
        <w:rPr>
          <w:noProof w:val="0"/>
        </w:rPr>
        <w:t>zvážiť aj organizovanie napr.</w:t>
      </w:r>
      <w:r w:rsidRPr="00355F2F">
        <w:rPr>
          <w:noProof w:val="0"/>
        </w:rPr>
        <w:t> </w:t>
      </w:r>
      <w:r>
        <w:rPr>
          <w:noProof w:val="0"/>
        </w:rPr>
        <w:t>jarného</w:t>
      </w:r>
      <w:r w:rsidRPr="00355F2F">
        <w:rPr>
          <w:noProof w:val="0"/>
        </w:rPr>
        <w:t xml:space="preserve"> </w:t>
      </w:r>
      <w:r>
        <w:rPr>
          <w:noProof w:val="0"/>
        </w:rPr>
        <w:t>týždňa</w:t>
      </w:r>
      <w:r w:rsidRPr="00355F2F">
        <w:rPr>
          <w:noProof w:val="0"/>
        </w:rPr>
        <w:t xml:space="preserve"> </w:t>
      </w:r>
      <w:r>
        <w:rPr>
          <w:noProof w:val="0"/>
        </w:rPr>
        <w:t>cyklistiky</w:t>
      </w:r>
      <w:r w:rsidRPr="00355F2F">
        <w:rPr>
          <w:noProof w:val="0"/>
        </w:rPr>
        <w:t xml:space="preserve">, ktorý sa môže konať v máji alebo v júni. </w: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 w:rsidP="00012EA6">
      <w:pPr>
        <w:pStyle w:val="Odstavecseseznamem"/>
        <w:ind w:left="284"/>
        <w:rPr>
          <w:noProof w:val="0"/>
        </w:rPr>
      </w:pPr>
      <w:r>
        <w:rPr>
          <w:noProof w:val="0"/>
        </w:rPr>
        <w:t>Na</w:t>
      </w:r>
      <w:r w:rsidRPr="00355F2F">
        <w:rPr>
          <w:noProof w:val="0"/>
        </w:rPr>
        <w:t xml:space="preserve"> podporu </w:t>
      </w:r>
      <w:r>
        <w:rPr>
          <w:noProof w:val="0"/>
        </w:rPr>
        <w:t>takéhoto podujatia u verejnosti</w:t>
      </w:r>
      <w:r w:rsidRPr="00355F2F">
        <w:rPr>
          <w:noProof w:val="0"/>
        </w:rPr>
        <w:t xml:space="preserve"> môže ako </w:t>
      </w:r>
      <w:r>
        <w:rPr>
          <w:noProof w:val="0"/>
        </w:rPr>
        <w:t>príklad</w:t>
      </w:r>
      <w:r w:rsidRPr="00355F2F">
        <w:rPr>
          <w:noProof w:val="0"/>
        </w:rPr>
        <w:t xml:space="preserve"> </w:t>
      </w:r>
      <w:r>
        <w:rPr>
          <w:noProof w:val="0"/>
        </w:rPr>
        <w:t>poslúžiť</w:t>
      </w:r>
      <w:r w:rsidRPr="00355F2F">
        <w:rPr>
          <w:noProof w:val="0"/>
        </w:rPr>
        <w:t xml:space="preserve"> </w:t>
      </w:r>
      <w:r>
        <w:rPr>
          <w:noProof w:val="0"/>
        </w:rPr>
        <w:t>úspešná realizácia podobného podujatia</w:t>
      </w:r>
      <w:r w:rsidRPr="00355F2F">
        <w:rPr>
          <w:noProof w:val="0"/>
        </w:rPr>
        <w:t> </w:t>
      </w:r>
      <w:r>
        <w:rPr>
          <w:noProof w:val="0"/>
        </w:rPr>
        <w:t>v Holandsku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 w:rsidP="00012EA6">
      <w:pPr>
        <w:pStyle w:val="Odstavecseseznamem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4" w:color="auto"/>
        </w:pBdr>
        <w:shd w:val="clear" w:color="auto" w:fill="C2D69B"/>
        <w:ind w:left="851"/>
        <w:rPr>
          <w:b/>
          <w:noProof w:val="0"/>
        </w:rPr>
      </w:pPr>
      <w:r>
        <w:rPr>
          <w:b/>
          <w:noProof w:val="0"/>
        </w:rPr>
        <w:t>Podujatie Trvalo udržateľný deň</w:t>
      </w:r>
      <w:r w:rsidRPr="00355F2F">
        <w:rPr>
          <w:b/>
          <w:noProof w:val="0"/>
        </w:rPr>
        <w:t xml:space="preserve"> v Holandsku</w:t>
      </w:r>
    </w:p>
    <w:p w:rsidR="00C960A0" w:rsidRPr="00355F2F" w:rsidRDefault="00C960A0" w:rsidP="00012EA6">
      <w:pPr>
        <w:pStyle w:val="Odstavecseseznamem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4" w:color="auto"/>
        </w:pBdr>
        <w:shd w:val="clear" w:color="auto" w:fill="C2D69B"/>
        <w:ind w:left="851"/>
        <w:rPr>
          <w:noProof w:val="0"/>
        </w:rPr>
      </w:pPr>
      <w:r>
        <w:rPr>
          <w:noProof w:val="0"/>
        </w:rPr>
        <w:t>„10. október</w:t>
      </w:r>
      <w:r w:rsidRPr="00355F2F">
        <w:rPr>
          <w:noProof w:val="0"/>
        </w:rPr>
        <w:t xml:space="preserve"> 2012 je v Holandsku</w:t>
      </w:r>
      <w:r>
        <w:rPr>
          <w:noProof w:val="0"/>
        </w:rPr>
        <w:t xml:space="preserve"> trvalo  udržateľným dňom</w:t>
      </w:r>
      <w:r w:rsidRPr="00355F2F">
        <w:rPr>
          <w:noProof w:val="0"/>
        </w:rPr>
        <w:t xml:space="preserve">, </w:t>
      </w:r>
      <w:r>
        <w:rPr>
          <w:noProof w:val="0"/>
        </w:rPr>
        <w:t xml:space="preserve">kedy </w:t>
      </w:r>
      <w:r w:rsidRPr="00355F2F">
        <w:rPr>
          <w:noProof w:val="0"/>
        </w:rPr>
        <w:t xml:space="preserve">desiati vrcholní manažéri z rôznych holandských </w:t>
      </w:r>
      <w:r>
        <w:rPr>
          <w:noProof w:val="0"/>
        </w:rPr>
        <w:t>firiem</w:t>
      </w:r>
      <w:r w:rsidRPr="00355F2F">
        <w:rPr>
          <w:noProof w:val="0"/>
        </w:rPr>
        <w:t xml:space="preserve"> </w:t>
      </w:r>
      <w:r>
        <w:rPr>
          <w:noProof w:val="0"/>
        </w:rPr>
        <w:t>odstavia</w:t>
      </w:r>
      <w:r w:rsidRPr="00355F2F">
        <w:rPr>
          <w:noProof w:val="0"/>
        </w:rPr>
        <w:t xml:space="preserve"> svoje autá </w:t>
      </w:r>
      <w:r>
        <w:rPr>
          <w:noProof w:val="0"/>
        </w:rPr>
        <w:t xml:space="preserve">na </w:t>
      </w:r>
      <w:r w:rsidRPr="00355F2F">
        <w:rPr>
          <w:noProof w:val="0"/>
        </w:rPr>
        <w:t xml:space="preserve">desať dní </w:t>
      </w:r>
      <w:r>
        <w:rPr>
          <w:noProof w:val="0"/>
        </w:rPr>
        <w:t>v</w:t>
      </w:r>
      <w:r w:rsidRPr="00355F2F">
        <w:rPr>
          <w:noProof w:val="0"/>
        </w:rPr>
        <w:t xml:space="preserve"> garáži </w:t>
      </w:r>
      <w:r>
        <w:rPr>
          <w:noProof w:val="0"/>
        </w:rPr>
        <w:t>a používajú</w:t>
      </w:r>
      <w:r w:rsidRPr="00355F2F">
        <w:rPr>
          <w:noProof w:val="0"/>
        </w:rPr>
        <w:t xml:space="preserve"> na cestu do práce iné spôsoby dopravy. Bicykel môže byť samozrejme </w:t>
      </w:r>
      <w:r>
        <w:rPr>
          <w:noProof w:val="0"/>
        </w:rPr>
        <w:t>jedným z týchto spôsobov.</w:t>
      </w:r>
      <w:r w:rsidRPr="00355F2F">
        <w:rPr>
          <w:noProof w:val="0"/>
        </w:rPr>
        <w:t xml:space="preserve"> Napríklad na cestu na železničnú stanicu alebo na zastávku hromadnej dopravy. Skúsenosti týchto vrcholných manažérov </w:t>
      </w:r>
      <w:r>
        <w:rPr>
          <w:noProof w:val="0"/>
        </w:rPr>
        <w:t>sa potom</w:t>
      </w:r>
      <w:r w:rsidRPr="00355F2F">
        <w:rPr>
          <w:noProof w:val="0"/>
        </w:rPr>
        <w:t xml:space="preserve"> zverej</w:t>
      </w:r>
      <w:r>
        <w:rPr>
          <w:noProof w:val="0"/>
        </w:rPr>
        <w:t>nia</w:t>
      </w:r>
      <w:r w:rsidRPr="00355F2F">
        <w:rPr>
          <w:noProof w:val="0"/>
        </w:rPr>
        <w:t xml:space="preserve"> v novinách, v rádiu a na internetových stránkach. Cieľom je</w:t>
      </w:r>
      <w:r>
        <w:rPr>
          <w:noProof w:val="0"/>
        </w:rPr>
        <w:t>, aby sa takýmto spôsobom inšpirovali zamestnanci dotyčných, ale</w:t>
      </w:r>
      <w:r w:rsidRPr="00355F2F">
        <w:rPr>
          <w:noProof w:val="0"/>
        </w:rPr>
        <w:t xml:space="preserve"> a</w:t>
      </w:r>
      <w:r>
        <w:rPr>
          <w:noProof w:val="0"/>
        </w:rPr>
        <w:t>j ostatní ľudia</w:t>
      </w:r>
      <w:r w:rsidRPr="00355F2F">
        <w:rPr>
          <w:noProof w:val="0"/>
        </w:rPr>
        <w:t xml:space="preserve"> vo všeobecnosti</w:t>
      </w:r>
      <w:r>
        <w:rPr>
          <w:noProof w:val="0"/>
        </w:rPr>
        <w:t xml:space="preserve"> a</w:t>
      </w:r>
      <w:r w:rsidRPr="00355F2F">
        <w:rPr>
          <w:noProof w:val="0"/>
        </w:rPr>
        <w:t xml:space="preserve"> na cestu do práce </w:t>
      </w:r>
      <w:r>
        <w:rPr>
          <w:noProof w:val="0"/>
        </w:rPr>
        <w:t>začali chodiť</w:t>
      </w:r>
      <w:r w:rsidRPr="00355F2F">
        <w:rPr>
          <w:noProof w:val="0"/>
        </w:rPr>
        <w:t xml:space="preserve"> </w:t>
      </w:r>
      <w:r>
        <w:rPr>
          <w:noProof w:val="0"/>
        </w:rPr>
        <w:t>bicyklom</w:t>
      </w:r>
      <w:r w:rsidRPr="00355F2F">
        <w:rPr>
          <w:noProof w:val="0"/>
        </w:rPr>
        <w:t>.“</w:t>
      </w:r>
    </w:p>
    <w:p w:rsidR="00C960A0" w:rsidRPr="00355F2F" w:rsidRDefault="00C960A0">
      <w:pPr>
        <w:pStyle w:val="Odstavecseseznamem"/>
        <w:ind w:left="127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</w:rPr>
      </w:pPr>
      <w:r w:rsidRPr="00355F2F">
        <w:rPr>
          <w:noProof w:val="0"/>
        </w:rPr>
        <w:t xml:space="preserve">Takéto podujatie </w:t>
      </w:r>
      <w:r>
        <w:rPr>
          <w:noProof w:val="0"/>
        </w:rPr>
        <w:t>na podporu</w:t>
      </w:r>
      <w:r w:rsidRPr="00355F2F">
        <w:rPr>
          <w:noProof w:val="0"/>
        </w:rPr>
        <w:t xml:space="preserve"> </w:t>
      </w:r>
      <w:r>
        <w:rPr>
          <w:noProof w:val="0"/>
        </w:rPr>
        <w:t>propagácie cestovania do práce na bicykli alebo MHD</w:t>
      </w:r>
      <w:r w:rsidRPr="00355F2F">
        <w:rPr>
          <w:noProof w:val="0"/>
        </w:rPr>
        <w:t xml:space="preserve"> sa v Bratislave </w:t>
      </w:r>
      <w:r>
        <w:rPr>
          <w:noProof w:val="0"/>
        </w:rPr>
        <w:t xml:space="preserve">snažilo </w:t>
      </w:r>
      <w:r w:rsidRPr="00355F2F">
        <w:rPr>
          <w:noProof w:val="0"/>
        </w:rPr>
        <w:t>zorganizovať Business Leaders Fórum</w:t>
      </w:r>
      <w:r>
        <w:rPr>
          <w:noProof w:val="0"/>
        </w:rPr>
        <w:t>, a to</w:t>
      </w:r>
      <w:r w:rsidRPr="00355F2F">
        <w:rPr>
          <w:noProof w:val="0"/>
        </w:rPr>
        <w:t xml:space="preserve"> </w:t>
      </w:r>
      <w:r>
        <w:rPr>
          <w:noProof w:val="0"/>
        </w:rPr>
        <w:t>v rámci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svojich členských spoločností. </w:t>
      </w:r>
      <w:r w:rsidRPr="00355F2F">
        <w:rPr>
          <w:noProof w:val="0"/>
        </w:rPr>
        <w:t xml:space="preserve"> Úspech bol </w:t>
      </w:r>
      <w:r>
        <w:rPr>
          <w:noProof w:val="0"/>
        </w:rPr>
        <w:t xml:space="preserve">však </w:t>
      </w:r>
      <w:r w:rsidRPr="00355F2F">
        <w:rPr>
          <w:noProof w:val="0"/>
        </w:rPr>
        <w:t xml:space="preserve">malý.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851"/>
        <w:contextualSpacing w:val="0"/>
        <w:rPr>
          <w:noProof w:val="0"/>
        </w:rPr>
      </w:pPr>
      <w:r w:rsidRPr="00355F2F">
        <w:rPr>
          <w:noProof w:val="0"/>
        </w:rPr>
        <w:t xml:space="preserve">Deň bez </w:t>
      </w:r>
      <w:r>
        <w:rPr>
          <w:noProof w:val="0"/>
        </w:rPr>
        <w:t>áut</w:t>
      </w:r>
    </w:p>
    <w:p w:rsidR="00C960A0" w:rsidRPr="00355F2F" w:rsidRDefault="00C960A0">
      <w:pPr>
        <w:pStyle w:val="Odstavecseseznamem"/>
        <w:ind w:left="851"/>
        <w:contextualSpacing w:val="0"/>
        <w:rPr>
          <w:noProof w:val="0"/>
        </w:rPr>
      </w:pPr>
      <w:r w:rsidRPr="00355F2F">
        <w:rPr>
          <w:noProof w:val="0"/>
        </w:rPr>
        <w:t xml:space="preserve">Deň bez </w:t>
      </w:r>
      <w:r>
        <w:rPr>
          <w:noProof w:val="0"/>
        </w:rPr>
        <w:t>áut</w:t>
      </w:r>
      <w:r w:rsidRPr="00355F2F">
        <w:rPr>
          <w:noProof w:val="0"/>
        </w:rPr>
        <w:t xml:space="preserve"> sa organizuje raz do roka. V mnohých európskych krajinách sa tento deň koná v</w:t>
      </w:r>
      <w:r>
        <w:rPr>
          <w:noProof w:val="0"/>
        </w:rPr>
        <w:t> </w:t>
      </w:r>
      <w:r w:rsidRPr="00355F2F">
        <w:rPr>
          <w:noProof w:val="0"/>
        </w:rPr>
        <w:t>nedeľu</w:t>
      </w:r>
      <w:r>
        <w:rPr>
          <w:noProof w:val="0"/>
        </w:rPr>
        <w:t xml:space="preserve">, 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v období </w:t>
      </w:r>
      <w:r w:rsidRPr="00355F2F">
        <w:rPr>
          <w:noProof w:val="0"/>
        </w:rPr>
        <w:t xml:space="preserve">okolo Svetového dňa bez </w:t>
      </w:r>
      <w:r>
        <w:rPr>
          <w:noProof w:val="0"/>
        </w:rPr>
        <w:t>áut -</w:t>
      </w:r>
      <w:r w:rsidRPr="00355F2F">
        <w:rPr>
          <w:noProof w:val="0"/>
        </w:rPr>
        <w:t xml:space="preserve"> 22. septembra. V roku 2012 </w:t>
      </w:r>
      <w:r>
        <w:rPr>
          <w:noProof w:val="0"/>
        </w:rPr>
        <w:t>sa napríklad v Holandsku konal</w:t>
      </w:r>
      <w:r w:rsidRPr="00355F2F">
        <w:rPr>
          <w:noProof w:val="0"/>
        </w:rPr>
        <w:t xml:space="preserve"> v nedeľu 23. septembra. V tento deň takmer všetky oblasti Amsterdam</w:t>
      </w:r>
      <w:r>
        <w:rPr>
          <w:noProof w:val="0"/>
        </w:rPr>
        <w:t>u</w:t>
      </w:r>
      <w:r w:rsidRPr="00355F2F">
        <w:rPr>
          <w:noProof w:val="0"/>
        </w:rPr>
        <w:t xml:space="preserve"> boli bez automobilovej dopravy, okrem taxíkov a hromadnej dopravy, a to </w:t>
      </w:r>
      <w:r>
        <w:rPr>
          <w:noProof w:val="0"/>
        </w:rPr>
        <w:t xml:space="preserve">v čase </w:t>
      </w:r>
      <w:r w:rsidRPr="00355F2F">
        <w:rPr>
          <w:noProof w:val="0"/>
        </w:rPr>
        <w:t xml:space="preserve">od 9.00 do 17.00 hodiny. </w:t>
      </w:r>
      <w:r>
        <w:rPr>
          <w:noProof w:val="0"/>
        </w:rPr>
        <w:t xml:space="preserve">Cieľom </w:t>
      </w:r>
      <w:r w:rsidRPr="00355F2F">
        <w:rPr>
          <w:noProof w:val="0"/>
        </w:rPr>
        <w:t xml:space="preserve"> tohto dňa je </w:t>
      </w:r>
      <w:r>
        <w:rPr>
          <w:noProof w:val="0"/>
        </w:rPr>
        <w:t xml:space="preserve">podporiť pohyb </w:t>
      </w:r>
      <w:r w:rsidRPr="00355F2F">
        <w:rPr>
          <w:noProof w:val="0"/>
        </w:rPr>
        <w:t xml:space="preserve"> </w:t>
      </w:r>
      <w:r>
        <w:rPr>
          <w:noProof w:val="0"/>
        </w:rPr>
        <w:t>pešo,</w:t>
      </w:r>
      <w:r w:rsidRPr="00355F2F">
        <w:rPr>
          <w:noProof w:val="0"/>
        </w:rPr>
        <w:t xml:space="preserve"> </w:t>
      </w:r>
      <w:r>
        <w:rPr>
          <w:noProof w:val="0"/>
        </w:rPr>
        <w:t>na bicykli</w:t>
      </w:r>
      <w:r w:rsidRPr="00355F2F">
        <w:rPr>
          <w:noProof w:val="0"/>
        </w:rPr>
        <w:t xml:space="preserve"> a </w:t>
      </w:r>
      <w:r>
        <w:rPr>
          <w:noProof w:val="0"/>
        </w:rPr>
        <w:t>mestskou</w:t>
      </w:r>
      <w:r w:rsidRPr="00355F2F">
        <w:rPr>
          <w:noProof w:val="0"/>
        </w:rPr>
        <w:t xml:space="preserve"> hromadnou dopravou.</w: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</w:rPr>
      </w:pPr>
      <w:r w:rsidRPr="00355F2F">
        <w:rPr>
          <w:noProof w:val="0"/>
        </w:rPr>
        <w:t xml:space="preserve">Deň bez </w:t>
      </w:r>
      <w:r>
        <w:rPr>
          <w:noProof w:val="0"/>
        </w:rPr>
        <w:t>áut</w:t>
      </w:r>
      <w:r w:rsidRPr="00355F2F">
        <w:rPr>
          <w:noProof w:val="0"/>
        </w:rPr>
        <w:t xml:space="preserve"> existuje </w:t>
      </w:r>
      <w:r>
        <w:rPr>
          <w:noProof w:val="0"/>
        </w:rPr>
        <w:t xml:space="preserve">už </w:t>
      </w:r>
      <w:r w:rsidRPr="00355F2F">
        <w:rPr>
          <w:noProof w:val="0"/>
        </w:rPr>
        <w:t xml:space="preserve">aj v Bratislave, hoci sa neorganizuje </w:t>
      </w:r>
      <w:r>
        <w:rPr>
          <w:noProof w:val="0"/>
        </w:rPr>
        <w:t>v takom</w:t>
      </w:r>
      <w:r w:rsidRPr="00355F2F">
        <w:rPr>
          <w:noProof w:val="0"/>
        </w:rPr>
        <w:t xml:space="preserve"> veľkom rozsahu, </w:t>
      </w:r>
      <w:r>
        <w:rPr>
          <w:noProof w:val="0"/>
        </w:rPr>
        <w:t xml:space="preserve">ale len </w:t>
      </w:r>
      <w:r w:rsidRPr="00355F2F">
        <w:rPr>
          <w:noProof w:val="0"/>
        </w:rPr>
        <w:t>uzavretím menej frekventovaných ulíc v centre mesta.</w: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851"/>
        <w:contextualSpacing w:val="0"/>
        <w:rPr>
          <w:noProof w:val="0"/>
        </w:rPr>
      </w:pPr>
      <w:r w:rsidRPr="00355F2F">
        <w:rPr>
          <w:noProof w:val="0"/>
        </w:rPr>
        <w:t xml:space="preserve">Nábor </w:t>
      </w:r>
      <w:r>
        <w:rPr>
          <w:noProof w:val="0"/>
        </w:rPr>
        <w:t>cyklistov-promotérov z radov mládeže</w:t>
      </w:r>
    </w:p>
    <w:p w:rsidR="00C960A0" w:rsidRPr="00355F2F" w:rsidRDefault="00C960A0">
      <w:pPr>
        <w:pStyle w:val="Odstavecseseznamem"/>
        <w:ind w:left="851"/>
        <w:contextualSpacing w:val="0"/>
        <w:rPr>
          <w:noProof w:val="0"/>
        </w:rPr>
      </w:pPr>
      <w:r w:rsidRPr="00355F2F">
        <w:rPr>
          <w:noProof w:val="0"/>
        </w:rPr>
        <w:t xml:space="preserve">Ako cyklistických </w:t>
      </w:r>
      <w:r>
        <w:rPr>
          <w:noProof w:val="0"/>
        </w:rPr>
        <w:t>promotérov</w:t>
      </w:r>
      <w:r w:rsidRPr="00355F2F">
        <w:rPr>
          <w:noProof w:val="0"/>
        </w:rPr>
        <w:t xml:space="preserve"> </w:t>
      </w:r>
      <w:r>
        <w:rPr>
          <w:noProof w:val="0"/>
        </w:rPr>
        <w:t>je</w:t>
      </w:r>
      <w:r w:rsidRPr="00355F2F">
        <w:rPr>
          <w:noProof w:val="0"/>
        </w:rPr>
        <w:t xml:space="preserve"> možné najať skupinu mladíkov, ktorí môžu </w:t>
      </w:r>
      <w:r>
        <w:rPr>
          <w:noProof w:val="0"/>
        </w:rPr>
        <w:t>na podujatiach pre cyklistov predvádzať</w:t>
      </w:r>
      <w:r w:rsidRPr="00355F2F">
        <w:rPr>
          <w:noProof w:val="0"/>
        </w:rPr>
        <w:t xml:space="preserve"> bezpečné a rýchle cyklistické trasy. </w:t>
      </w:r>
      <w:r>
        <w:rPr>
          <w:noProof w:val="0"/>
        </w:rPr>
        <w:t xml:space="preserve">Takíto „ukážkoví“ cyklisti </w:t>
      </w:r>
      <w:r w:rsidRPr="00355F2F">
        <w:rPr>
          <w:noProof w:val="0"/>
        </w:rPr>
        <w:t xml:space="preserve"> môžu </w:t>
      </w:r>
      <w:r>
        <w:rPr>
          <w:noProof w:val="0"/>
        </w:rPr>
        <w:t>potom k cyklistike pritiahnuť</w:t>
      </w:r>
      <w:r w:rsidRPr="00355F2F">
        <w:rPr>
          <w:noProof w:val="0"/>
        </w:rPr>
        <w:t xml:space="preserve"> ďalších </w:t>
      </w:r>
      <w:r>
        <w:rPr>
          <w:noProof w:val="0"/>
        </w:rPr>
        <w:t>mladých ľudí</w:t>
      </w:r>
      <w:r w:rsidRPr="00355F2F">
        <w:rPr>
          <w:noProof w:val="0"/>
        </w:rPr>
        <w:t xml:space="preserve">, </w:t>
      </w:r>
      <w:r>
        <w:rPr>
          <w:noProof w:val="0"/>
        </w:rPr>
        <w:t>a to potom prezentovali na</w:t>
      </w:r>
      <w:r w:rsidRPr="00355F2F">
        <w:rPr>
          <w:noProof w:val="0"/>
        </w:rPr>
        <w:t xml:space="preserve"> sociálnych sieťach a na internetovej stránke </w:t>
      </w:r>
      <w:r>
        <w:rPr>
          <w:noProof w:val="0"/>
        </w:rPr>
        <w:t>Mesta</w:t>
      </w:r>
      <w:r w:rsidRPr="00355F2F">
        <w:rPr>
          <w:noProof w:val="0"/>
        </w:rPr>
        <w:t xml:space="preserve"> Bratislava.</w:t>
      </w:r>
    </w:p>
    <w:p w:rsidR="00C960A0" w:rsidRPr="00355F2F" w:rsidRDefault="00C960A0">
      <w:pPr>
        <w:pStyle w:val="Odstavecseseznamem"/>
        <w:ind w:left="851"/>
        <w:rPr>
          <w:noProof w:val="0"/>
        </w:rPr>
      </w:pPr>
      <w:r>
        <w:rPr>
          <w:noProof w:val="0"/>
        </w:rPr>
        <w:t>Nábor</w:t>
      </w:r>
      <w:r w:rsidRPr="00355F2F">
        <w:rPr>
          <w:noProof w:val="0"/>
        </w:rPr>
        <w:t xml:space="preserve"> týchto </w:t>
      </w:r>
      <w:r>
        <w:rPr>
          <w:noProof w:val="0"/>
        </w:rPr>
        <w:t>mladých ľudí</w:t>
      </w:r>
      <w:r w:rsidRPr="00355F2F">
        <w:rPr>
          <w:noProof w:val="0"/>
        </w:rPr>
        <w:t xml:space="preserve"> </w:t>
      </w:r>
      <w:r>
        <w:rPr>
          <w:noProof w:val="0"/>
        </w:rPr>
        <w:t>je potrebné</w:t>
      </w:r>
      <w:r w:rsidRPr="00355F2F">
        <w:rPr>
          <w:noProof w:val="0"/>
        </w:rPr>
        <w:t xml:space="preserve"> </w:t>
      </w:r>
      <w:r>
        <w:rPr>
          <w:noProof w:val="0"/>
        </w:rPr>
        <w:t>uskutočniť</w:t>
      </w:r>
      <w:r w:rsidRPr="00355F2F">
        <w:rPr>
          <w:noProof w:val="0"/>
        </w:rPr>
        <w:t xml:space="preserve"> zaujímavým </w:t>
      </w:r>
      <w:r>
        <w:rPr>
          <w:noProof w:val="0"/>
        </w:rPr>
        <w:t xml:space="preserve">a pútavým </w:t>
      </w:r>
      <w:r w:rsidRPr="00355F2F">
        <w:rPr>
          <w:noProof w:val="0"/>
        </w:rPr>
        <w:t>spôsobom</w:t>
      </w:r>
      <w:r>
        <w:rPr>
          <w:noProof w:val="0"/>
        </w:rPr>
        <w:t xml:space="preserve">, aby </w:t>
      </w:r>
      <w:r w:rsidRPr="00355F2F">
        <w:rPr>
          <w:noProof w:val="0"/>
        </w:rPr>
        <w:t xml:space="preserve"> </w:t>
      </w:r>
      <w:r>
        <w:rPr>
          <w:noProof w:val="0"/>
        </w:rPr>
        <w:t>vzbudil v meste  veľkú pozornosť.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Podobne, ako to 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urobili v Mníchove, </w:t>
      </w:r>
      <w:r w:rsidRPr="00355F2F">
        <w:rPr>
          <w:noProof w:val="0"/>
        </w:rPr>
        <w:t xml:space="preserve">keď </w:t>
      </w:r>
      <w:r>
        <w:rPr>
          <w:noProof w:val="0"/>
        </w:rPr>
        <w:t xml:space="preserve">bola zvolená 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cyklistická </w:t>
      </w:r>
      <w:r w:rsidRPr="00355F2F">
        <w:rPr>
          <w:noProof w:val="0"/>
        </w:rPr>
        <w:t xml:space="preserve">hviezda Mníchova. Víťazom </w:t>
      </w:r>
      <w:r>
        <w:rPr>
          <w:noProof w:val="0"/>
        </w:rPr>
        <w:t>sa stal</w:t>
      </w:r>
      <w:r w:rsidRPr="00355F2F">
        <w:rPr>
          <w:noProof w:val="0"/>
        </w:rPr>
        <w:t xml:space="preserve"> 16-ročný </w:t>
      </w:r>
      <w:r>
        <w:rPr>
          <w:noProof w:val="0"/>
        </w:rPr>
        <w:t>chlapec</w:t>
      </w:r>
      <w:r w:rsidRPr="00355F2F">
        <w:rPr>
          <w:noProof w:val="0"/>
        </w:rPr>
        <w:t xml:space="preserve">, ktorý prostredníctvom Facebooku zozbieral 1000 hlasov. </w:t>
      </w:r>
      <w:r>
        <w:rPr>
          <w:noProof w:val="0"/>
        </w:rPr>
        <w:t xml:space="preserve">Ako výhru </w:t>
      </w:r>
      <w:r w:rsidRPr="00355F2F">
        <w:rPr>
          <w:noProof w:val="0"/>
        </w:rPr>
        <w:t xml:space="preserve">dostal od primátora 4000 € </w:t>
      </w:r>
      <w:r>
        <w:rPr>
          <w:noProof w:val="0"/>
        </w:rPr>
        <w:t>, ktorá mu bola odovzdaná počas veľkého</w:t>
      </w:r>
      <w:r w:rsidRPr="00355F2F">
        <w:rPr>
          <w:noProof w:val="0"/>
        </w:rPr>
        <w:t xml:space="preserve"> finále v centre Mníchov</w:t>
      </w:r>
      <w:r>
        <w:rPr>
          <w:noProof w:val="0"/>
        </w:rPr>
        <w:t>a</w:t>
      </w:r>
      <w:r w:rsidRPr="00355F2F">
        <w:rPr>
          <w:noProof w:val="0"/>
        </w:rPr>
        <w:t xml:space="preserve">. Viac informácií nájdete na stránke </w:t>
      </w:r>
      <w:hyperlink r:id="rId80" w:history="1">
        <w:r w:rsidRPr="00355F2F">
          <w:rPr>
            <w:rStyle w:val="Hyperlink"/>
            <w:noProof w:val="0"/>
          </w:rPr>
          <w:t>http://www.radlstar.de/die-gewinner/</w:t>
        </w:r>
      </w:hyperlink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26" o:spid="_x0000_i1057" type="#_x0000_t75" style="width:348pt;height:247.5pt;visibility:visible">
            <v:imagedata r:id="rId81" o:title=""/>
          </v:shape>
        </w:pic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</w:rPr>
      </w:pPr>
      <w:r>
        <w:rPr>
          <w:noProof w:val="0"/>
        </w:rPr>
        <w:t>Nábor cyklistov-promotérov</w:t>
      </w:r>
      <w:r w:rsidRPr="00355F2F">
        <w:rPr>
          <w:noProof w:val="0"/>
        </w:rPr>
        <w:t xml:space="preserve"> </w:t>
      </w:r>
      <w:r>
        <w:rPr>
          <w:noProof w:val="0"/>
        </w:rPr>
        <w:t>sa robí aj Bratislave. Organizuje ho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združenie Cyklokoalícia, tak  jeden až </w:t>
      </w:r>
      <w:r w:rsidRPr="00355F2F">
        <w:rPr>
          <w:noProof w:val="0"/>
        </w:rPr>
        <w:t xml:space="preserve">dvakrát </w:t>
      </w:r>
      <w:r>
        <w:rPr>
          <w:noProof w:val="0"/>
        </w:rPr>
        <w:t>do</w:t>
      </w:r>
      <w:r w:rsidRPr="00355F2F">
        <w:rPr>
          <w:noProof w:val="0"/>
        </w:rPr>
        <w:t xml:space="preserve"> rok</w:t>
      </w:r>
      <w:r>
        <w:rPr>
          <w:noProof w:val="0"/>
        </w:rPr>
        <w:t>a</w:t>
      </w:r>
      <w:r w:rsidRPr="00355F2F">
        <w:rPr>
          <w:noProof w:val="0"/>
        </w:rPr>
        <w:t xml:space="preserve">, kedy </w:t>
      </w:r>
      <w:r>
        <w:rPr>
          <w:noProof w:val="0"/>
        </w:rPr>
        <w:t xml:space="preserve">títo cyklisti jazdia </w:t>
      </w:r>
      <w:r w:rsidRPr="00355F2F">
        <w:rPr>
          <w:noProof w:val="0"/>
        </w:rPr>
        <w:t xml:space="preserve"> na bicykli </w:t>
      </w:r>
      <w:r>
        <w:rPr>
          <w:noProof w:val="0"/>
        </w:rPr>
        <w:t>po celom meste až</w:t>
      </w:r>
      <w:r w:rsidRPr="00355F2F">
        <w:rPr>
          <w:noProof w:val="0"/>
        </w:rPr>
        <w:t xml:space="preserve"> </w:t>
      </w:r>
      <w:r>
        <w:rPr>
          <w:noProof w:val="0"/>
        </w:rPr>
        <w:t>po centrum</w:t>
      </w:r>
      <w:r w:rsidRPr="00355F2F">
        <w:rPr>
          <w:noProof w:val="0"/>
        </w:rPr>
        <w:t xml:space="preserve"> mesta. </w:t>
      </w:r>
      <w:r>
        <w:rPr>
          <w:noProof w:val="0"/>
        </w:rPr>
        <w:t>Takíto cyklisti</w:t>
      </w:r>
      <w:r w:rsidRPr="00355F2F">
        <w:rPr>
          <w:noProof w:val="0"/>
        </w:rPr>
        <w:t xml:space="preserve"> by sa mali </w:t>
      </w:r>
      <w:r>
        <w:rPr>
          <w:noProof w:val="0"/>
        </w:rPr>
        <w:t>zapájať</w:t>
      </w:r>
      <w:r w:rsidRPr="00355F2F">
        <w:rPr>
          <w:noProof w:val="0"/>
        </w:rPr>
        <w:t xml:space="preserve"> do viacerých </w:t>
      </w:r>
      <w:r>
        <w:rPr>
          <w:noProof w:val="0"/>
        </w:rPr>
        <w:t xml:space="preserve">podobných </w:t>
      </w:r>
      <w:r w:rsidRPr="00355F2F">
        <w:rPr>
          <w:noProof w:val="0"/>
        </w:rPr>
        <w:t>aktivít</w:t>
      </w:r>
      <w:r>
        <w:rPr>
          <w:noProof w:val="0"/>
        </w:rPr>
        <w:t>,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aby boli viditeľnejší a verejnosťou vnímaní.  Oslovovať je potrebné </w:t>
      </w:r>
      <w:r w:rsidRPr="00355F2F">
        <w:rPr>
          <w:noProof w:val="0"/>
        </w:rPr>
        <w:t>médiá, aby</w:t>
      </w:r>
      <w:r>
        <w:rPr>
          <w:noProof w:val="0"/>
        </w:rPr>
        <w:t xml:space="preserve"> takéto</w:t>
      </w:r>
      <w:r w:rsidRPr="00355F2F">
        <w:rPr>
          <w:noProof w:val="0"/>
        </w:rPr>
        <w:t xml:space="preserve"> aktivity </w:t>
      </w:r>
      <w:r>
        <w:rPr>
          <w:noProof w:val="0"/>
        </w:rPr>
        <w:t>zverejňovali a informovali o nich verejnosť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851"/>
        <w:rPr>
          <w:noProof w:val="0"/>
        </w:rPr>
      </w:pPr>
      <w:r w:rsidRPr="00355F2F">
        <w:rPr>
          <w:noProof w:val="0"/>
        </w:rPr>
        <w:t xml:space="preserve">Ceremoniál </w:t>
      </w:r>
      <w:r>
        <w:rPr>
          <w:noProof w:val="0"/>
        </w:rPr>
        <w:t>pri príležitosti otvorenia</w:t>
      </w:r>
      <w:r w:rsidRPr="00355F2F">
        <w:rPr>
          <w:noProof w:val="0"/>
        </w:rPr>
        <w:t xml:space="preserve"> novej </w:t>
      </w:r>
      <w:r>
        <w:rPr>
          <w:noProof w:val="0"/>
        </w:rPr>
        <w:t>cyklo</w:t>
      </w:r>
      <w:r w:rsidRPr="00355F2F">
        <w:rPr>
          <w:noProof w:val="0"/>
        </w:rPr>
        <w:t xml:space="preserve"> cesty</w:t>
      </w:r>
    </w:p>
    <w:p w:rsidR="00C960A0" w:rsidRPr="00355F2F" w:rsidRDefault="00C960A0">
      <w:pPr>
        <w:ind w:left="851"/>
        <w:rPr>
          <w:noProof w:val="0"/>
        </w:rPr>
      </w:pPr>
      <w:r>
        <w:rPr>
          <w:noProof w:val="0"/>
        </w:rPr>
        <w:t xml:space="preserve">Pri ukončení budovania novej cyklo cesty </w:t>
      </w:r>
      <w:r w:rsidRPr="00355F2F">
        <w:rPr>
          <w:noProof w:val="0"/>
        </w:rPr>
        <w:t xml:space="preserve"> sa môže </w:t>
      </w:r>
      <w:r>
        <w:rPr>
          <w:noProof w:val="0"/>
        </w:rPr>
        <w:t>z</w:t>
      </w:r>
      <w:r w:rsidRPr="00355F2F">
        <w:rPr>
          <w:noProof w:val="0"/>
        </w:rPr>
        <w:t>organizovať otvárací ceremoniál</w:t>
      </w:r>
      <w:r>
        <w:rPr>
          <w:noProof w:val="0"/>
        </w:rPr>
        <w:t xml:space="preserve">, ktorým sa nové cyklo zariadenie slávnostne predstaví jej užívateľom, napr. </w:t>
      </w:r>
      <w:r w:rsidRPr="00355F2F">
        <w:rPr>
          <w:noProof w:val="0"/>
        </w:rPr>
        <w:t xml:space="preserve"> </w:t>
      </w:r>
      <w:r>
        <w:rPr>
          <w:noProof w:val="0"/>
        </w:rPr>
        <w:t>firmám a jej zamestnancom, ako aj obyvateľom z okolia</w:t>
      </w:r>
      <w:r w:rsidRPr="00355F2F">
        <w:rPr>
          <w:noProof w:val="0"/>
        </w:rPr>
        <w:t xml:space="preserve"> novej </w:t>
      </w:r>
      <w:r>
        <w:rPr>
          <w:noProof w:val="0"/>
        </w:rPr>
        <w:t>cyklo</w:t>
      </w:r>
      <w:r w:rsidRPr="00355F2F">
        <w:rPr>
          <w:noProof w:val="0"/>
        </w:rPr>
        <w:t xml:space="preserve"> cesty.  Súčasťou </w:t>
      </w:r>
      <w:r>
        <w:rPr>
          <w:noProof w:val="0"/>
        </w:rPr>
        <w:t xml:space="preserve">takéhoto </w:t>
      </w:r>
      <w:r w:rsidRPr="00355F2F">
        <w:rPr>
          <w:noProof w:val="0"/>
        </w:rPr>
        <w:t xml:space="preserve">podujatia </w:t>
      </w:r>
      <w:r>
        <w:rPr>
          <w:noProof w:val="0"/>
        </w:rPr>
        <w:t xml:space="preserve">môže byť spoločné </w:t>
      </w:r>
      <w:r w:rsidRPr="00355F2F">
        <w:rPr>
          <w:noProof w:val="0"/>
        </w:rPr>
        <w:t xml:space="preserve">bicyklovanie </w:t>
      </w:r>
      <w:r>
        <w:rPr>
          <w:noProof w:val="0"/>
        </w:rPr>
        <w:t>s cyklo promotérmi.</w:t>
      </w:r>
      <w:r w:rsidRPr="00355F2F">
        <w:rPr>
          <w:noProof w:val="0"/>
        </w:rPr>
        <w:t xml:space="preserve"> Na prilákanie ľudí </w:t>
      </w:r>
      <w:r>
        <w:rPr>
          <w:noProof w:val="0"/>
        </w:rPr>
        <w:t>k účasti</w:t>
      </w:r>
      <w:r w:rsidRPr="00355F2F">
        <w:rPr>
          <w:noProof w:val="0"/>
        </w:rPr>
        <w:t xml:space="preserve"> na tomto podujatí je možné ponúknuť ceny (</w:t>
      </w:r>
      <w:r>
        <w:rPr>
          <w:noProof w:val="0"/>
        </w:rPr>
        <w:t>môžu ich venovať napr. obchody</w:t>
      </w:r>
      <w:r w:rsidRPr="00355F2F">
        <w:rPr>
          <w:noProof w:val="0"/>
        </w:rPr>
        <w:t xml:space="preserve"> s bicyklami ako súčasť </w:t>
      </w:r>
      <w:r>
        <w:rPr>
          <w:noProof w:val="0"/>
        </w:rPr>
        <w:t xml:space="preserve">svojej </w:t>
      </w:r>
      <w:r w:rsidRPr="00355F2F">
        <w:rPr>
          <w:noProof w:val="0"/>
        </w:rPr>
        <w:t xml:space="preserve">reklamy). 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14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 xml:space="preserve">Propagovanie </w:t>
      </w:r>
      <w:r>
        <w:rPr>
          <w:b/>
          <w:noProof w:val="0"/>
        </w:rPr>
        <w:t xml:space="preserve">chôdze a bicyklovania </w:t>
      </w:r>
      <w:r w:rsidRPr="00355F2F">
        <w:rPr>
          <w:b/>
          <w:noProof w:val="0"/>
        </w:rPr>
        <w:t xml:space="preserve"> </w:t>
      </w:r>
      <w:r>
        <w:rPr>
          <w:b/>
          <w:noProof w:val="0"/>
        </w:rPr>
        <w:t>na cestu</w:t>
      </w:r>
      <w:r w:rsidRPr="00355F2F">
        <w:rPr>
          <w:b/>
          <w:noProof w:val="0"/>
        </w:rPr>
        <w:t xml:space="preserve"> do školy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</w:rPr>
      </w:pPr>
      <w:r>
        <w:rPr>
          <w:noProof w:val="0"/>
        </w:rPr>
        <w:t>Účelom propagácie</w:t>
      </w:r>
      <w:r w:rsidRPr="00355F2F">
        <w:rPr>
          <w:noProof w:val="0"/>
        </w:rPr>
        <w:t xml:space="preserve"> </w:t>
      </w:r>
      <w:r>
        <w:rPr>
          <w:noProof w:val="0"/>
        </w:rPr>
        <w:t>pešej chôdze</w:t>
      </w:r>
      <w:r w:rsidRPr="00355F2F">
        <w:rPr>
          <w:noProof w:val="0"/>
        </w:rPr>
        <w:t xml:space="preserve"> alebo </w:t>
      </w:r>
      <w:r>
        <w:rPr>
          <w:noProof w:val="0"/>
        </w:rPr>
        <w:t>bicyklovania</w:t>
      </w:r>
      <w:r w:rsidRPr="00355F2F">
        <w:rPr>
          <w:noProof w:val="0"/>
        </w:rPr>
        <w:t xml:space="preserve"> </w:t>
      </w:r>
      <w:r>
        <w:rPr>
          <w:noProof w:val="0"/>
        </w:rPr>
        <w:t>pri ceste do školy je, aby sa zmenilo</w:t>
      </w:r>
      <w:r w:rsidRPr="00355F2F">
        <w:rPr>
          <w:noProof w:val="0"/>
        </w:rPr>
        <w:t xml:space="preserve"> správanie žiakov škôl a ich rodičov</w:t>
      </w:r>
      <w:r>
        <w:rPr>
          <w:noProof w:val="0"/>
        </w:rPr>
        <w:t xml:space="preserve"> v tomto smere</w:t>
      </w:r>
      <w:r w:rsidRPr="00355F2F">
        <w:rPr>
          <w:noProof w:val="0"/>
        </w:rPr>
        <w:t xml:space="preserve">, </w:t>
      </w:r>
      <w:r>
        <w:rPr>
          <w:noProof w:val="0"/>
        </w:rPr>
        <w:t>pretože</w:t>
      </w:r>
      <w:r w:rsidRPr="00355F2F">
        <w:rPr>
          <w:noProof w:val="0"/>
        </w:rPr>
        <w:t xml:space="preserve"> mnohí rodičia vozia svoje deti do školy autom (čo je </w:t>
      </w:r>
      <w:r>
        <w:rPr>
          <w:noProof w:val="0"/>
        </w:rPr>
        <w:t xml:space="preserve">potom </w:t>
      </w:r>
      <w:r w:rsidRPr="00355F2F">
        <w:rPr>
          <w:noProof w:val="0"/>
        </w:rPr>
        <w:t xml:space="preserve">dôvodom aj </w:t>
      </w:r>
      <w:r>
        <w:rPr>
          <w:noProof w:val="0"/>
        </w:rPr>
        <w:t>pre ich následnú</w:t>
      </w:r>
      <w:r w:rsidRPr="00355F2F">
        <w:rPr>
          <w:noProof w:val="0"/>
        </w:rPr>
        <w:t xml:space="preserve"> </w:t>
      </w:r>
      <w:r>
        <w:rPr>
          <w:noProof w:val="0"/>
        </w:rPr>
        <w:t>jazdu</w:t>
      </w:r>
      <w:r w:rsidRPr="00355F2F">
        <w:rPr>
          <w:noProof w:val="0"/>
        </w:rPr>
        <w:t xml:space="preserve"> do práce autom).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</w:rPr>
      </w:pPr>
      <w:r w:rsidRPr="00355F2F">
        <w:rPr>
          <w:noProof w:val="0"/>
        </w:rPr>
        <w:t>Nasledovné opatrenia</w:t>
      </w:r>
      <w:r>
        <w:rPr>
          <w:noProof w:val="0"/>
        </w:rPr>
        <w:t xml:space="preserve"> sa dajú použiť</w:t>
      </w:r>
      <w:r w:rsidRPr="00355F2F">
        <w:rPr>
          <w:noProof w:val="0"/>
        </w:rPr>
        <w:t xml:space="preserve"> </w:t>
      </w:r>
      <w:r>
        <w:rPr>
          <w:noProof w:val="0"/>
        </w:rPr>
        <w:t>na</w:t>
      </w:r>
      <w:r w:rsidRPr="00355F2F">
        <w:rPr>
          <w:noProof w:val="0"/>
        </w:rPr>
        <w:t xml:space="preserve"> </w:t>
      </w:r>
      <w:r>
        <w:rPr>
          <w:noProof w:val="0"/>
        </w:rPr>
        <w:t>propagáciu</w:t>
      </w:r>
      <w:r w:rsidRPr="00355F2F">
        <w:rPr>
          <w:noProof w:val="0"/>
        </w:rPr>
        <w:t xml:space="preserve"> cesty do školy pešo a</w:t>
      </w:r>
      <w:r>
        <w:rPr>
          <w:noProof w:val="0"/>
        </w:rPr>
        <w:t>lebo</w:t>
      </w:r>
      <w:r w:rsidRPr="00355F2F">
        <w:rPr>
          <w:noProof w:val="0"/>
        </w:rPr>
        <w:t> na bicykli: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709" w:hanging="283"/>
        <w:contextualSpacing w:val="0"/>
        <w:rPr>
          <w:noProof w:val="0"/>
        </w:rPr>
      </w:pPr>
      <w:r w:rsidRPr="00355F2F">
        <w:rPr>
          <w:noProof w:val="0"/>
        </w:rPr>
        <w:t xml:space="preserve">Bezpečná cesta do školy </w:t>
      </w:r>
      <w:r>
        <w:rPr>
          <w:noProof w:val="0"/>
        </w:rPr>
        <w:t xml:space="preserve">pešo </w:t>
      </w:r>
      <w:r w:rsidRPr="00355F2F">
        <w:rPr>
          <w:noProof w:val="0"/>
        </w:rPr>
        <w:t xml:space="preserve">alebo </w:t>
      </w:r>
      <w:r>
        <w:rPr>
          <w:noProof w:val="0"/>
        </w:rPr>
        <w:t>na bicykli</w:t>
      </w:r>
      <w:r w:rsidRPr="00355F2F">
        <w:rPr>
          <w:noProof w:val="0"/>
        </w:rPr>
        <w:t xml:space="preserve"> </w:t>
      </w:r>
    </w:p>
    <w:p w:rsidR="00C960A0" w:rsidRPr="00355F2F" w:rsidRDefault="00C960A0">
      <w:pPr>
        <w:pStyle w:val="Odstavecseseznamem"/>
        <w:ind w:left="709"/>
        <w:contextualSpacing w:val="0"/>
        <w:rPr>
          <w:noProof w:val="0"/>
        </w:rPr>
      </w:pPr>
      <w:r>
        <w:rPr>
          <w:noProof w:val="0"/>
        </w:rPr>
        <w:t xml:space="preserve">V spolupráci </w:t>
      </w:r>
      <w:r w:rsidRPr="00355F2F">
        <w:rPr>
          <w:noProof w:val="0"/>
        </w:rPr>
        <w:t xml:space="preserve"> so školami môže Mesto Bratislava </w:t>
      </w:r>
      <w:r>
        <w:rPr>
          <w:noProof w:val="0"/>
        </w:rPr>
        <w:t>vypracovať</w:t>
      </w:r>
      <w:r w:rsidRPr="00355F2F">
        <w:rPr>
          <w:noProof w:val="0"/>
        </w:rPr>
        <w:t xml:space="preserve"> plán pre každú školu</w:t>
      </w:r>
      <w:r>
        <w:rPr>
          <w:noProof w:val="0"/>
        </w:rPr>
        <w:t>, kde budú uvedené</w:t>
      </w:r>
      <w:r w:rsidRPr="00355F2F">
        <w:rPr>
          <w:noProof w:val="0"/>
        </w:rPr>
        <w:t xml:space="preserve"> </w:t>
      </w:r>
      <w:r>
        <w:rPr>
          <w:noProof w:val="0"/>
        </w:rPr>
        <w:t>bezpečné</w:t>
      </w:r>
      <w:r w:rsidRPr="00355F2F">
        <w:rPr>
          <w:noProof w:val="0"/>
        </w:rPr>
        <w:t xml:space="preserve"> </w:t>
      </w:r>
      <w:r>
        <w:rPr>
          <w:noProof w:val="0"/>
        </w:rPr>
        <w:t>pešie</w:t>
      </w:r>
      <w:r w:rsidRPr="00355F2F">
        <w:rPr>
          <w:noProof w:val="0"/>
        </w:rPr>
        <w:t xml:space="preserve"> a</w:t>
      </w:r>
      <w:r>
        <w:rPr>
          <w:noProof w:val="0"/>
        </w:rPr>
        <w:t>j cyklistické trasy</w:t>
      </w:r>
      <w:r w:rsidRPr="00355F2F">
        <w:rPr>
          <w:noProof w:val="0"/>
        </w:rPr>
        <w:t xml:space="preserve">. Pre zaistenie úspechu tejto činnosti </w:t>
      </w:r>
      <w:r>
        <w:rPr>
          <w:noProof w:val="0"/>
        </w:rPr>
        <w:t>je potrebné zlepšiť prostredie v okolí škôl, a to realizáciou opatrení, ktoré zvýšia bezpečnosť detí v</w:t>
      </w:r>
      <w:r w:rsidRPr="00355F2F">
        <w:rPr>
          <w:noProof w:val="0"/>
        </w:rPr>
        <w:t xml:space="preserve"> premávke. </w:t>
      </w: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ind w:left="709"/>
        <w:rPr>
          <w:b/>
          <w:noProof w:val="0"/>
        </w:rPr>
      </w:pPr>
      <w:r>
        <w:rPr>
          <w:b/>
          <w:noProof w:val="0"/>
        </w:rPr>
        <w:t>Najlepšie príklady</w:t>
      </w:r>
      <w:r w:rsidRPr="00355F2F">
        <w:rPr>
          <w:b/>
          <w:noProof w:val="0"/>
        </w:rPr>
        <w:t xml:space="preserve"> </w:t>
      </w:r>
      <w:r>
        <w:rPr>
          <w:b/>
          <w:noProof w:val="0"/>
        </w:rPr>
        <w:t>z</w:t>
      </w:r>
      <w:r w:rsidRPr="00355F2F">
        <w:rPr>
          <w:b/>
          <w:noProof w:val="0"/>
        </w:rPr>
        <w:t xml:space="preserve"> Holandsku</w:t>
      </w:r>
      <w:r>
        <w:rPr>
          <w:b/>
          <w:noProof w:val="0"/>
        </w:rPr>
        <w:t xml:space="preserve"> z oblasti propagácie</w:t>
      </w:r>
      <w:r w:rsidRPr="00355F2F">
        <w:rPr>
          <w:b/>
          <w:noProof w:val="0"/>
        </w:rPr>
        <w:t xml:space="preserve"> bezpečného prostredia </w:t>
      </w:r>
      <w:r>
        <w:rPr>
          <w:b/>
          <w:noProof w:val="0"/>
        </w:rPr>
        <w:t>v okolí</w:t>
      </w:r>
      <w:r w:rsidRPr="00355F2F">
        <w:rPr>
          <w:b/>
          <w:noProof w:val="0"/>
        </w:rPr>
        <w:t xml:space="preserve"> škôl </w:t>
      </w:r>
    </w:p>
    <w:p w:rsidR="00C960A0" w:rsidRPr="00355F2F" w:rsidRDefault="00C960A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ind w:left="709"/>
        <w:rPr>
          <w:noProof w:val="0"/>
        </w:rPr>
      </w:pPr>
      <w:r w:rsidRPr="00355F2F">
        <w:rPr>
          <w:noProof w:val="0"/>
        </w:rPr>
        <w:t xml:space="preserve">Holandská organizácia Bezpečná premávka Holandska (VVN) </w:t>
      </w:r>
      <w:r>
        <w:rPr>
          <w:noProof w:val="0"/>
        </w:rPr>
        <w:t>organizuje každoročne</w:t>
      </w:r>
      <w:r w:rsidRPr="00355F2F">
        <w:rPr>
          <w:noProof w:val="0"/>
        </w:rPr>
        <w:t xml:space="preserve"> veľmi známu kampaň</w:t>
      </w:r>
      <w:r>
        <w:rPr>
          <w:noProof w:val="0"/>
        </w:rPr>
        <w:t xml:space="preserve"> s názvom</w:t>
      </w:r>
      <w:r w:rsidRPr="00355F2F">
        <w:rPr>
          <w:noProof w:val="0"/>
        </w:rPr>
        <w:t xml:space="preserve"> „Opäť sa začína škola“.  Táto kampaň sa začína v prv</w:t>
      </w:r>
      <w:r>
        <w:rPr>
          <w:noProof w:val="0"/>
        </w:rPr>
        <w:t xml:space="preserve">ý deň nového školského roka a </w:t>
      </w:r>
      <w:r w:rsidRPr="00355F2F">
        <w:rPr>
          <w:noProof w:val="0"/>
        </w:rPr>
        <w:t xml:space="preserve">trvá dva týždne. Cieľom je </w:t>
      </w:r>
      <w:r>
        <w:rPr>
          <w:noProof w:val="0"/>
        </w:rPr>
        <w:t>vyburcovať</w:t>
      </w:r>
      <w:r w:rsidRPr="00355F2F">
        <w:rPr>
          <w:noProof w:val="0"/>
        </w:rPr>
        <w:t xml:space="preserve"> vodičov </w:t>
      </w:r>
      <w:r>
        <w:rPr>
          <w:noProof w:val="0"/>
        </w:rPr>
        <w:t>ako aj ostatných</w:t>
      </w:r>
      <w:r w:rsidRPr="00355F2F">
        <w:rPr>
          <w:noProof w:val="0"/>
        </w:rPr>
        <w:t xml:space="preserve"> účastníkov cestnej premávky, aby </w:t>
      </w:r>
      <w:r>
        <w:rPr>
          <w:noProof w:val="0"/>
        </w:rPr>
        <w:t xml:space="preserve">si viac všímali </w:t>
      </w:r>
      <w:r w:rsidRPr="00355F2F">
        <w:rPr>
          <w:noProof w:val="0"/>
        </w:rPr>
        <w:t>žiakov škôl</w:t>
      </w:r>
      <w:r>
        <w:rPr>
          <w:noProof w:val="0"/>
        </w:rPr>
        <w:t xml:space="preserve"> a brali ich ako účastníkov premávky</w:t>
      </w:r>
      <w:r w:rsidRPr="00355F2F">
        <w:rPr>
          <w:noProof w:val="0"/>
        </w:rPr>
        <w:t xml:space="preserve">, </w:t>
      </w:r>
      <w:r>
        <w:rPr>
          <w:noProof w:val="0"/>
        </w:rPr>
        <w:t>pretože</w:t>
      </w:r>
      <w:r w:rsidRPr="00355F2F">
        <w:rPr>
          <w:noProof w:val="0"/>
        </w:rPr>
        <w:t xml:space="preserve"> mnohé deti chodia do školy pešo alebo na bicykli</w:t>
      </w:r>
      <w:r>
        <w:rPr>
          <w:noProof w:val="0"/>
        </w:rPr>
        <w:t>.</w:t>
      </w:r>
      <w:r w:rsidRPr="00355F2F">
        <w:rPr>
          <w:noProof w:val="0"/>
        </w:rPr>
        <w:t xml:space="preserve"> A nový školský rok </w:t>
      </w:r>
      <w:r>
        <w:rPr>
          <w:noProof w:val="0"/>
        </w:rPr>
        <w:t xml:space="preserve">vždy </w:t>
      </w:r>
      <w:r w:rsidRPr="00355F2F">
        <w:rPr>
          <w:noProof w:val="0"/>
        </w:rPr>
        <w:t xml:space="preserve">znamená </w:t>
      </w:r>
      <w:r>
        <w:rPr>
          <w:noProof w:val="0"/>
        </w:rPr>
        <w:t xml:space="preserve">aj </w:t>
      </w:r>
      <w:r w:rsidRPr="00355F2F">
        <w:rPr>
          <w:noProof w:val="0"/>
        </w:rPr>
        <w:t xml:space="preserve">nové </w:t>
      </w:r>
      <w:r>
        <w:rPr>
          <w:noProof w:val="0"/>
        </w:rPr>
        <w:t>chodníky</w:t>
      </w:r>
      <w:r w:rsidRPr="00355F2F">
        <w:rPr>
          <w:noProof w:val="0"/>
        </w:rPr>
        <w:t xml:space="preserve"> a</w:t>
      </w:r>
      <w:r>
        <w:rPr>
          <w:noProof w:val="0"/>
        </w:rPr>
        <w:t xml:space="preserve"> nové </w:t>
      </w:r>
      <w:r w:rsidRPr="00355F2F">
        <w:rPr>
          <w:noProof w:val="0"/>
        </w:rPr>
        <w:t>cyklistické trasy na cestu do nových škôl.</w:t>
      </w:r>
    </w:p>
    <w:p w:rsidR="00C960A0" w:rsidRPr="00355F2F" w:rsidRDefault="00C960A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ind w:left="709"/>
        <w:rPr>
          <w:noProof w:val="0"/>
        </w:rPr>
      </w:pPr>
      <w:r>
        <w:rPr>
          <w:noProof w:val="0"/>
        </w:rPr>
        <w:t>Popri týchto cestách sa umiestňuje množstvo transparentov</w:t>
      </w:r>
      <w:r w:rsidRPr="00355F2F">
        <w:rPr>
          <w:noProof w:val="0"/>
        </w:rPr>
        <w:t xml:space="preserve"> s nápisom „Opäť sa začína škola“ , </w:t>
      </w:r>
      <w:r>
        <w:rPr>
          <w:noProof w:val="0"/>
        </w:rPr>
        <w:t xml:space="preserve">ktoré majú zvýšiť pozornosť a ostražitosť </w:t>
      </w:r>
      <w:r w:rsidRPr="00355F2F">
        <w:rPr>
          <w:noProof w:val="0"/>
        </w:rPr>
        <w:t xml:space="preserve">účastníkov cestnej premávky.  </w:t>
      </w:r>
    </w:p>
    <w:p w:rsidR="00C960A0" w:rsidRPr="00355F2F" w:rsidRDefault="00C960A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ind w:left="709"/>
        <w:rPr>
          <w:noProof w:val="0"/>
        </w:rPr>
      </w:pPr>
      <w:r w:rsidRPr="00355F2F">
        <w:rPr>
          <w:noProof w:val="0"/>
        </w:rPr>
        <w:t xml:space="preserve">Zdroj: </w:t>
      </w:r>
      <w:hyperlink r:id="rId82" w:history="1">
        <w:r w:rsidRPr="00355F2F">
          <w:rPr>
            <w:rStyle w:val="Hyperlink"/>
            <w:noProof w:val="0"/>
          </w:rPr>
          <w:t>http://www.veiligverkeernederland.nl/de_scholen_zijn_weer_begonnen</w:t>
        </w:r>
      </w:hyperlink>
      <w:r w:rsidRPr="00355F2F">
        <w:rPr>
          <w:noProof w:val="0"/>
        </w:rPr>
        <w:t xml:space="preserve"> (v holandčine).</w:t>
      </w: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709" w:hanging="283"/>
        <w:contextualSpacing w:val="0"/>
        <w:rPr>
          <w:noProof w:val="0"/>
        </w:rPr>
      </w:pPr>
      <w:r w:rsidRPr="00355F2F">
        <w:rPr>
          <w:noProof w:val="0"/>
        </w:rPr>
        <w:t xml:space="preserve">Zahrnúť </w:t>
      </w:r>
      <w:r>
        <w:rPr>
          <w:noProof w:val="0"/>
        </w:rPr>
        <w:t>do učebných osnov aj</w:t>
      </w:r>
      <w:r w:rsidRPr="00355F2F">
        <w:rPr>
          <w:noProof w:val="0"/>
        </w:rPr>
        <w:t xml:space="preserve"> pravidlá cestnej premávky a bezpečné</w:t>
      </w:r>
      <w:r>
        <w:rPr>
          <w:noProof w:val="0"/>
        </w:rPr>
        <w:t>ho správania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ind w:left="709"/>
        <w:contextualSpacing w:val="0"/>
        <w:rPr>
          <w:noProof w:val="0"/>
        </w:rPr>
      </w:pPr>
      <w:r w:rsidRPr="00355F2F">
        <w:rPr>
          <w:noProof w:val="0"/>
        </w:rPr>
        <w:t>Ako je uvedené v § 3.3.1</w:t>
      </w:r>
      <w:r>
        <w:rPr>
          <w:noProof w:val="0"/>
        </w:rPr>
        <w:t>,</w:t>
      </w:r>
      <w:r w:rsidRPr="00355F2F">
        <w:rPr>
          <w:noProof w:val="0"/>
        </w:rPr>
        <w:t xml:space="preserve"> princíp </w:t>
      </w:r>
      <w:r>
        <w:rPr>
          <w:noProof w:val="0"/>
        </w:rPr>
        <w:t>zvyšovania povedomia verejnosti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má </w:t>
      </w:r>
      <w:r w:rsidRPr="00355F2F">
        <w:rPr>
          <w:noProof w:val="0"/>
        </w:rPr>
        <w:t xml:space="preserve">pre podporu </w:t>
      </w:r>
      <w:r>
        <w:rPr>
          <w:noProof w:val="0"/>
        </w:rPr>
        <w:t xml:space="preserve">trvalo </w:t>
      </w:r>
      <w:r w:rsidRPr="00355F2F">
        <w:rPr>
          <w:noProof w:val="0"/>
        </w:rPr>
        <w:t>udržateľnej bezpečnosti</w:t>
      </w:r>
      <w:r>
        <w:rPr>
          <w:noProof w:val="0"/>
        </w:rPr>
        <w:t xml:space="preserve"> veľký význam</w:t>
      </w:r>
      <w:r w:rsidRPr="00355F2F">
        <w:rPr>
          <w:noProof w:val="0"/>
        </w:rPr>
        <w:t xml:space="preserve">. </w:t>
      </w:r>
      <w:r>
        <w:rPr>
          <w:noProof w:val="0"/>
        </w:rPr>
        <w:t>Zvyšovať povedomie verejnosti v oblasti nemotorovej dopravy je potrebné začať už</w:t>
      </w:r>
      <w:r w:rsidRPr="00355F2F">
        <w:rPr>
          <w:noProof w:val="0"/>
        </w:rPr>
        <w:t xml:space="preserve"> od základnej školy.</w:t>
      </w: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709"/>
        <w:rPr>
          <w:noProof w:val="0"/>
        </w:rPr>
      </w:pPr>
      <w:r w:rsidRPr="00355F2F">
        <w:rPr>
          <w:noProof w:val="0"/>
        </w:rPr>
        <w:t xml:space="preserve">V Bratislave </w:t>
      </w:r>
      <w:r>
        <w:rPr>
          <w:noProof w:val="0"/>
        </w:rPr>
        <w:t>sa  už s takýmito aktivitami začalo, a to výukovými programami</w:t>
      </w:r>
      <w:r w:rsidRPr="00355F2F">
        <w:rPr>
          <w:noProof w:val="0"/>
        </w:rPr>
        <w:t xml:space="preserve"> </w:t>
      </w:r>
      <w:r>
        <w:rPr>
          <w:noProof w:val="0"/>
        </w:rPr>
        <w:t>a realizáciou</w:t>
      </w:r>
      <w:r w:rsidRPr="00355F2F">
        <w:rPr>
          <w:noProof w:val="0"/>
        </w:rPr>
        <w:t xml:space="preserve"> </w:t>
      </w:r>
      <w:r>
        <w:rPr>
          <w:noProof w:val="0"/>
        </w:rPr>
        <w:t>detských dopravných ihrísk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709"/>
        <w:rPr>
          <w:noProof w:val="0"/>
        </w:rPr>
      </w:pPr>
      <w:r w:rsidRPr="00355F2F">
        <w:rPr>
          <w:noProof w:val="0"/>
        </w:rPr>
        <w:t xml:space="preserve">Napríklad v Holandsku </w:t>
      </w:r>
      <w:r>
        <w:rPr>
          <w:noProof w:val="0"/>
        </w:rPr>
        <w:t>musia základné školy</w:t>
      </w:r>
      <w:r w:rsidRPr="00355F2F">
        <w:rPr>
          <w:noProof w:val="0"/>
        </w:rPr>
        <w:t xml:space="preserve"> </w:t>
      </w:r>
      <w:r>
        <w:rPr>
          <w:noProof w:val="0"/>
        </w:rPr>
        <w:t>povinne organizovať pre deti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dopravné </w:t>
      </w:r>
      <w:r w:rsidRPr="00355F2F">
        <w:rPr>
          <w:noProof w:val="0"/>
        </w:rPr>
        <w:t>kurz</w:t>
      </w:r>
      <w:r>
        <w:rPr>
          <w:noProof w:val="0"/>
        </w:rPr>
        <w:t>y</w:t>
      </w:r>
      <w:r w:rsidRPr="00355F2F">
        <w:rPr>
          <w:noProof w:val="0"/>
        </w:rPr>
        <w:t xml:space="preserve">. </w:t>
      </w:r>
      <w:r>
        <w:rPr>
          <w:noProof w:val="0"/>
        </w:rPr>
        <w:t>Často je však potrebná aj podpora zo strany</w:t>
      </w:r>
      <w:r w:rsidRPr="00355F2F">
        <w:rPr>
          <w:noProof w:val="0"/>
        </w:rPr>
        <w:t xml:space="preserve"> </w:t>
      </w:r>
      <w:r>
        <w:rPr>
          <w:noProof w:val="0"/>
        </w:rPr>
        <w:t>mestských samospráv</w:t>
      </w:r>
      <w:r w:rsidRPr="00355F2F">
        <w:rPr>
          <w:noProof w:val="0"/>
        </w:rPr>
        <w:t>, región</w:t>
      </w:r>
      <w:r>
        <w:rPr>
          <w:noProof w:val="0"/>
        </w:rPr>
        <w:t>u</w:t>
      </w:r>
      <w:r w:rsidRPr="00355F2F">
        <w:rPr>
          <w:noProof w:val="0"/>
        </w:rPr>
        <w:t xml:space="preserve"> a</w:t>
      </w:r>
      <w:r>
        <w:rPr>
          <w:noProof w:val="0"/>
        </w:rPr>
        <w:t> mimovládnych organizácií, čo zvyšuje</w:t>
      </w:r>
      <w:r w:rsidRPr="00355F2F">
        <w:rPr>
          <w:noProof w:val="0"/>
        </w:rPr>
        <w:t xml:space="preserve"> </w:t>
      </w:r>
      <w:r>
        <w:rPr>
          <w:noProof w:val="0"/>
        </w:rPr>
        <w:t>predpoklad</w:t>
      </w:r>
      <w:r w:rsidRPr="00355F2F">
        <w:rPr>
          <w:noProof w:val="0"/>
        </w:rPr>
        <w:t xml:space="preserve"> úspechu</w:t>
      </w:r>
      <w:r>
        <w:rPr>
          <w:noProof w:val="0"/>
        </w:rPr>
        <w:t xml:space="preserve"> takejto činnosti.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 Jedná sa </w:t>
      </w:r>
      <w:r w:rsidRPr="00355F2F">
        <w:rPr>
          <w:noProof w:val="0"/>
        </w:rPr>
        <w:t xml:space="preserve">hlavne </w:t>
      </w:r>
      <w:r>
        <w:rPr>
          <w:noProof w:val="0"/>
        </w:rPr>
        <w:t>o finančnú podporu</w:t>
      </w:r>
      <w:r w:rsidRPr="00355F2F">
        <w:rPr>
          <w:noProof w:val="0"/>
        </w:rPr>
        <w:t xml:space="preserve"> na zabezpečenie potrebných pomôcok </w:t>
      </w:r>
      <w:r>
        <w:rPr>
          <w:noProof w:val="0"/>
        </w:rPr>
        <w:t>na výučbu na praktických hodinách (napríklad miniatúra dopravnej situácie)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709"/>
        <w:rPr>
          <w:noProof w:val="0"/>
        </w:rPr>
      </w:pPr>
      <w:r>
        <w:rPr>
          <w:noProof w:val="0"/>
        </w:rPr>
        <w:t>Na</w:t>
      </w:r>
      <w:r w:rsidRPr="00355F2F">
        <w:rPr>
          <w:noProof w:val="0"/>
        </w:rPr>
        <w:t xml:space="preserve"> holandských základných školách </w:t>
      </w:r>
      <w:r>
        <w:rPr>
          <w:noProof w:val="0"/>
        </w:rPr>
        <w:t xml:space="preserve">sa v dopravných kurzoch vyučujú nasledovné </w:t>
      </w:r>
      <w:r w:rsidRPr="00355F2F">
        <w:rPr>
          <w:noProof w:val="0"/>
        </w:rPr>
        <w:t>princípy: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1134"/>
        <w:rPr>
          <w:noProof w:val="0"/>
        </w:rPr>
      </w:pPr>
      <w:r>
        <w:rPr>
          <w:noProof w:val="0"/>
        </w:rPr>
        <w:t xml:space="preserve">Školáci </w:t>
      </w:r>
      <w:r w:rsidRPr="00355F2F">
        <w:rPr>
          <w:noProof w:val="0"/>
        </w:rPr>
        <w:t xml:space="preserve"> </w:t>
      </w:r>
      <w:r>
        <w:rPr>
          <w:noProof w:val="0"/>
        </w:rPr>
        <w:t>musia poznať</w:t>
      </w:r>
      <w:r w:rsidRPr="00355F2F">
        <w:rPr>
          <w:noProof w:val="0"/>
        </w:rPr>
        <w:t xml:space="preserve"> </w:t>
      </w:r>
      <w:r>
        <w:rPr>
          <w:noProof w:val="0"/>
        </w:rPr>
        <w:t>dopravné značky a dopravné predpisy</w:t>
      </w:r>
      <w:r w:rsidRPr="00355F2F">
        <w:rPr>
          <w:noProof w:val="0"/>
        </w:rPr>
        <w:t xml:space="preserve">, </w:t>
      </w:r>
      <w:r>
        <w:rPr>
          <w:noProof w:val="0"/>
        </w:rPr>
        <w:t>ktoré sa trénujú na praktických hodinách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1134"/>
        <w:rPr>
          <w:noProof w:val="0"/>
        </w:rPr>
      </w:pPr>
      <w:r>
        <w:rPr>
          <w:noProof w:val="0"/>
        </w:rPr>
        <w:t>Školáci</w:t>
      </w:r>
      <w:r w:rsidRPr="00355F2F">
        <w:rPr>
          <w:noProof w:val="0"/>
        </w:rPr>
        <w:t xml:space="preserve"> </w:t>
      </w:r>
      <w:r>
        <w:rPr>
          <w:noProof w:val="0"/>
        </w:rPr>
        <w:t>musia vedieť,</w:t>
      </w:r>
      <w:r w:rsidRPr="00355F2F">
        <w:rPr>
          <w:noProof w:val="0"/>
        </w:rPr>
        <w:t xml:space="preserve"> ako sa správať v premávke ako chodec, cyklista a pasažier.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1134"/>
        <w:rPr>
          <w:noProof w:val="0"/>
        </w:rPr>
      </w:pPr>
      <w:r w:rsidRPr="00355F2F">
        <w:rPr>
          <w:noProof w:val="0"/>
        </w:rPr>
        <w:t xml:space="preserve">Žiaci </w:t>
      </w:r>
      <w:r>
        <w:rPr>
          <w:noProof w:val="0"/>
        </w:rPr>
        <w:t>sa naučia,</w:t>
      </w:r>
      <w:r w:rsidRPr="00355F2F">
        <w:rPr>
          <w:noProof w:val="0"/>
        </w:rPr>
        <w:t xml:space="preserve"> ako rešpektovať ostatných účastníkov cestnej premávky a brať do úvahy </w:t>
      </w:r>
      <w:r>
        <w:rPr>
          <w:noProof w:val="0"/>
        </w:rPr>
        <w:t xml:space="preserve">svoju aj </w:t>
      </w:r>
      <w:r w:rsidRPr="00355F2F">
        <w:rPr>
          <w:noProof w:val="0"/>
        </w:rPr>
        <w:t>ich bezpečnosť.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1134"/>
        <w:rPr>
          <w:noProof w:val="0"/>
        </w:rPr>
      </w:pPr>
      <w:r w:rsidRPr="00355F2F">
        <w:rPr>
          <w:noProof w:val="0"/>
        </w:rPr>
        <w:t xml:space="preserve">Žiaci sa </w:t>
      </w:r>
      <w:r>
        <w:rPr>
          <w:noProof w:val="0"/>
        </w:rPr>
        <w:t>dokážu</w:t>
      </w:r>
      <w:r w:rsidRPr="00355F2F">
        <w:rPr>
          <w:noProof w:val="0"/>
        </w:rPr>
        <w:t xml:space="preserve"> rozhodnúť o</w:t>
      </w:r>
      <w:r>
        <w:rPr>
          <w:noProof w:val="0"/>
        </w:rPr>
        <w:t xml:space="preserve"> svojom </w:t>
      </w:r>
      <w:r w:rsidRPr="00355F2F">
        <w:rPr>
          <w:noProof w:val="0"/>
        </w:rPr>
        <w:t>spôsobe dopravy na zákl</w:t>
      </w:r>
      <w:r>
        <w:rPr>
          <w:noProof w:val="0"/>
        </w:rPr>
        <w:t xml:space="preserve">ade environmentálnych faktorov ako aj </w:t>
      </w:r>
      <w:r w:rsidRPr="00355F2F">
        <w:rPr>
          <w:noProof w:val="0"/>
        </w:rPr>
        <w:t>zdravotných a bezpečnostných aspektov.</w:t>
      </w: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709" w:hanging="283"/>
        <w:rPr>
          <w:noProof w:val="0"/>
        </w:rPr>
      </w:pPr>
      <w:r w:rsidRPr="00355F2F">
        <w:rPr>
          <w:noProof w:val="0"/>
        </w:rPr>
        <w:t xml:space="preserve">Organizovať na školách </w:t>
      </w:r>
      <w:r>
        <w:rPr>
          <w:noProof w:val="0"/>
        </w:rPr>
        <w:t>semináre</w:t>
      </w:r>
      <w:r w:rsidRPr="00355F2F">
        <w:rPr>
          <w:noProof w:val="0"/>
        </w:rPr>
        <w:t xml:space="preserve">, projekty alebo podujatia </w:t>
      </w:r>
      <w:r>
        <w:rPr>
          <w:noProof w:val="0"/>
        </w:rPr>
        <w:t xml:space="preserve">na podporu </w:t>
      </w:r>
      <w:r w:rsidRPr="00355F2F">
        <w:rPr>
          <w:noProof w:val="0"/>
        </w:rPr>
        <w:t xml:space="preserve"> </w:t>
      </w:r>
      <w:r>
        <w:rPr>
          <w:noProof w:val="0"/>
        </w:rPr>
        <w:t>požadovaného dopravného správania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u </w:t>
      </w:r>
      <w:r w:rsidRPr="00355F2F">
        <w:rPr>
          <w:noProof w:val="0"/>
        </w:rPr>
        <w:t>žiakov, učiteľov a</w:t>
      </w:r>
      <w:r>
        <w:rPr>
          <w:noProof w:val="0"/>
        </w:rPr>
        <w:t>j</w:t>
      </w:r>
      <w:r w:rsidRPr="00355F2F">
        <w:rPr>
          <w:noProof w:val="0"/>
        </w:rPr>
        <w:t xml:space="preserve"> rodičov. </w:t>
      </w: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ind w:left="709"/>
        <w:rPr>
          <w:b/>
          <w:noProof w:val="0"/>
        </w:rPr>
      </w:pPr>
      <w:bookmarkStart w:id="74" w:name="OLE_LINK1"/>
      <w:bookmarkStart w:id="75" w:name="OLE_LINK2"/>
      <w:r>
        <w:rPr>
          <w:b/>
          <w:noProof w:val="0"/>
        </w:rPr>
        <w:t>Najlepšie príklady</w:t>
      </w:r>
      <w:r w:rsidRPr="00355F2F">
        <w:rPr>
          <w:b/>
          <w:noProof w:val="0"/>
        </w:rPr>
        <w:t xml:space="preserve"> </w:t>
      </w:r>
      <w:r>
        <w:rPr>
          <w:b/>
          <w:noProof w:val="0"/>
        </w:rPr>
        <w:t>z propagácie</w:t>
      </w:r>
      <w:r w:rsidRPr="00355F2F">
        <w:rPr>
          <w:b/>
          <w:noProof w:val="0"/>
        </w:rPr>
        <w:t xml:space="preserve"> </w:t>
      </w:r>
      <w:r>
        <w:rPr>
          <w:b/>
          <w:noProof w:val="0"/>
        </w:rPr>
        <w:t>ciest</w:t>
      </w:r>
      <w:r w:rsidRPr="00355F2F">
        <w:rPr>
          <w:b/>
          <w:noProof w:val="0"/>
        </w:rPr>
        <w:t xml:space="preserve"> do školy na bicykli</w:t>
      </w:r>
    </w:p>
    <w:bookmarkEnd w:id="74"/>
    <w:bookmarkEnd w:id="75"/>
    <w:p w:rsidR="00C960A0" w:rsidRPr="00355F2F" w:rsidRDefault="00C960A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ind w:left="709"/>
        <w:rPr>
          <w:noProof w:val="0"/>
        </w:rPr>
      </w:pPr>
      <w:r w:rsidRPr="00355F2F">
        <w:rPr>
          <w:noProof w:val="0"/>
          <w:u w:val="single"/>
        </w:rPr>
        <w:t>Biking2skool=Cool</w:t>
      </w:r>
      <w:r w:rsidRPr="00355F2F">
        <w:rPr>
          <w:noProof w:val="0"/>
        </w:rPr>
        <w:t xml:space="preserve"> (</w:t>
      </w:r>
      <w:hyperlink r:id="rId83" w:anchor="c430" w:history="1">
        <w:r w:rsidRPr="00355F2F">
          <w:rPr>
            <w:rStyle w:val="Hyperlink"/>
            <w:noProof w:val="0"/>
          </w:rPr>
          <w:t>http://www.balancia.com/referenties/meer-referenties/#c430</w:t>
        </w:r>
      </w:hyperlink>
      <w:r w:rsidRPr="00355F2F">
        <w:rPr>
          <w:rStyle w:val="Hyperlink"/>
          <w:noProof w:val="0"/>
        </w:rPr>
        <w:t xml:space="preserve">) </w:t>
      </w:r>
      <w:r w:rsidRPr="00355F2F">
        <w:rPr>
          <w:noProof w:val="0"/>
        </w:rPr>
        <w:t xml:space="preserve">je projekt na </w:t>
      </w:r>
      <w:r>
        <w:rPr>
          <w:noProof w:val="0"/>
        </w:rPr>
        <w:t>podporu</w:t>
      </w:r>
      <w:r w:rsidRPr="00355F2F">
        <w:rPr>
          <w:noProof w:val="0"/>
        </w:rPr>
        <w:t xml:space="preserve"> bicyklovania medzi študentmi v  Haagu (Holandsko). V rámci tohto projektu absolvovali študenti viaceré lekcie. Na týchto hodinách </w:t>
      </w:r>
      <w:r>
        <w:rPr>
          <w:noProof w:val="0"/>
        </w:rPr>
        <w:t xml:space="preserve">si </w:t>
      </w:r>
      <w:r w:rsidRPr="00355F2F">
        <w:rPr>
          <w:noProof w:val="0"/>
        </w:rPr>
        <w:t>študenti na mape nakreslili cyklistickú trasu z domu do školy, zaregistrovali sa na internetovej stránke Biking2skool=Cool a </w:t>
      </w:r>
      <w:r>
        <w:rPr>
          <w:noProof w:val="0"/>
        </w:rPr>
        <w:t>uviedli</w:t>
      </w:r>
      <w:r w:rsidRPr="00355F2F">
        <w:rPr>
          <w:noProof w:val="0"/>
        </w:rPr>
        <w:t xml:space="preserve"> vzdialenosť medzi </w:t>
      </w:r>
      <w:r>
        <w:rPr>
          <w:noProof w:val="0"/>
        </w:rPr>
        <w:t xml:space="preserve">svojim </w:t>
      </w:r>
      <w:r w:rsidRPr="00355F2F">
        <w:rPr>
          <w:noProof w:val="0"/>
        </w:rPr>
        <w:t>domovom a</w:t>
      </w:r>
      <w:r>
        <w:rPr>
          <w:noProof w:val="0"/>
        </w:rPr>
        <w:t xml:space="preserve"> svojou </w:t>
      </w:r>
      <w:r w:rsidRPr="00355F2F">
        <w:rPr>
          <w:noProof w:val="0"/>
        </w:rPr>
        <w:t xml:space="preserve">školou a  </w:t>
      </w:r>
      <w:r>
        <w:rPr>
          <w:noProof w:val="0"/>
        </w:rPr>
        <w:t>potom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mohli </w:t>
      </w:r>
      <w:r w:rsidRPr="00355F2F">
        <w:rPr>
          <w:noProof w:val="0"/>
        </w:rPr>
        <w:t xml:space="preserve">na </w:t>
      </w:r>
      <w:r>
        <w:rPr>
          <w:noProof w:val="0"/>
        </w:rPr>
        <w:t>webovej stránke sledovať svoje virtuálne najazdené kilometre. Nakoniec dostali i</w:t>
      </w:r>
      <w:r w:rsidRPr="00355F2F">
        <w:rPr>
          <w:noProof w:val="0"/>
        </w:rPr>
        <w:t>nformácie</w:t>
      </w:r>
      <w:r>
        <w:rPr>
          <w:noProof w:val="0"/>
        </w:rPr>
        <w:t>, ako takýmto spôsobom cestovania môžu šetriť životné prostredie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7"/>
        </w:numPr>
        <w:ind w:left="709" w:hanging="283"/>
        <w:contextualSpacing w:val="0"/>
        <w:rPr>
          <w:noProof w:val="0"/>
        </w:rPr>
      </w:pPr>
      <w:r w:rsidRPr="00355F2F">
        <w:rPr>
          <w:noProof w:val="0"/>
        </w:rPr>
        <w:t xml:space="preserve">V piatok pešo </w:t>
      </w:r>
    </w:p>
    <w:p w:rsidR="00C960A0" w:rsidRPr="00355F2F" w:rsidRDefault="00C960A0">
      <w:pPr>
        <w:pStyle w:val="Odstavecseseznamem"/>
        <w:ind w:left="709"/>
        <w:contextualSpacing w:val="0"/>
        <w:rPr>
          <w:noProof w:val="0"/>
        </w:rPr>
      </w:pPr>
      <w:r w:rsidRPr="00355F2F">
        <w:rPr>
          <w:noProof w:val="0"/>
        </w:rPr>
        <w:t xml:space="preserve">Pre </w:t>
      </w:r>
      <w:r>
        <w:rPr>
          <w:noProof w:val="0"/>
        </w:rPr>
        <w:t>školákov sa</w:t>
      </w:r>
      <w:r w:rsidRPr="00355F2F">
        <w:rPr>
          <w:noProof w:val="0"/>
        </w:rPr>
        <w:t xml:space="preserve"> môže raz týždenne organizovať </w:t>
      </w:r>
      <w:r>
        <w:rPr>
          <w:noProof w:val="0"/>
        </w:rPr>
        <w:t>podujatie, kedy pôjdu do školy pešo</w:t>
      </w:r>
      <w:r w:rsidRPr="00355F2F">
        <w:rPr>
          <w:noProof w:val="0"/>
        </w:rPr>
        <w:t xml:space="preserve">.  </w:t>
      </w:r>
      <w:r>
        <w:rPr>
          <w:noProof w:val="0"/>
        </w:rPr>
        <w:t>Do takéhoto  podujatia sa musí zapojiť</w:t>
      </w:r>
      <w:r w:rsidRPr="00355F2F">
        <w:rPr>
          <w:noProof w:val="0"/>
        </w:rPr>
        <w:t xml:space="preserve"> čo možno najviac škôl. Piatok je posledný</w:t>
      </w:r>
      <w:r>
        <w:rPr>
          <w:noProof w:val="0"/>
        </w:rPr>
        <w:t>m</w:t>
      </w:r>
      <w:r w:rsidRPr="00355F2F">
        <w:rPr>
          <w:noProof w:val="0"/>
        </w:rPr>
        <w:t xml:space="preserve"> vyučovací</w:t>
      </w:r>
      <w:r>
        <w:rPr>
          <w:noProof w:val="0"/>
        </w:rPr>
        <w:t>m</w:t>
      </w:r>
      <w:r w:rsidRPr="00355F2F">
        <w:rPr>
          <w:noProof w:val="0"/>
        </w:rPr>
        <w:t xml:space="preserve"> </w:t>
      </w:r>
      <w:r>
        <w:rPr>
          <w:noProof w:val="0"/>
        </w:rPr>
        <w:t>dňom</w:t>
      </w:r>
      <w:r w:rsidRPr="00355F2F">
        <w:rPr>
          <w:noProof w:val="0"/>
        </w:rPr>
        <w:t xml:space="preserve"> v </w:t>
      </w:r>
      <w:r>
        <w:rPr>
          <w:noProof w:val="0"/>
        </w:rPr>
        <w:t xml:space="preserve">týždni. Deti sa </w:t>
      </w:r>
      <w:r w:rsidRPr="00355F2F">
        <w:rPr>
          <w:noProof w:val="0"/>
        </w:rPr>
        <w:t>v tento deň</w:t>
      </w:r>
      <w:r>
        <w:rPr>
          <w:noProof w:val="0"/>
        </w:rPr>
        <w:t xml:space="preserve"> väčšinou tešia</w:t>
      </w:r>
      <w:r w:rsidRPr="00355F2F">
        <w:rPr>
          <w:noProof w:val="0"/>
        </w:rPr>
        <w:t xml:space="preserve">, </w:t>
      </w:r>
      <w:r>
        <w:rPr>
          <w:noProof w:val="0"/>
        </w:rPr>
        <w:t>že</w:t>
      </w:r>
      <w:r w:rsidRPr="00355F2F">
        <w:rPr>
          <w:noProof w:val="0"/>
        </w:rPr>
        <w:t xml:space="preserve"> sa blíži víkend. Tento pocit </w:t>
      </w:r>
      <w:r>
        <w:rPr>
          <w:noProof w:val="0"/>
        </w:rPr>
        <w:t xml:space="preserve">ich radosti </w:t>
      </w:r>
      <w:r w:rsidRPr="00355F2F">
        <w:rPr>
          <w:noProof w:val="0"/>
        </w:rPr>
        <w:t xml:space="preserve">sa </w:t>
      </w:r>
      <w:r>
        <w:rPr>
          <w:noProof w:val="0"/>
        </w:rPr>
        <w:t>dá</w:t>
      </w:r>
      <w:r w:rsidRPr="00355F2F">
        <w:rPr>
          <w:noProof w:val="0"/>
        </w:rPr>
        <w:t xml:space="preserve"> využiť </w:t>
      </w:r>
      <w:r>
        <w:rPr>
          <w:noProof w:val="0"/>
        </w:rPr>
        <w:t>na to, aby v tento deň išli do školy aj zo školy pešo.</w:t>
      </w:r>
    </w:p>
    <w:p w:rsidR="00C960A0" w:rsidRPr="00355F2F" w:rsidRDefault="00C960A0">
      <w:pPr>
        <w:pStyle w:val="Odstavecseseznamem"/>
        <w:ind w:left="709"/>
        <w:rPr>
          <w:noProof w:val="0"/>
          <w:snapToGrid w:val="0"/>
        </w:rPr>
      </w:pPr>
      <w:r>
        <w:pict>
          <v:shape id="Text Box 2" o:spid="_x0000_s1097" type="#_x0000_t202" style="position:absolute;left:0;text-align:left;margin-left:31.3pt;margin-top:10.7pt;width:329.25pt;height:245.05pt;z-index:-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" fillcolor="#c2d69b">
            <v:textbox>
              <w:txbxContent>
                <w:p w:rsidR="00C960A0" w:rsidRDefault="00C960A0"/>
              </w:txbxContent>
            </v:textbox>
          </v:shape>
        </w:pict>
      </w:r>
    </w:p>
    <w:p w:rsidR="00C960A0" w:rsidRPr="00355F2F" w:rsidRDefault="00C960A0">
      <w:pPr>
        <w:pStyle w:val="Odstavecseseznamem"/>
        <w:ind w:left="709"/>
        <w:rPr>
          <w:b/>
          <w:noProof w:val="0"/>
        </w:rPr>
      </w:pPr>
      <w:r>
        <w:rPr>
          <w:b/>
          <w:noProof w:val="0"/>
        </w:rPr>
        <w:t>Najlepšie príklady z propagácie ciest do školy pešo</w:t>
      </w:r>
    </w:p>
    <w:p w:rsidR="00C960A0" w:rsidRPr="00355F2F" w:rsidRDefault="00C960A0">
      <w:pPr>
        <w:pStyle w:val="Odstavecseseznamem"/>
        <w:ind w:left="709"/>
        <w:rPr>
          <w:noProof w:val="0"/>
        </w:rPr>
      </w:pPr>
      <w:r>
        <w:rPr>
          <w:noProof w:val="0"/>
        </w:rPr>
        <w:t xml:space="preserve">Akcia </w:t>
      </w:r>
      <w:r w:rsidRPr="00355F2F">
        <w:rPr>
          <w:noProof w:val="0"/>
        </w:rPr>
        <w:t xml:space="preserve">„V stredu pešo“ sa koná vo Veľkej Británii </w:t>
      </w:r>
      <w:r>
        <w:rPr>
          <w:noProof w:val="0"/>
        </w:rPr>
        <w:t xml:space="preserve">už </w:t>
      </w:r>
      <w:r w:rsidRPr="00355F2F">
        <w:rPr>
          <w:noProof w:val="0"/>
        </w:rPr>
        <w:t>od roku 1995</w:t>
      </w:r>
      <w:r>
        <w:rPr>
          <w:noProof w:val="0"/>
        </w:rPr>
        <w:t>.</w:t>
      </w:r>
      <w:r w:rsidRPr="00355F2F">
        <w:rPr>
          <w:noProof w:val="0"/>
        </w:rPr>
        <w:t xml:space="preserve"> </w:t>
      </w:r>
      <w:r>
        <w:rPr>
          <w:noProof w:val="0"/>
        </w:rPr>
        <w:t>Zúčastňuje sa jej</w:t>
      </w:r>
      <w:r w:rsidRPr="00355F2F">
        <w:rPr>
          <w:noProof w:val="0"/>
        </w:rPr>
        <w:t xml:space="preserve"> 300 000 detí </w:t>
      </w:r>
      <w:r>
        <w:rPr>
          <w:noProof w:val="0"/>
        </w:rPr>
        <w:t>z 1 900 škôl</w:t>
      </w:r>
      <w:r w:rsidRPr="00355F2F">
        <w:rPr>
          <w:noProof w:val="0"/>
        </w:rPr>
        <w:t xml:space="preserve">.  </w:t>
      </w:r>
      <w:r>
        <w:rPr>
          <w:noProof w:val="0"/>
        </w:rPr>
        <w:t xml:space="preserve">Na podporu účasti na tejto akcii sa používa odznak, ktorý každý mesiac dostane každé dieťa, ktoré sa na akcii zúčastní. Tak si deti v počas roka môžu nazbierať rôzne odznaky. (viď obrázok nižšie). </w:t>
      </w:r>
      <w:r w:rsidRPr="00355F2F">
        <w:rPr>
          <w:noProof w:val="0"/>
        </w:rPr>
        <w:t>Táto aktivita je jednoduchá</w:t>
      </w:r>
      <w:r>
        <w:rPr>
          <w:noProof w:val="0"/>
        </w:rPr>
        <w:t>,</w:t>
      </w:r>
      <w:r w:rsidRPr="00355F2F">
        <w:rPr>
          <w:noProof w:val="0"/>
        </w:rPr>
        <w:t xml:space="preserve"> ale veľmi </w:t>
      </w:r>
      <w:r>
        <w:rPr>
          <w:noProof w:val="0"/>
        </w:rPr>
        <w:t>účinná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  <w:r>
        <w:pict>
          <v:shape id="Picture 13" o:spid="_x0000_s1098" type="#_x0000_t75" style="position:absolute;left:0;text-align:left;margin-left:42.55pt;margin-top:-.25pt;width:173.3pt;height:128.1pt;z-index:251665920;visibility:visible">
            <v:imagedata r:id="rId84" o:title=""/>
            <w10:wrap type="square"/>
          </v:shape>
        </w:pict>
      </w: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851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709"/>
        <w:rPr>
          <w:noProof w:val="0"/>
          <w:snapToGrid w:val="0"/>
          <w:sz w:val="2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4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>Propag</w:t>
      </w:r>
      <w:r>
        <w:rPr>
          <w:b/>
          <w:noProof w:val="0"/>
        </w:rPr>
        <w:t>ácia</w:t>
      </w:r>
      <w:r w:rsidRPr="00355F2F">
        <w:rPr>
          <w:b/>
          <w:noProof w:val="0"/>
        </w:rPr>
        <w:t xml:space="preserve"> bicyklovania </w:t>
      </w:r>
      <w:r>
        <w:rPr>
          <w:b/>
          <w:noProof w:val="0"/>
        </w:rPr>
        <w:t xml:space="preserve">na cesty </w:t>
      </w:r>
      <w:r w:rsidRPr="00355F2F">
        <w:rPr>
          <w:b/>
          <w:noProof w:val="0"/>
        </w:rPr>
        <w:t>do práce</w:t>
      </w:r>
    </w:p>
    <w:p w:rsidR="00C960A0" w:rsidRPr="00355F2F" w:rsidRDefault="00C960A0">
      <w:pPr>
        <w:pStyle w:val="Odstavecseseznamem"/>
        <w:ind w:left="426"/>
        <w:rPr>
          <w:b/>
          <w:noProof w:val="0"/>
          <w:snapToGrid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Mesto Bratislava môže okrem propagovania </w:t>
      </w:r>
      <w:r>
        <w:rPr>
          <w:noProof w:val="0"/>
        </w:rPr>
        <w:t>ciest</w:t>
      </w:r>
      <w:r w:rsidRPr="00355F2F">
        <w:rPr>
          <w:noProof w:val="0"/>
        </w:rPr>
        <w:t xml:space="preserve"> do práce na bicykli medzi štátnymi zamestnancami získať </w:t>
      </w:r>
      <w:r>
        <w:rPr>
          <w:noProof w:val="0"/>
        </w:rPr>
        <w:t xml:space="preserve">pre túto ideu </w:t>
      </w:r>
      <w:r w:rsidRPr="00355F2F">
        <w:rPr>
          <w:noProof w:val="0"/>
        </w:rPr>
        <w:t xml:space="preserve">aj </w:t>
      </w:r>
      <w:r>
        <w:rPr>
          <w:noProof w:val="0"/>
        </w:rPr>
        <w:t xml:space="preserve">firmy a podniky, ktoré budú propagovať a podporovať </w:t>
      </w:r>
      <w:r w:rsidRPr="00355F2F">
        <w:rPr>
          <w:noProof w:val="0"/>
        </w:rPr>
        <w:t xml:space="preserve"> </w:t>
      </w:r>
      <w:r>
        <w:rPr>
          <w:noProof w:val="0"/>
        </w:rPr>
        <w:t>u svojich zamestnancov takýto spôsob dopravy do zamestnania</w:t>
      </w:r>
      <w:r w:rsidRPr="00355F2F">
        <w:rPr>
          <w:noProof w:val="0"/>
        </w:rPr>
        <w:t xml:space="preserve">. Pre veľké </w:t>
      </w:r>
      <w:r>
        <w:rPr>
          <w:noProof w:val="0"/>
        </w:rPr>
        <w:t>podniky sa mô</w:t>
      </w:r>
      <w:r w:rsidRPr="00355F2F">
        <w:rPr>
          <w:noProof w:val="0"/>
        </w:rPr>
        <w:t xml:space="preserve">že </w:t>
      </w:r>
      <w:r>
        <w:rPr>
          <w:noProof w:val="0"/>
        </w:rPr>
        <w:t>z</w:t>
      </w:r>
      <w:r w:rsidRPr="00355F2F">
        <w:rPr>
          <w:noProof w:val="0"/>
        </w:rPr>
        <w:t>organizovať workshop s nasledovnými témami:</w:t>
      </w:r>
    </w:p>
    <w:p w:rsidR="00C960A0" w:rsidRPr="00355F2F" w:rsidRDefault="00C960A0">
      <w:pPr>
        <w:pStyle w:val="Odstavecseseznamem"/>
        <w:numPr>
          <w:ilvl w:val="0"/>
          <w:numId w:val="7"/>
        </w:numPr>
        <w:ind w:left="709" w:hanging="283"/>
        <w:rPr>
          <w:noProof w:val="0"/>
        </w:rPr>
      </w:pPr>
      <w:r>
        <w:rPr>
          <w:noProof w:val="0"/>
        </w:rPr>
        <w:t>Poskytnutie</w:t>
      </w:r>
      <w:r w:rsidRPr="00355F2F">
        <w:rPr>
          <w:noProof w:val="0"/>
        </w:rPr>
        <w:t xml:space="preserve"> </w:t>
      </w:r>
      <w:r>
        <w:rPr>
          <w:noProof w:val="0"/>
        </w:rPr>
        <w:t>priestoru</w:t>
      </w:r>
      <w:r w:rsidRPr="00355F2F">
        <w:rPr>
          <w:noProof w:val="0"/>
        </w:rPr>
        <w:t xml:space="preserve"> na </w:t>
      </w:r>
      <w:r>
        <w:rPr>
          <w:noProof w:val="0"/>
        </w:rPr>
        <w:t>za</w:t>
      </w:r>
      <w:r w:rsidRPr="00355F2F">
        <w:rPr>
          <w:noProof w:val="0"/>
        </w:rPr>
        <w:t xml:space="preserve">parkovanie bicyklov </w:t>
      </w:r>
      <w:r>
        <w:rPr>
          <w:noProof w:val="0"/>
        </w:rPr>
        <w:t>v blízkosti kancelárií</w:t>
      </w:r>
      <w:r w:rsidRPr="00355F2F">
        <w:rPr>
          <w:noProof w:val="0"/>
        </w:rPr>
        <w:t xml:space="preserve"> (bezpečné, v dohľade strážnika, pod prístreškom a</w:t>
      </w:r>
      <w:r>
        <w:rPr>
          <w:noProof w:val="0"/>
        </w:rPr>
        <w:t xml:space="preserve"> v </w:t>
      </w:r>
      <w:r w:rsidRPr="00355F2F">
        <w:rPr>
          <w:noProof w:val="0"/>
        </w:rPr>
        <w:t>blízko</w:t>
      </w:r>
      <w:r>
        <w:rPr>
          <w:noProof w:val="0"/>
        </w:rPr>
        <w:t>sti</w:t>
      </w:r>
      <w:r w:rsidRPr="00355F2F">
        <w:rPr>
          <w:noProof w:val="0"/>
        </w:rPr>
        <w:t xml:space="preserve"> </w:t>
      </w:r>
      <w:r>
        <w:rPr>
          <w:noProof w:val="0"/>
        </w:rPr>
        <w:t>vstupu do areálu podniku</w:t>
      </w:r>
      <w:r w:rsidRPr="00355F2F">
        <w:rPr>
          <w:noProof w:val="0"/>
        </w:rPr>
        <w:t>);</w:t>
      </w:r>
    </w:p>
    <w:p w:rsidR="00C960A0" w:rsidRPr="00355F2F" w:rsidRDefault="00C960A0">
      <w:pPr>
        <w:pStyle w:val="Odstavecseseznamem"/>
        <w:numPr>
          <w:ilvl w:val="0"/>
          <w:numId w:val="7"/>
        </w:numPr>
        <w:ind w:left="709" w:hanging="283"/>
        <w:rPr>
          <w:noProof w:val="0"/>
        </w:rPr>
      </w:pPr>
      <w:r>
        <w:rPr>
          <w:noProof w:val="0"/>
        </w:rPr>
        <w:t>preplácanie</w:t>
      </w:r>
      <w:r w:rsidRPr="00355F2F">
        <w:rPr>
          <w:noProof w:val="0"/>
        </w:rPr>
        <w:t xml:space="preserve"> </w:t>
      </w:r>
      <w:r>
        <w:rPr>
          <w:noProof w:val="0"/>
        </w:rPr>
        <w:t>takej sumy</w:t>
      </w:r>
      <w:r w:rsidRPr="00355F2F">
        <w:rPr>
          <w:noProof w:val="0"/>
        </w:rPr>
        <w:t xml:space="preserve"> za používanie súkromného bicykla ako za súkromné auto.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4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>N</w:t>
      </w:r>
      <w:r>
        <w:rPr>
          <w:b/>
          <w:noProof w:val="0"/>
        </w:rPr>
        <w:t>adviazať spoluprácu s obchodným sektorom</w:t>
      </w:r>
      <w:r w:rsidRPr="00355F2F">
        <w:rPr>
          <w:b/>
          <w:noProof w:val="0"/>
        </w:rPr>
        <w:t xml:space="preserve"> </w:t>
      </w:r>
    </w:p>
    <w:p w:rsidR="00C960A0" w:rsidRPr="00355F2F" w:rsidRDefault="00C960A0">
      <w:pPr>
        <w:pStyle w:val="Odstavecseseznamem"/>
        <w:ind w:left="426"/>
        <w:rPr>
          <w:b/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>Mesto Bratislava potrebuje nadviazať spoluprácu s</w:t>
      </w:r>
      <w:r>
        <w:rPr>
          <w:noProof w:val="0"/>
        </w:rPr>
        <w:t> </w:t>
      </w:r>
      <w:r w:rsidRPr="00355F2F">
        <w:rPr>
          <w:noProof w:val="0"/>
        </w:rPr>
        <w:t>tými</w:t>
      </w:r>
      <w:r>
        <w:rPr>
          <w:noProof w:val="0"/>
        </w:rPr>
        <w:t xml:space="preserve"> subjektmi, ktoré sú často navštevované práve užívateľmi nemotorovej dopravy</w:t>
      </w:r>
      <w:r w:rsidRPr="00355F2F">
        <w:rPr>
          <w:noProof w:val="0"/>
        </w:rPr>
        <w:t xml:space="preserve">,  </w:t>
      </w:r>
      <w:r>
        <w:rPr>
          <w:noProof w:val="0"/>
        </w:rPr>
        <w:t>ako napr. s nákupnými centrami</w:t>
      </w:r>
      <w:r w:rsidRPr="00355F2F">
        <w:rPr>
          <w:noProof w:val="0"/>
        </w:rPr>
        <w:t xml:space="preserve">, </w:t>
      </w:r>
      <w:r>
        <w:rPr>
          <w:noProof w:val="0"/>
        </w:rPr>
        <w:t>business centrami</w:t>
      </w:r>
      <w:r w:rsidRPr="00355F2F">
        <w:rPr>
          <w:noProof w:val="0"/>
        </w:rPr>
        <w:t xml:space="preserve">, </w:t>
      </w:r>
      <w:r>
        <w:rPr>
          <w:noProof w:val="0"/>
        </w:rPr>
        <w:t>firmami, hotelmi a obchodmi</w:t>
      </w:r>
      <w:r w:rsidRPr="00355F2F">
        <w:rPr>
          <w:noProof w:val="0"/>
        </w:rPr>
        <w:t xml:space="preserve">. </w:t>
      </w:r>
      <w:r>
        <w:rPr>
          <w:noProof w:val="0"/>
        </w:rPr>
        <w:t>Magistrát môže takýmto subjektom vydať</w:t>
      </w:r>
      <w:r w:rsidRPr="00355F2F">
        <w:rPr>
          <w:noProof w:val="0"/>
        </w:rPr>
        <w:t xml:space="preserve"> certifikát</w:t>
      </w:r>
      <w:r>
        <w:rPr>
          <w:noProof w:val="0"/>
        </w:rPr>
        <w:t>,</w:t>
      </w:r>
      <w:r w:rsidRPr="00355F2F">
        <w:rPr>
          <w:noProof w:val="0"/>
        </w:rPr>
        <w:t xml:space="preserve"> </w:t>
      </w:r>
      <w:r>
        <w:rPr>
          <w:noProof w:val="0"/>
        </w:rPr>
        <w:t>napr.</w:t>
      </w:r>
      <w:r w:rsidRPr="00355F2F">
        <w:rPr>
          <w:noProof w:val="0"/>
        </w:rPr>
        <w:t xml:space="preserve"> „Priateľský k cyklistom“. </w:t>
      </w:r>
      <w:r>
        <w:rPr>
          <w:noProof w:val="0"/>
        </w:rPr>
        <w:t>Získať takéto osvedčenie by mohli subjekty, ktoré</w:t>
      </w:r>
      <w:r w:rsidRPr="00355F2F">
        <w:rPr>
          <w:noProof w:val="0"/>
        </w:rPr>
        <w:t> pre svojich návštevníkov z</w:t>
      </w:r>
      <w:r>
        <w:rPr>
          <w:noProof w:val="0"/>
        </w:rPr>
        <w:t>abezpečenia vhodné parkovanie</w:t>
      </w:r>
      <w:r w:rsidRPr="00355F2F">
        <w:rPr>
          <w:noProof w:val="0"/>
        </w:rPr>
        <w:t xml:space="preserve"> </w:t>
      </w:r>
      <w:r>
        <w:rPr>
          <w:noProof w:val="0"/>
        </w:rPr>
        <w:t>ich</w:t>
      </w:r>
      <w:r w:rsidRPr="00355F2F">
        <w:rPr>
          <w:noProof w:val="0"/>
        </w:rPr>
        <w:t xml:space="preserve"> bicyklov a</w:t>
      </w:r>
      <w:r>
        <w:rPr>
          <w:noProof w:val="0"/>
        </w:rPr>
        <w:t xml:space="preserve"> takýto certifikát </w:t>
      </w:r>
      <w:r w:rsidRPr="00355F2F">
        <w:rPr>
          <w:noProof w:val="0"/>
        </w:rPr>
        <w:t>môžu využiť pre marketingové účely.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Odstavecseseznamem"/>
        <w:numPr>
          <w:ilvl w:val="0"/>
          <w:numId w:val="14"/>
        </w:numPr>
        <w:ind w:left="426" w:hanging="426"/>
        <w:rPr>
          <w:b/>
          <w:noProof w:val="0"/>
        </w:rPr>
      </w:pPr>
      <w:r w:rsidRPr="00355F2F">
        <w:rPr>
          <w:b/>
          <w:noProof w:val="0"/>
        </w:rPr>
        <w:t xml:space="preserve">Systém zdieľania </w:t>
      </w:r>
      <w:r>
        <w:rPr>
          <w:b/>
          <w:noProof w:val="0"/>
        </w:rPr>
        <w:t>verejných bicyklov (Bike sharing)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>Ako je uvedené v § 2.3</w:t>
      </w:r>
      <w:r>
        <w:rPr>
          <w:noProof w:val="0"/>
        </w:rPr>
        <w:t>,</w:t>
      </w:r>
      <w:r w:rsidRPr="00355F2F">
        <w:rPr>
          <w:noProof w:val="0"/>
        </w:rPr>
        <w:t xml:space="preserve"> v Bratislave sa </w:t>
      </w:r>
      <w:r>
        <w:rPr>
          <w:noProof w:val="0"/>
        </w:rPr>
        <w:t>plánuje skoré</w:t>
      </w:r>
      <w:r w:rsidRPr="00355F2F">
        <w:rPr>
          <w:noProof w:val="0"/>
        </w:rPr>
        <w:t xml:space="preserve"> </w:t>
      </w:r>
      <w:r>
        <w:rPr>
          <w:noProof w:val="0"/>
        </w:rPr>
        <w:t>zvedenie</w:t>
      </w:r>
      <w:r w:rsidRPr="00355F2F">
        <w:rPr>
          <w:noProof w:val="0"/>
        </w:rPr>
        <w:t xml:space="preserve"> systém</w:t>
      </w:r>
      <w:r>
        <w:rPr>
          <w:noProof w:val="0"/>
        </w:rPr>
        <w:t>u</w:t>
      </w:r>
      <w:r w:rsidRPr="00355F2F">
        <w:rPr>
          <w:noProof w:val="0"/>
        </w:rPr>
        <w:t xml:space="preserve"> zdieľania bicyklov.  Ako </w:t>
      </w:r>
      <w:r>
        <w:rPr>
          <w:noProof w:val="0"/>
        </w:rPr>
        <w:t xml:space="preserve">inšpiráciu uvádzame pár obrázkov, ktoré boli použité na reklamu takýchto systémov. </w:t>
      </w:r>
      <w:r w:rsidRPr="00355F2F">
        <w:rPr>
          <w:noProof w:val="0"/>
        </w:rPr>
        <w:t xml:space="preserve"> Dobrý imidž </w:t>
      </w:r>
      <w:r>
        <w:rPr>
          <w:noProof w:val="0"/>
        </w:rPr>
        <w:t xml:space="preserve">takéhoto systému </w:t>
      </w:r>
      <w:r w:rsidRPr="00355F2F">
        <w:rPr>
          <w:noProof w:val="0"/>
        </w:rPr>
        <w:t xml:space="preserve">je potrebný k tomu, aby </w:t>
      </w:r>
      <w:r>
        <w:rPr>
          <w:noProof w:val="0"/>
        </w:rPr>
        <w:t xml:space="preserve">ho jeho </w:t>
      </w:r>
      <w:r w:rsidRPr="00355F2F">
        <w:rPr>
          <w:noProof w:val="0"/>
        </w:rPr>
        <w:t xml:space="preserve">užívatelia </w:t>
      </w:r>
      <w:r>
        <w:rPr>
          <w:noProof w:val="0"/>
        </w:rPr>
        <w:t>stále vnímali a využívali</w:t>
      </w:r>
      <w:r w:rsidRPr="00355F2F">
        <w:rPr>
          <w:noProof w:val="0"/>
        </w:rPr>
        <w:t xml:space="preserve">.  </w:t>
      </w:r>
      <w:r>
        <w:rPr>
          <w:noProof w:val="0"/>
        </w:rPr>
        <w:t>Jeho zavedenie zvyšuje hrdosť</w:t>
      </w:r>
      <w:r w:rsidRPr="00355F2F">
        <w:rPr>
          <w:noProof w:val="0"/>
        </w:rPr>
        <w:t xml:space="preserve"> obyvateľov </w:t>
      </w:r>
      <w:r>
        <w:rPr>
          <w:noProof w:val="0"/>
        </w:rPr>
        <w:t xml:space="preserve">mesta, že takýto </w:t>
      </w:r>
      <w:r w:rsidRPr="00355F2F">
        <w:rPr>
          <w:noProof w:val="0"/>
        </w:rPr>
        <w:t xml:space="preserve">systém </w:t>
      </w:r>
      <w:r>
        <w:rPr>
          <w:noProof w:val="0"/>
        </w:rPr>
        <w:t>bike sharingu je v ich</w:t>
      </w:r>
      <w:r w:rsidRPr="00355F2F">
        <w:rPr>
          <w:noProof w:val="0"/>
        </w:rPr>
        <w:t xml:space="preserve"> meste</w:t>
      </w:r>
      <w:r>
        <w:rPr>
          <w:noProof w:val="0"/>
        </w:rPr>
        <w:t xml:space="preserve"> zavedený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Nižšie </w:t>
      </w:r>
      <w:r>
        <w:rPr>
          <w:noProof w:val="0"/>
        </w:rPr>
        <w:t>sú uvedené</w:t>
      </w:r>
      <w:r w:rsidRPr="00355F2F">
        <w:rPr>
          <w:noProof w:val="0"/>
        </w:rPr>
        <w:t xml:space="preserve"> </w:t>
      </w:r>
      <w:r>
        <w:rPr>
          <w:noProof w:val="0"/>
        </w:rPr>
        <w:t>logá</w:t>
      </w:r>
      <w:r w:rsidRPr="00355F2F">
        <w:rPr>
          <w:noProof w:val="0"/>
        </w:rPr>
        <w:t xml:space="preserve"> systému zdieľania bicyklov v Paríži (Velib), Washingtone (City Bikes), Montreale (Bixi) a</w:t>
      </w:r>
      <w:r>
        <w:rPr>
          <w:noProof w:val="0"/>
        </w:rPr>
        <w:t xml:space="preserve"> v </w:t>
      </w:r>
      <w:r w:rsidRPr="00355F2F">
        <w:rPr>
          <w:noProof w:val="0"/>
        </w:rPr>
        <w:t xml:space="preserve">Mexiko City (Ecobici).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  <w:snapToGrid w:val="0"/>
        </w:rPr>
      </w:pPr>
      <w:r>
        <w:pict>
          <v:shape id="Picture 8" o:spid="_x0000_i1058" type="#_x0000_t75" style="width:85.5pt;height:39pt;visibility:visible">
            <v:imagedata r:id="rId85" o:title=""/>
          </v:shape>
        </w:pict>
      </w:r>
      <w:r>
        <w:pict>
          <v:shape id="Picture 15" o:spid="_x0000_i1059" type="#_x0000_t75" style="width:56.25pt;height:39.75pt;visibility:visible">
            <v:imagedata r:id="rId86" o:title=""/>
          </v:shape>
        </w:pict>
      </w:r>
      <w:r>
        <w:pict>
          <v:shape id="Picture 10" o:spid="_x0000_i1060" type="#_x0000_t75" style="width:107.25pt;height:42pt;visibility:visible">
            <v:imagedata r:id="rId87" o:title=""/>
          </v:shape>
        </w:pict>
      </w:r>
      <w:r w:rsidRPr="00355F2F">
        <w:rPr>
          <w:noProof w:val="0"/>
          <w:snapToGrid w:val="0"/>
        </w:rPr>
        <w:t xml:space="preserve">  </w:t>
      </w:r>
      <w:r>
        <w:pict>
          <v:shape id="Picture 14" o:spid="_x0000_i1061" type="#_x0000_t75" style="width:68.25pt;height:42pt;visibility:visible">
            <v:imagedata r:id="rId88" o:title=""/>
          </v:shape>
        </w:pic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14"/>
        </w:numPr>
        <w:ind w:left="426" w:hanging="426"/>
        <w:rPr>
          <w:noProof w:val="0"/>
        </w:rPr>
      </w:pPr>
      <w:r>
        <w:rPr>
          <w:b/>
          <w:noProof w:val="0"/>
        </w:rPr>
        <w:t>Propagácia  bezpečného bicyklovania</w:t>
      </w:r>
      <w:r w:rsidRPr="00355F2F">
        <w:rPr>
          <w:b/>
          <w:noProof w:val="0"/>
        </w:rPr>
        <w:t xml:space="preserve"> a</w:t>
      </w:r>
      <w:r>
        <w:rPr>
          <w:b/>
          <w:noProof w:val="0"/>
        </w:rPr>
        <w:t> jazdenia</w:t>
      </w:r>
      <w:r w:rsidRPr="00355F2F">
        <w:rPr>
          <w:b/>
          <w:noProof w:val="0"/>
        </w:rPr>
        <w:t xml:space="preserve">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 w:rsidRPr="00355F2F">
        <w:rPr>
          <w:noProof w:val="0"/>
        </w:rPr>
        <w:t xml:space="preserve">Ako je uvedené v § 3.3.1 </w:t>
      </w:r>
      <w:r>
        <w:rPr>
          <w:noProof w:val="0"/>
        </w:rPr>
        <w:t xml:space="preserve">, na podporu trvalo udržateľnej bezpečnosti účastníkov cestnej premávky je dôležitý </w:t>
      </w:r>
      <w:r w:rsidRPr="00355F2F">
        <w:rPr>
          <w:noProof w:val="0"/>
        </w:rPr>
        <w:t xml:space="preserve">princíp </w:t>
      </w:r>
      <w:r>
        <w:rPr>
          <w:noProof w:val="0"/>
        </w:rPr>
        <w:t>ohľaduplnosti</w:t>
      </w:r>
      <w:r w:rsidRPr="00355F2F">
        <w:rPr>
          <w:noProof w:val="0"/>
        </w:rPr>
        <w:t xml:space="preserve">. Mesto Bratislava </w:t>
      </w:r>
      <w:r>
        <w:rPr>
          <w:noProof w:val="0"/>
        </w:rPr>
        <w:t>plánuje</w:t>
      </w:r>
      <w:r w:rsidRPr="00355F2F">
        <w:rPr>
          <w:noProof w:val="0"/>
        </w:rPr>
        <w:t xml:space="preserve"> v roku 2013 </w:t>
      </w:r>
      <w:r>
        <w:rPr>
          <w:noProof w:val="0"/>
        </w:rPr>
        <w:t>zorganizovať informačnú kampaň, ktorá by mala</w:t>
      </w:r>
      <w:r w:rsidRPr="00355F2F">
        <w:rPr>
          <w:noProof w:val="0"/>
        </w:rPr>
        <w:t xml:space="preserve"> </w:t>
      </w:r>
      <w:r>
        <w:rPr>
          <w:noProof w:val="0"/>
        </w:rPr>
        <w:t>spropagovať zdravú interakciu</w:t>
      </w:r>
      <w:r w:rsidRPr="00355F2F">
        <w:rPr>
          <w:noProof w:val="0"/>
        </w:rPr>
        <w:t xml:space="preserve"> medzi vodičmi a cyklistami, medzi cyklistami a</w:t>
      </w:r>
      <w:r>
        <w:rPr>
          <w:noProof w:val="0"/>
        </w:rPr>
        <w:t> </w:t>
      </w:r>
      <w:r w:rsidRPr="00355F2F">
        <w:rPr>
          <w:noProof w:val="0"/>
        </w:rPr>
        <w:t>chodcam</w:t>
      </w:r>
      <w:r>
        <w:rPr>
          <w:noProof w:val="0"/>
        </w:rPr>
        <w:t xml:space="preserve">i, </w:t>
      </w:r>
      <w:r w:rsidRPr="00355F2F">
        <w:rPr>
          <w:noProof w:val="0"/>
        </w:rPr>
        <w:t xml:space="preserve"> a</w:t>
      </w:r>
      <w:r>
        <w:rPr>
          <w:noProof w:val="0"/>
        </w:rPr>
        <w:t> tým zvýšiť bezpečnosť cyklistov. Témy</w:t>
      </w:r>
      <w:r w:rsidRPr="00355F2F">
        <w:rPr>
          <w:noProof w:val="0"/>
        </w:rPr>
        <w:t xml:space="preserve"> kampane </w:t>
      </w:r>
      <w:r>
        <w:rPr>
          <w:noProof w:val="0"/>
        </w:rPr>
        <w:t>by mali byť nasledovné</w:t>
      </w:r>
      <w:r w:rsidRPr="00355F2F">
        <w:rPr>
          <w:noProof w:val="0"/>
        </w:rPr>
        <w:t>: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851" w:hanging="425"/>
        <w:rPr>
          <w:noProof w:val="0"/>
        </w:rPr>
      </w:pPr>
      <w:r w:rsidRPr="00355F2F">
        <w:rPr>
          <w:noProof w:val="0"/>
        </w:rPr>
        <w:t>„Cesta nie je  len pre autá“ – pre zvýšenie povedomia vodičov</w:t>
      </w:r>
      <w:r>
        <w:rPr>
          <w:noProof w:val="0"/>
        </w:rPr>
        <w:t>, aby si uvedomili aj prítomnosť cyklistov v premávke</w:t>
      </w:r>
      <w:r w:rsidRPr="00355F2F">
        <w:rPr>
          <w:noProof w:val="0"/>
        </w:rPr>
        <w:t>;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851" w:hanging="425"/>
        <w:rPr>
          <w:noProof w:val="0"/>
        </w:rPr>
      </w:pPr>
      <w:r w:rsidRPr="00355F2F">
        <w:rPr>
          <w:noProof w:val="0"/>
        </w:rPr>
        <w:t>„</w:t>
      </w:r>
      <w:r>
        <w:rPr>
          <w:noProof w:val="0"/>
        </w:rPr>
        <w:t>Dodržuj</w:t>
      </w:r>
      <w:r w:rsidRPr="00355F2F">
        <w:rPr>
          <w:noProof w:val="0"/>
        </w:rPr>
        <w:t xml:space="preserve"> bezpečnú vzdialenosť!“ - </w:t>
      </w:r>
      <w:r>
        <w:rPr>
          <w:noProof w:val="0"/>
        </w:rPr>
        <w:t>na</w:t>
      </w:r>
      <w:r w:rsidRPr="00355F2F">
        <w:rPr>
          <w:noProof w:val="0"/>
        </w:rPr>
        <w:t xml:space="preserve"> zvýšenie povedomia vodičov</w:t>
      </w:r>
      <w:r>
        <w:rPr>
          <w:noProof w:val="0"/>
        </w:rPr>
        <w:t>, aby</w:t>
      </w:r>
      <w:r w:rsidRPr="00355F2F">
        <w:rPr>
          <w:noProof w:val="0"/>
        </w:rPr>
        <w:t xml:space="preserve"> </w:t>
      </w:r>
      <w:r>
        <w:rPr>
          <w:noProof w:val="0"/>
        </w:rPr>
        <w:t>dodržiavali bezpečný odstup od cyklistu pri jeho predbiehaní</w:t>
      </w:r>
      <w:r w:rsidRPr="00355F2F">
        <w:rPr>
          <w:noProof w:val="0"/>
        </w:rPr>
        <w:t>;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851" w:hanging="425"/>
        <w:rPr>
          <w:noProof w:val="0"/>
        </w:rPr>
      </w:pPr>
      <w:r w:rsidRPr="00355F2F">
        <w:rPr>
          <w:noProof w:val="0"/>
        </w:rPr>
        <w:t xml:space="preserve">„Vidieť a byť viditeľný“ – </w:t>
      </w:r>
      <w:r>
        <w:rPr>
          <w:noProof w:val="0"/>
        </w:rPr>
        <w:t>na</w:t>
      </w:r>
      <w:r w:rsidRPr="00355F2F">
        <w:rPr>
          <w:noProof w:val="0"/>
        </w:rPr>
        <w:t xml:space="preserve"> </w:t>
      </w:r>
      <w:r>
        <w:rPr>
          <w:noProof w:val="0"/>
        </w:rPr>
        <w:t>zvýšenie miery</w:t>
      </w:r>
      <w:r w:rsidRPr="00355F2F">
        <w:rPr>
          <w:noProof w:val="0"/>
        </w:rPr>
        <w:t xml:space="preserve"> používania svetiel na bicykloch; a</w:t>
      </w:r>
    </w:p>
    <w:p w:rsidR="00C960A0" w:rsidRPr="00355F2F" w:rsidRDefault="00C960A0">
      <w:pPr>
        <w:pStyle w:val="Odstavecseseznamem"/>
        <w:numPr>
          <w:ilvl w:val="0"/>
          <w:numId w:val="6"/>
        </w:numPr>
        <w:ind w:left="851" w:hanging="425"/>
        <w:rPr>
          <w:noProof w:val="0"/>
        </w:rPr>
      </w:pPr>
      <w:r>
        <w:rPr>
          <w:noProof w:val="0"/>
        </w:rPr>
        <w:t>„Poďakuj sa</w:t>
      </w:r>
      <w:r w:rsidRPr="00355F2F">
        <w:rPr>
          <w:noProof w:val="0"/>
        </w:rPr>
        <w:t xml:space="preserve"> chodcom“ – pre zvýšenie </w:t>
      </w:r>
      <w:r>
        <w:rPr>
          <w:noProof w:val="0"/>
        </w:rPr>
        <w:t>povedomia u </w:t>
      </w:r>
      <w:r w:rsidRPr="00355F2F">
        <w:rPr>
          <w:noProof w:val="0"/>
        </w:rPr>
        <w:t>cyklistov</w:t>
      </w:r>
      <w:r>
        <w:rPr>
          <w:noProof w:val="0"/>
        </w:rPr>
        <w:t>, keď</w:t>
      </w:r>
      <w:r w:rsidRPr="00355F2F">
        <w:rPr>
          <w:noProof w:val="0"/>
        </w:rPr>
        <w:t xml:space="preserve"> </w:t>
      </w:r>
      <w:r>
        <w:rPr>
          <w:noProof w:val="0"/>
        </w:rPr>
        <w:t>predbiehajú</w:t>
      </w:r>
      <w:r w:rsidRPr="00355F2F">
        <w:rPr>
          <w:noProof w:val="0"/>
        </w:rPr>
        <w:t xml:space="preserve"> chodcov.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0"/>
        <w:rPr>
          <w:noProof w:val="0"/>
        </w:rPr>
      </w:pPr>
      <w:r>
        <w:rPr>
          <w:noProof w:val="0"/>
        </w:rPr>
        <w:t>Dolu</w:t>
      </w:r>
      <w:r w:rsidRPr="00355F2F">
        <w:rPr>
          <w:noProof w:val="0"/>
        </w:rPr>
        <w:t xml:space="preserve"> </w:t>
      </w:r>
      <w:r>
        <w:rPr>
          <w:noProof w:val="0"/>
        </w:rPr>
        <w:t>sú uvedené</w:t>
      </w:r>
      <w:r w:rsidRPr="00355F2F">
        <w:rPr>
          <w:noProof w:val="0"/>
        </w:rPr>
        <w:t xml:space="preserve"> niektoré </w:t>
      </w:r>
      <w:r>
        <w:rPr>
          <w:noProof w:val="0"/>
        </w:rPr>
        <w:t xml:space="preserve">najlepšie príklady </w:t>
      </w:r>
      <w:r w:rsidRPr="00355F2F">
        <w:rPr>
          <w:noProof w:val="0"/>
        </w:rPr>
        <w:t xml:space="preserve"> kampaní</w:t>
      </w:r>
      <w:r>
        <w:rPr>
          <w:noProof w:val="0"/>
        </w:rPr>
        <w:t>,</w:t>
      </w:r>
      <w:r w:rsidRPr="00355F2F">
        <w:rPr>
          <w:noProof w:val="0"/>
        </w:rPr>
        <w:t xml:space="preserve"> zameraných na zvýšenie </w:t>
      </w:r>
      <w:r>
        <w:rPr>
          <w:noProof w:val="0"/>
        </w:rPr>
        <w:t>povedomia</w:t>
      </w:r>
      <w:r w:rsidRPr="00355F2F">
        <w:rPr>
          <w:noProof w:val="0"/>
        </w:rPr>
        <w:t xml:space="preserve"> účastníkov cestnej premávky</w:t>
      </w:r>
      <w:r>
        <w:rPr>
          <w:noProof w:val="0"/>
        </w:rPr>
        <w:t>, aby si uvedomovali svoju zodpovednosť</w:t>
      </w:r>
      <w:r w:rsidRPr="00355F2F">
        <w:rPr>
          <w:noProof w:val="0"/>
        </w:rPr>
        <w:t xml:space="preserve"> a  možnosti </w:t>
      </w:r>
      <w:r>
        <w:rPr>
          <w:noProof w:val="0"/>
        </w:rPr>
        <w:t>vyhnúť sa vzniku nebezpečných situácií</w:t>
      </w:r>
      <w:r w:rsidRPr="00355F2F">
        <w:rPr>
          <w:noProof w:val="0"/>
        </w:rPr>
        <w:t xml:space="preserve">, </w:t>
      </w:r>
      <w:r>
        <w:rPr>
          <w:noProof w:val="0"/>
        </w:rPr>
        <w:t>ako aj hnevu a agresii</w:t>
      </w:r>
      <w:r w:rsidRPr="00355F2F">
        <w:rPr>
          <w:noProof w:val="0"/>
        </w:rPr>
        <w:t xml:space="preserve"> v dopravných situáciách</w:t>
      </w:r>
      <w:r>
        <w:rPr>
          <w:noProof w:val="0"/>
        </w:rPr>
        <w:t>, spôsobených</w:t>
      </w:r>
      <w:r w:rsidRPr="00355F2F">
        <w:rPr>
          <w:noProof w:val="0"/>
        </w:rPr>
        <w:t xml:space="preserve"> </w:t>
      </w:r>
      <w:r>
        <w:rPr>
          <w:noProof w:val="0"/>
        </w:rPr>
        <w:t>nevhodným</w:t>
      </w:r>
      <w:r w:rsidRPr="00355F2F">
        <w:rPr>
          <w:noProof w:val="0"/>
        </w:rPr>
        <w:t xml:space="preserve"> spr</w:t>
      </w:r>
      <w:r>
        <w:rPr>
          <w:noProof w:val="0"/>
        </w:rPr>
        <w:t>ávaním</w:t>
      </w:r>
      <w:r w:rsidRPr="00355F2F">
        <w:rPr>
          <w:noProof w:val="0"/>
        </w:rPr>
        <w:t>: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6"/>
        </w:numPr>
        <w:jc w:val="left"/>
        <w:rPr>
          <w:noProof w:val="0"/>
        </w:rPr>
      </w:pPr>
      <w:r w:rsidRPr="00355F2F">
        <w:rPr>
          <w:noProof w:val="0"/>
        </w:rPr>
        <w:t>„Jazdite srdcom“</w:t>
      </w:r>
      <w:r>
        <w:rPr>
          <w:noProof w:val="0"/>
        </w:rPr>
        <w:t>, organizované Ministerstvom</w:t>
      </w:r>
      <w:r w:rsidRPr="00355F2F">
        <w:rPr>
          <w:noProof w:val="0"/>
        </w:rPr>
        <w:t xml:space="preserve"> dopravy a verejných prác Holandska v roku 2007 (</w:t>
      </w:r>
      <w:hyperlink r:id="rId89" w:history="1">
        <w:r w:rsidRPr="00355F2F">
          <w:rPr>
            <w:rStyle w:val="Hyperlink"/>
            <w:noProof w:val="0"/>
          </w:rPr>
          <w:t>http://www.copenhagenize.com/2009/11/drive-with-your-heart.html</w:t>
        </w:r>
      </w:hyperlink>
      <w:r w:rsidRPr="00355F2F">
        <w:rPr>
          <w:noProof w:val="0"/>
        </w:rPr>
        <w:t>);</w:t>
      </w:r>
    </w:p>
    <w:p w:rsidR="00C960A0" w:rsidRPr="00355F2F" w:rsidRDefault="00C960A0">
      <w:pPr>
        <w:pStyle w:val="Odstavecseseznamem"/>
        <w:numPr>
          <w:ilvl w:val="0"/>
          <w:numId w:val="6"/>
        </w:numPr>
        <w:rPr>
          <w:noProof w:val="0"/>
        </w:rPr>
      </w:pPr>
      <w:r w:rsidRPr="00355F2F">
        <w:rPr>
          <w:noProof w:val="0"/>
        </w:rPr>
        <w:t xml:space="preserve">„Mestá </w:t>
      </w:r>
      <w:r>
        <w:rPr>
          <w:noProof w:val="0"/>
        </w:rPr>
        <w:t>fit pre cyklistiku</w:t>
      </w:r>
      <w:r w:rsidRPr="00355F2F">
        <w:rPr>
          <w:noProof w:val="0"/>
        </w:rPr>
        <w:t>“ podľa britských novín The Times (</w:t>
      </w:r>
      <w:hyperlink r:id="rId90" w:history="1">
        <w:r w:rsidRPr="00355F2F">
          <w:rPr>
            <w:rStyle w:val="Hyperlink"/>
            <w:noProof w:val="0"/>
          </w:rPr>
          <w:t>http://www.thetimes.co.uk/tto/public/cyclesafety/</w:t>
        </w:r>
      </w:hyperlink>
      <w:r w:rsidRPr="00355F2F">
        <w:rPr>
          <w:noProof w:val="0"/>
        </w:rPr>
        <w:t xml:space="preserve">).  </w:t>
      </w:r>
    </w:p>
    <w:p w:rsidR="00C960A0" w:rsidRPr="00355F2F" w:rsidRDefault="00C960A0">
      <w:pPr>
        <w:ind w:left="360"/>
        <w:jc w:val="left"/>
        <w:rPr>
          <w:noProof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ind w:left="426"/>
        <w:rPr>
          <w:noProof w:val="0"/>
        </w:rPr>
      </w:pPr>
      <w:r>
        <w:rPr>
          <w:noProof w:val="0"/>
        </w:rPr>
        <w:t>Medzinárodná</w:t>
      </w:r>
      <w:r w:rsidRPr="00355F2F">
        <w:rPr>
          <w:noProof w:val="0"/>
        </w:rPr>
        <w:t xml:space="preserve"> </w:t>
      </w:r>
      <w:r>
        <w:rPr>
          <w:noProof w:val="0"/>
        </w:rPr>
        <w:t>best practice ukazuje</w:t>
      </w:r>
      <w:r w:rsidRPr="00355F2F">
        <w:rPr>
          <w:noProof w:val="0"/>
        </w:rPr>
        <w:t>, že najúčinnejší spôsob</w:t>
      </w:r>
      <w:r>
        <w:rPr>
          <w:noProof w:val="0"/>
        </w:rPr>
        <w:t>, ako zabezpečiť</w:t>
      </w:r>
      <w:r w:rsidRPr="00355F2F">
        <w:rPr>
          <w:noProof w:val="0"/>
        </w:rPr>
        <w:t xml:space="preserve"> </w:t>
      </w:r>
      <w:r>
        <w:rPr>
          <w:noProof w:val="0"/>
        </w:rPr>
        <w:t>bezpečnosť</w:t>
      </w:r>
      <w:r w:rsidRPr="00355F2F">
        <w:rPr>
          <w:noProof w:val="0"/>
        </w:rPr>
        <w:t xml:space="preserve"> cyklistov </w:t>
      </w:r>
      <w:r>
        <w:rPr>
          <w:noProof w:val="0"/>
        </w:rPr>
        <w:t>a zabrániť ich kolíziám</w:t>
      </w:r>
      <w:r w:rsidRPr="00355F2F">
        <w:rPr>
          <w:noProof w:val="0"/>
        </w:rPr>
        <w:t xml:space="preserve"> s</w:t>
      </w:r>
      <w:r>
        <w:rPr>
          <w:noProof w:val="0"/>
        </w:rPr>
        <w:t> </w:t>
      </w:r>
      <w:r w:rsidRPr="00355F2F">
        <w:rPr>
          <w:noProof w:val="0"/>
        </w:rPr>
        <w:t>autami</w:t>
      </w:r>
      <w:r>
        <w:rPr>
          <w:noProof w:val="0"/>
        </w:rPr>
        <w:t>,</w:t>
      </w:r>
      <w:r w:rsidRPr="00355F2F">
        <w:rPr>
          <w:noProof w:val="0"/>
        </w:rPr>
        <w:t xml:space="preserve"> je oficiálne </w:t>
      </w:r>
      <w:r>
        <w:rPr>
          <w:noProof w:val="0"/>
        </w:rPr>
        <w:t>zahrnutie témy</w:t>
      </w:r>
      <w:r w:rsidRPr="00355F2F">
        <w:rPr>
          <w:noProof w:val="0"/>
        </w:rPr>
        <w:t xml:space="preserve"> </w:t>
      </w:r>
      <w:r w:rsidRPr="00355F2F">
        <w:rPr>
          <w:b/>
          <w:noProof w:val="0"/>
        </w:rPr>
        <w:t xml:space="preserve">„ako </w:t>
      </w:r>
      <w:r>
        <w:rPr>
          <w:b/>
          <w:noProof w:val="0"/>
        </w:rPr>
        <w:t>sa chovať k cyklistom</w:t>
      </w:r>
      <w:r w:rsidRPr="00355F2F">
        <w:rPr>
          <w:b/>
          <w:noProof w:val="0"/>
        </w:rPr>
        <w:t xml:space="preserve"> v cestnej premávke“</w:t>
      </w:r>
      <w:r w:rsidRPr="00355F2F">
        <w:rPr>
          <w:noProof w:val="0"/>
        </w:rPr>
        <w:t xml:space="preserve"> </w:t>
      </w:r>
      <w:r>
        <w:rPr>
          <w:noProof w:val="0"/>
        </w:rPr>
        <w:t>do jázd aj do záverečných testov v autoškolách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76" w:name="_Toc347151471"/>
      <w:r w:rsidRPr="00355F2F">
        <w:rPr>
          <w:noProof w:val="0"/>
          <w:szCs w:val="24"/>
        </w:rPr>
        <w:t xml:space="preserve">Akčný plán pre zvýšenie povedomia </w:t>
      </w:r>
      <w:r>
        <w:rPr>
          <w:noProof w:val="0"/>
          <w:szCs w:val="24"/>
        </w:rPr>
        <w:t xml:space="preserve">v oblasti </w:t>
      </w:r>
      <w:r>
        <w:rPr>
          <w:noProof w:val="0"/>
          <w:szCs w:val="24"/>
        </w:rPr>
        <w:br/>
        <w:t xml:space="preserve">     nemotorovej dopravy</w:t>
      </w:r>
      <w:bookmarkEnd w:id="76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 w:rsidRPr="00355F2F">
        <w:rPr>
          <w:noProof w:val="0"/>
        </w:rPr>
        <w:t xml:space="preserve">Všetky činnosti uvedené v § 5.2 sa môžu realizovať v krátkodobom, strednodobom a dlhodobom </w:t>
      </w:r>
      <w:r>
        <w:rPr>
          <w:noProof w:val="0"/>
        </w:rPr>
        <w:t xml:space="preserve">časovom </w:t>
      </w:r>
      <w:r w:rsidRPr="00355F2F">
        <w:rPr>
          <w:noProof w:val="0"/>
        </w:rPr>
        <w:t xml:space="preserve">horizonte. Činnosti uvedené v tabuľke č. 4 sú </w:t>
      </w:r>
      <w:r>
        <w:rPr>
          <w:noProof w:val="0"/>
        </w:rPr>
        <w:t xml:space="preserve">zostavené ako </w:t>
      </w:r>
      <w:r w:rsidRPr="00355F2F">
        <w:rPr>
          <w:noProof w:val="0"/>
        </w:rPr>
        <w:t xml:space="preserve"> </w:t>
      </w:r>
      <w:r>
        <w:rPr>
          <w:noProof w:val="0"/>
        </w:rPr>
        <w:t>časť</w:t>
      </w:r>
      <w:r w:rsidRPr="00355F2F">
        <w:rPr>
          <w:noProof w:val="0"/>
        </w:rPr>
        <w:t xml:space="preserve"> Akčného plánu </w:t>
      </w:r>
      <w:r>
        <w:rPr>
          <w:noProof w:val="0"/>
        </w:rPr>
        <w:t xml:space="preserve">na roky </w:t>
      </w:r>
      <w:r w:rsidRPr="00355F2F">
        <w:rPr>
          <w:noProof w:val="0"/>
        </w:rPr>
        <w:t xml:space="preserve">2013-2014. Tento Akčný plán má za cieľ zvýšiť povedomie </w:t>
      </w:r>
      <w:r>
        <w:rPr>
          <w:noProof w:val="0"/>
        </w:rPr>
        <w:t xml:space="preserve">v oblasti nemotorovej dopravy </w:t>
      </w:r>
      <w:r w:rsidRPr="00355F2F">
        <w:rPr>
          <w:noProof w:val="0"/>
        </w:rPr>
        <w:t xml:space="preserve">nielen </w:t>
      </w:r>
      <w:r>
        <w:rPr>
          <w:noProof w:val="0"/>
        </w:rPr>
        <w:t xml:space="preserve">u </w:t>
      </w:r>
      <w:r w:rsidRPr="00355F2F">
        <w:rPr>
          <w:noProof w:val="0"/>
        </w:rPr>
        <w:t xml:space="preserve">obyvateľov, ale aj </w:t>
      </w:r>
      <w:r>
        <w:rPr>
          <w:noProof w:val="0"/>
        </w:rPr>
        <w:t xml:space="preserve">u </w:t>
      </w:r>
      <w:r w:rsidRPr="00355F2F">
        <w:rPr>
          <w:noProof w:val="0"/>
        </w:rPr>
        <w:t>ostatných zainteresovaných strán a</w:t>
      </w:r>
      <w:r>
        <w:rPr>
          <w:noProof w:val="0"/>
        </w:rPr>
        <w:t> rozhodujúcich orgánov</w:t>
      </w:r>
      <w:r w:rsidRPr="00355F2F">
        <w:rPr>
          <w:noProof w:val="0"/>
        </w:rPr>
        <w:t xml:space="preserve"> </w:t>
      </w:r>
      <w:r>
        <w:rPr>
          <w:noProof w:val="0"/>
        </w:rPr>
        <w:t>magistrátu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Najvýznamnejšou</w:t>
      </w:r>
      <w:r w:rsidRPr="00355F2F">
        <w:rPr>
          <w:noProof w:val="0"/>
        </w:rPr>
        <w:t xml:space="preserve"> </w:t>
      </w:r>
      <w:r>
        <w:rPr>
          <w:noProof w:val="0"/>
        </w:rPr>
        <w:t>skutočnosťou</w:t>
      </w:r>
      <w:r w:rsidRPr="00355F2F">
        <w:rPr>
          <w:noProof w:val="0"/>
        </w:rPr>
        <w:t xml:space="preserve"> je, že Mesto Bratislava </w:t>
      </w:r>
      <w:r>
        <w:rPr>
          <w:noProof w:val="0"/>
        </w:rPr>
        <w:t xml:space="preserve">sa chce chopiť iniciatívy a </w:t>
      </w:r>
      <w:r w:rsidRPr="00355F2F">
        <w:rPr>
          <w:noProof w:val="0"/>
        </w:rPr>
        <w:t xml:space="preserve"> vedenia pri implementovaní </w:t>
      </w:r>
      <w:r>
        <w:rPr>
          <w:noProof w:val="0"/>
        </w:rPr>
        <w:t xml:space="preserve">potrebných </w:t>
      </w:r>
      <w:r w:rsidRPr="00355F2F">
        <w:rPr>
          <w:noProof w:val="0"/>
        </w:rPr>
        <w:t xml:space="preserve">aktivít a </w:t>
      </w:r>
      <w:r>
        <w:rPr>
          <w:noProof w:val="0"/>
        </w:rPr>
        <w:t>zapojení</w:t>
      </w:r>
      <w:r w:rsidRPr="00355F2F">
        <w:rPr>
          <w:noProof w:val="0"/>
        </w:rPr>
        <w:t xml:space="preserve"> všetkých zainteresovaných strán.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77" w:name="_Toc347151472"/>
      <w:r w:rsidRPr="00355F2F">
        <w:rPr>
          <w:noProof w:val="0"/>
          <w:szCs w:val="24"/>
        </w:rPr>
        <w:t>Tréning zainteresovaných strán</w:t>
      </w:r>
      <w:bookmarkEnd w:id="77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>Táto  správa</w:t>
      </w:r>
      <w:r w:rsidRPr="00355F2F">
        <w:rPr>
          <w:noProof w:val="0"/>
        </w:rPr>
        <w:t xml:space="preserve"> sa </w:t>
      </w:r>
      <w:r>
        <w:rPr>
          <w:noProof w:val="0"/>
        </w:rPr>
        <w:t>dá využiť ako materiál</w:t>
      </w:r>
      <w:r w:rsidRPr="00355F2F">
        <w:rPr>
          <w:noProof w:val="0"/>
        </w:rPr>
        <w:t xml:space="preserve"> </w:t>
      </w:r>
      <w:r>
        <w:rPr>
          <w:noProof w:val="0"/>
        </w:rPr>
        <w:t>na</w:t>
      </w:r>
      <w:r w:rsidRPr="00355F2F">
        <w:rPr>
          <w:noProof w:val="0"/>
        </w:rPr>
        <w:t xml:space="preserve"> tréning zainteresovaných strán</w:t>
      </w:r>
      <w:r>
        <w:rPr>
          <w:noProof w:val="0"/>
        </w:rPr>
        <w:t>, ak medzinárodní aj lokálni experti pre tento komponent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pridajú ešte niekoľko technických doplnení, </w:t>
      </w:r>
      <w:r w:rsidRPr="00355F2F">
        <w:rPr>
          <w:noProof w:val="0"/>
        </w:rPr>
        <w:t xml:space="preserve"> </w:t>
      </w:r>
      <w:r>
        <w:rPr>
          <w:noProof w:val="0"/>
        </w:rPr>
        <w:t>ako napr.</w:t>
      </w:r>
      <w:r w:rsidRPr="00355F2F">
        <w:rPr>
          <w:noProof w:val="0"/>
        </w:rPr>
        <w:t xml:space="preserve"> </w:t>
      </w:r>
      <w:r>
        <w:rPr>
          <w:noProof w:val="0"/>
        </w:rPr>
        <w:t>plánovanie križovatiek s cyklistickou dopravou ako rovnocennou súčasťou premávky, rozmery rôznych</w:t>
      </w:r>
      <w:r w:rsidRPr="00355F2F">
        <w:rPr>
          <w:noProof w:val="0"/>
        </w:rPr>
        <w:t xml:space="preserve"> </w:t>
      </w:r>
      <w:r>
        <w:rPr>
          <w:noProof w:val="0"/>
        </w:rPr>
        <w:t>segmentov pre cyklo infraštruktúru</w:t>
      </w:r>
      <w:r w:rsidRPr="00355F2F">
        <w:rPr>
          <w:noProof w:val="0"/>
        </w:rPr>
        <w:t xml:space="preserve"> a </w:t>
      </w:r>
      <w:r>
        <w:rPr>
          <w:noProof w:val="0"/>
        </w:rPr>
        <w:t>intenzity</w:t>
      </w:r>
      <w:r w:rsidRPr="005E54E3">
        <w:rPr>
          <w:noProof w:val="0"/>
        </w:rPr>
        <w:t xml:space="preserve"> </w:t>
      </w:r>
      <w:r>
        <w:rPr>
          <w:noProof w:val="0"/>
        </w:rPr>
        <w:t>dopravy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  <w:sectPr w:rsidR="00C960A0" w:rsidRPr="00355F2F">
          <w:pgSz w:w="11900" w:h="16840"/>
          <w:pgMar w:top="1440" w:right="1268" w:bottom="1440" w:left="3544" w:header="708" w:footer="708" w:gutter="0"/>
          <w:cols w:space="708"/>
          <w:titlePg/>
          <w:rtlGutter/>
        </w:sectPr>
      </w:pPr>
    </w:p>
    <w:tbl>
      <w:tblPr>
        <w:tblW w:w="140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2"/>
        <w:gridCol w:w="1553"/>
        <w:gridCol w:w="4253"/>
        <w:gridCol w:w="1733"/>
        <w:gridCol w:w="3511"/>
        <w:gridCol w:w="2552"/>
      </w:tblGrid>
      <w:tr w:rsidR="00C960A0" w:rsidRPr="00355F2F">
        <w:trPr>
          <w:tblHeader/>
        </w:trPr>
        <w:tc>
          <w:tcPr>
            <w:tcW w:w="432" w:type="dxa"/>
          </w:tcPr>
          <w:p w:rsidR="00C960A0" w:rsidRPr="00355F2F" w:rsidRDefault="00C960A0">
            <w:pPr>
              <w:rPr>
                <w:b/>
                <w:noProof w:val="0"/>
                <w:sz w:val="18"/>
              </w:rPr>
            </w:pPr>
            <w:r w:rsidRPr="00355F2F">
              <w:rPr>
                <w:b/>
                <w:noProof w:val="0"/>
                <w:sz w:val="18"/>
              </w:rPr>
              <w:t>#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b/>
                <w:noProof w:val="0"/>
                <w:sz w:val="18"/>
              </w:rPr>
              <w:t>Dátum</w:t>
            </w:r>
          </w:p>
        </w:tc>
        <w:tc>
          <w:tcPr>
            <w:tcW w:w="4253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b/>
                <w:noProof w:val="0"/>
                <w:sz w:val="18"/>
              </w:rPr>
              <w:t>Činnos</w:t>
            </w:r>
            <w:r>
              <w:rPr>
                <w:b/>
                <w:noProof w:val="0"/>
                <w:sz w:val="18"/>
              </w:rPr>
              <w:t>ť</w:t>
            </w:r>
          </w:p>
        </w:tc>
        <w:tc>
          <w:tcPr>
            <w:tcW w:w="1733" w:type="dxa"/>
          </w:tcPr>
          <w:p w:rsidR="00C960A0" w:rsidRPr="00355F2F" w:rsidRDefault="00C960A0">
            <w:pPr>
              <w:rPr>
                <w:noProof w:val="0"/>
              </w:rPr>
            </w:pPr>
            <w:r>
              <w:rPr>
                <w:b/>
                <w:noProof w:val="0"/>
                <w:sz w:val="18"/>
              </w:rPr>
              <w:t>Cieľová</w:t>
            </w:r>
            <w:r w:rsidRPr="00355F2F">
              <w:rPr>
                <w:b/>
                <w:noProof w:val="0"/>
                <w:sz w:val="18"/>
              </w:rPr>
              <w:t xml:space="preserve"> skupin</w:t>
            </w:r>
            <w:r>
              <w:rPr>
                <w:b/>
                <w:noProof w:val="0"/>
                <w:sz w:val="18"/>
              </w:rPr>
              <w:t>a</w:t>
            </w:r>
          </w:p>
        </w:tc>
        <w:tc>
          <w:tcPr>
            <w:tcW w:w="3511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b/>
                <w:noProof w:val="0"/>
                <w:sz w:val="18"/>
              </w:rPr>
              <w:t>Komunikačné médi</w:t>
            </w:r>
            <w:r>
              <w:rPr>
                <w:b/>
                <w:noProof w:val="0"/>
                <w:sz w:val="18"/>
              </w:rPr>
              <w:t>um</w:t>
            </w:r>
          </w:p>
        </w:tc>
        <w:tc>
          <w:tcPr>
            <w:tcW w:w="2552" w:type="dxa"/>
          </w:tcPr>
          <w:p w:rsidR="00C960A0" w:rsidRPr="00355F2F" w:rsidRDefault="00C960A0">
            <w:pPr>
              <w:rPr>
                <w:noProof w:val="0"/>
              </w:rPr>
            </w:pPr>
            <w:r>
              <w:rPr>
                <w:b/>
                <w:noProof w:val="0"/>
                <w:sz w:val="18"/>
              </w:rPr>
              <w:t>Zodpovedná</w:t>
            </w:r>
            <w:r w:rsidRPr="00355F2F">
              <w:rPr>
                <w:b/>
                <w:noProof w:val="0"/>
                <w:sz w:val="18"/>
              </w:rPr>
              <w:t xml:space="preserve"> inštitúci</w:t>
            </w:r>
            <w:r>
              <w:rPr>
                <w:b/>
                <w:noProof w:val="0"/>
                <w:sz w:val="18"/>
              </w:rPr>
              <w:t>a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1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2013</w:t>
            </w:r>
          </w:p>
        </w:tc>
        <w:tc>
          <w:tcPr>
            <w:tcW w:w="4253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Komunikácia cyklistickej politiky obyvateľom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Verejnosť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Letáky, týždenné články v novinách</w:t>
            </w:r>
          </w:p>
        </w:tc>
        <w:tc>
          <w:tcPr>
            <w:tcW w:w="2552" w:type="dxa"/>
          </w:tcPr>
          <w:p w:rsidR="00C960A0" w:rsidRDefault="00C960A0">
            <w:r w:rsidRPr="00F50759">
              <w:rPr>
                <w:noProof w:val="0"/>
                <w:sz w:val="18"/>
              </w:rPr>
              <w:t>Magistrát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2013</w:t>
            </w:r>
          </w:p>
        </w:tc>
        <w:tc>
          <w:tcPr>
            <w:tcW w:w="4253" w:type="dxa"/>
          </w:tcPr>
          <w:p w:rsidR="00C960A0" w:rsidRPr="00355F2F" w:rsidRDefault="00C960A0" w:rsidP="000636D0">
            <w:pPr>
              <w:rPr>
                <w:noProof w:val="0"/>
              </w:rPr>
            </w:pPr>
            <w:r>
              <w:rPr>
                <w:noProof w:val="0"/>
                <w:sz w:val="18"/>
              </w:rPr>
              <w:t>Z</w:t>
            </w:r>
            <w:r w:rsidRPr="00355F2F">
              <w:rPr>
                <w:noProof w:val="0"/>
                <w:sz w:val="18"/>
              </w:rPr>
              <w:t xml:space="preserve">lepšenie </w:t>
            </w:r>
            <w:r>
              <w:rPr>
                <w:noProof w:val="0"/>
                <w:sz w:val="18"/>
              </w:rPr>
              <w:t>web</w:t>
            </w:r>
            <w:r w:rsidRPr="00355F2F">
              <w:rPr>
                <w:noProof w:val="0"/>
                <w:sz w:val="18"/>
              </w:rPr>
              <w:t xml:space="preserve"> stránky </w:t>
            </w:r>
            <w:r>
              <w:rPr>
                <w:noProof w:val="0"/>
                <w:sz w:val="18"/>
              </w:rPr>
              <w:t>www.</w:t>
            </w:r>
            <w:r w:rsidRPr="00355F2F">
              <w:rPr>
                <w:noProof w:val="0"/>
                <w:sz w:val="18"/>
              </w:rPr>
              <w:t>Cyklotrasy</w:t>
            </w:r>
            <w:r>
              <w:rPr>
                <w:noProof w:val="0"/>
                <w:sz w:val="18"/>
              </w:rPr>
              <w:t>.sk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Verejnosť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Internetová stránka </w:t>
            </w:r>
          </w:p>
        </w:tc>
        <w:tc>
          <w:tcPr>
            <w:tcW w:w="2552" w:type="dxa"/>
          </w:tcPr>
          <w:p w:rsidR="00C960A0" w:rsidRDefault="00C960A0">
            <w:r w:rsidRPr="00F50759">
              <w:rPr>
                <w:noProof w:val="0"/>
                <w:sz w:val="18"/>
              </w:rPr>
              <w:t>Magistrát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3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2013</w:t>
            </w:r>
          </w:p>
        </w:tc>
        <w:tc>
          <w:tcPr>
            <w:tcW w:w="4253" w:type="dxa"/>
          </w:tcPr>
          <w:p w:rsidR="00C960A0" w:rsidRPr="00355F2F" w:rsidRDefault="00C960A0" w:rsidP="000636D0">
            <w:pPr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Zavedenie </w:t>
            </w:r>
            <w:r>
              <w:rPr>
                <w:noProof w:val="0"/>
                <w:sz w:val="18"/>
              </w:rPr>
              <w:t>bike sharingu</w:t>
            </w:r>
            <w:r w:rsidRPr="00355F2F">
              <w:rPr>
                <w:noProof w:val="0"/>
                <w:sz w:val="18"/>
              </w:rPr>
              <w:t xml:space="preserve"> (</w:t>
            </w:r>
            <w:r>
              <w:rPr>
                <w:noProof w:val="0"/>
                <w:sz w:val="18"/>
              </w:rPr>
              <w:t>pohyb</w:t>
            </w:r>
            <w:r w:rsidRPr="00355F2F">
              <w:rPr>
                <w:noProof w:val="0"/>
                <w:sz w:val="18"/>
              </w:rPr>
              <w:t xml:space="preserve"> po Bratislave na zdieľanom bicykli)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Verejnosť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Rádio, TV, miestne médiá, internetová stránka Cyklotrasy, sociálne siete</w:t>
            </w:r>
          </w:p>
        </w:tc>
        <w:tc>
          <w:tcPr>
            <w:tcW w:w="2552" w:type="dxa"/>
          </w:tcPr>
          <w:p w:rsidR="00C960A0" w:rsidRDefault="00C960A0">
            <w:r w:rsidRPr="000642B8">
              <w:rPr>
                <w:noProof w:val="0"/>
                <w:sz w:val="18"/>
              </w:rPr>
              <w:t>Magistrát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4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2013</w:t>
            </w:r>
          </w:p>
        </w:tc>
        <w:tc>
          <w:tcPr>
            <w:tcW w:w="4253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Zavedenie zdieľania bicyklov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Mestské časti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Workshop</w:t>
            </w:r>
          </w:p>
        </w:tc>
        <w:tc>
          <w:tcPr>
            <w:tcW w:w="2552" w:type="dxa"/>
          </w:tcPr>
          <w:p w:rsidR="00C960A0" w:rsidRDefault="00C960A0">
            <w:r w:rsidRPr="000642B8">
              <w:rPr>
                <w:noProof w:val="0"/>
                <w:sz w:val="18"/>
              </w:rPr>
              <w:t>Magistrát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5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2013</w:t>
            </w:r>
          </w:p>
        </w:tc>
        <w:tc>
          <w:tcPr>
            <w:tcW w:w="4253" w:type="dxa"/>
          </w:tcPr>
          <w:p w:rsidR="00C960A0" w:rsidRPr="00355F2F" w:rsidRDefault="00C960A0" w:rsidP="000636D0">
            <w:pPr>
              <w:rPr>
                <w:noProof w:val="0"/>
              </w:rPr>
            </w:pPr>
            <w:r>
              <w:rPr>
                <w:noProof w:val="0"/>
                <w:sz w:val="18"/>
              </w:rPr>
              <w:t>Inštalácia</w:t>
            </w:r>
            <w:r w:rsidRPr="00355F2F">
              <w:rPr>
                <w:noProof w:val="0"/>
                <w:sz w:val="18"/>
              </w:rPr>
              <w:t xml:space="preserve"> stojanov </w:t>
            </w:r>
            <w:r>
              <w:rPr>
                <w:noProof w:val="0"/>
                <w:sz w:val="18"/>
              </w:rPr>
              <w:t>na</w:t>
            </w:r>
            <w:r w:rsidRPr="00355F2F">
              <w:rPr>
                <w:noProof w:val="0"/>
                <w:sz w:val="18"/>
              </w:rPr>
              <w:t xml:space="preserve"> bicykle (</w:t>
            </w:r>
            <w:r>
              <w:rPr>
                <w:noProof w:val="0"/>
                <w:sz w:val="18"/>
              </w:rPr>
              <w:t>od</w:t>
            </w:r>
            <w:r w:rsidRPr="00355F2F">
              <w:rPr>
                <w:noProof w:val="0"/>
                <w:sz w:val="18"/>
              </w:rPr>
              <w:t xml:space="preserve">komunikovanie </w:t>
            </w:r>
            <w:r>
              <w:rPr>
                <w:noProof w:val="0"/>
                <w:sz w:val="18"/>
              </w:rPr>
              <w:t>lokalít</w:t>
            </w:r>
            <w:r w:rsidRPr="00355F2F">
              <w:rPr>
                <w:noProof w:val="0"/>
                <w:sz w:val="18"/>
              </w:rPr>
              <w:t xml:space="preserve">, kde v meste </w:t>
            </w:r>
            <w:r>
              <w:rPr>
                <w:noProof w:val="0"/>
                <w:sz w:val="18"/>
              </w:rPr>
              <w:t>bicykel za</w:t>
            </w:r>
            <w:r w:rsidRPr="00355F2F">
              <w:rPr>
                <w:noProof w:val="0"/>
                <w:sz w:val="18"/>
              </w:rPr>
              <w:t>parkovať)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Verejnosť, cyklisti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Internet, miestne médiá, sociálne siete, mapa umiestnení stojanov na bicykle</w:t>
            </w:r>
          </w:p>
        </w:tc>
        <w:tc>
          <w:tcPr>
            <w:tcW w:w="2552" w:type="dxa"/>
          </w:tcPr>
          <w:p w:rsidR="00C960A0" w:rsidRDefault="00C960A0">
            <w:r w:rsidRPr="000642B8">
              <w:rPr>
                <w:noProof w:val="0"/>
                <w:sz w:val="18"/>
              </w:rPr>
              <w:t>Magistrát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6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2013</w:t>
            </w:r>
          </w:p>
        </w:tc>
        <w:tc>
          <w:tcPr>
            <w:tcW w:w="4253" w:type="dxa"/>
          </w:tcPr>
          <w:p w:rsidR="00C960A0" w:rsidRPr="00355F2F" w:rsidRDefault="00C960A0" w:rsidP="000636D0">
            <w:pPr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Konferencia odborníkov na rozvoj </w:t>
            </w:r>
            <w:r>
              <w:rPr>
                <w:noProof w:val="0"/>
                <w:sz w:val="18"/>
              </w:rPr>
              <w:t>nemotorovej dopravy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Odborníci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Konferencia, workshop </w:t>
            </w:r>
          </w:p>
        </w:tc>
        <w:tc>
          <w:tcPr>
            <w:tcW w:w="2552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Magistrát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7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2013</w:t>
            </w:r>
          </w:p>
        </w:tc>
        <w:tc>
          <w:tcPr>
            <w:tcW w:w="4253" w:type="dxa"/>
          </w:tcPr>
          <w:p w:rsidR="00C960A0" w:rsidRPr="00355F2F" w:rsidRDefault="00C960A0" w:rsidP="000636D0">
            <w:pPr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Informačná kampaň </w:t>
            </w:r>
            <w:r>
              <w:rPr>
                <w:noProof w:val="0"/>
                <w:sz w:val="18"/>
              </w:rPr>
              <w:t>zameraná na</w:t>
            </w:r>
            <w:r w:rsidRPr="00355F2F">
              <w:rPr>
                <w:noProof w:val="0"/>
                <w:sz w:val="18"/>
              </w:rPr>
              <w:t xml:space="preserve"> bezpečnosť cyklistov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Motoristi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Billboardy, internet, e-mail, sociálne siete</w:t>
            </w:r>
          </w:p>
        </w:tc>
        <w:tc>
          <w:tcPr>
            <w:tcW w:w="2552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Magistrát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8</w:t>
            </w:r>
          </w:p>
        </w:tc>
        <w:tc>
          <w:tcPr>
            <w:tcW w:w="155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Apríl 2013 </w:t>
            </w:r>
          </w:p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(raz ročne)</w:t>
            </w:r>
          </w:p>
        </w:tc>
        <w:tc>
          <w:tcPr>
            <w:tcW w:w="4253" w:type="dxa"/>
          </w:tcPr>
          <w:p w:rsidR="00C960A0" w:rsidRPr="00355F2F" w:rsidRDefault="00C960A0" w:rsidP="000636D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Jarný týždeň cyklist</w:t>
            </w:r>
            <w:r>
              <w:rPr>
                <w:noProof w:val="0"/>
                <w:sz w:val="18"/>
              </w:rPr>
              <w:t>iky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Verejnosť, spoločnosti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Sociálne siete, billboard, letáky (v meste, v školách a spoločnostiach)</w:t>
            </w:r>
          </w:p>
        </w:tc>
        <w:tc>
          <w:tcPr>
            <w:tcW w:w="2552" w:type="dxa"/>
          </w:tcPr>
          <w:p w:rsidR="00C960A0" w:rsidRPr="00355F2F" w:rsidRDefault="00C960A0" w:rsidP="001E2213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Magistrát</w:t>
            </w:r>
            <w:r w:rsidRPr="00355F2F">
              <w:rPr>
                <w:noProof w:val="0"/>
                <w:sz w:val="18"/>
              </w:rPr>
              <w:t xml:space="preserve">, </w:t>
            </w:r>
            <w:r>
              <w:rPr>
                <w:noProof w:val="0"/>
                <w:sz w:val="18"/>
              </w:rPr>
              <w:t>MČ</w:t>
            </w:r>
            <w:r w:rsidRPr="00355F2F">
              <w:rPr>
                <w:noProof w:val="0"/>
                <w:sz w:val="18"/>
              </w:rPr>
              <w:t xml:space="preserve"> spolu s</w:t>
            </w:r>
            <w:r>
              <w:rPr>
                <w:noProof w:val="0"/>
                <w:sz w:val="18"/>
              </w:rPr>
              <w:t> mimovládnymi org.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9</w:t>
            </w:r>
          </w:p>
        </w:tc>
        <w:tc>
          <w:tcPr>
            <w:tcW w:w="155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Apríl 2013</w:t>
            </w:r>
          </w:p>
        </w:tc>
        <w:tc>
          <w:tcPr>
            <w:tcW w:w="425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Implementácie novej parkovacej stratégie (je lacnejšie ísť do mesta na bicykli)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Verejnosť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Internetová stránka, miestne médiá, sociálne siete</w:t>
            </w:r>
          </w:p>
        </w:tc>
        <w:tc>
          <w:tcPr>
            <w:tcW w:w="2552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Magistrát</w:t>
            </w:r>
            <w:r w:rsidRPr="00355F2F">
              <w:rPr>
                <w:noProof w:val="0"/>
                <w:sz w:val="18"/>
              </w:rPr>
              <w:t>, Dopravná polícia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10</w:t>
            </w:r>
          </w:p>
        </w:tc>
        <w:tc>
          <w:tcPr>
            <w:tcW w:w="155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Apríl 2013</w:t>
            </w:r>
          </w:p>
        </w:tc>
        <w:tc>
          <w:tcPr>
            <w:tcW w:w="425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Implementácie novej parkovacej stratégie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Ľudia z rozhodovacieho procesu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Workshop</w:t>
            </w:r>
          </w:p>
        </w:tc>
        <w:tc>
          <w:tcPr>
            <w:tcW w:w="2552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Magistrát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11</w:t>
            </w:r>
          </w:p>
        </w:tc>
        <w:tc>
          <w:tcPr>
            <w:tcW w:w="155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September 2013 (raz ročne)</w:t>
            </w:r>
          </w:p>
        </w:tc>
        <w:tc>
          <w:tcPr>
            <w:tcW w:w="425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Európsky týždeň mobility</w:t>
            </w:r>
          </w:p>
        </w:tc>
        <w:tc>
          <w:tcPr>
            <w:tcW w:w="1733" w:type="dxa"/>
          </w:tcPr>
          <w:p w:rsidR="00C960A0" w:rsidRPr="00355F2F" w:rsidRDefault="00C960A0" w:rsidP="000636D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Verejnosť, </w:t>
            </w:r>
            <w:r>
              <w:rPr>
                <w:noProof w:val="0"/>
                <w:sz w:val="18"/>
              </w:rPr>
              <w:t>firmy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Sociálne siete, billboard</w:t>
            </w:r>
            <w:r>
              <w:rPr>
                <w:noProof w:val="0"/>
                <w:sz w:val="18"/>
              </w:rPr>
              <w:t>y</w:t>
            </w:r>
            <w:r w:rsidRPr="00355F2F">
              <w:rPr>
                <w:noProof w:val="0"/>
                <w:sz w:val="18"/>
              </w:rPr>
              <w:t>, letáky (v meste, v školách a spoločnostiach)</w:t>
            </w:r>
          </w:p>
        </w:tc>
        <w:tc>
          <w:tcPr>
            <w:tcW w:w="2552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Magistrát</w:t>
            </w:r>
            <w:r w:rsidRPr="00355F2F">
              <w:rPr>
                <w:noProof w:val="0"/>
                <w:sz w:val="18"/>
              </w:rPr>
              <w:t xml:space="preserve">, </w:t>
            </w:r>
            <w:r>
              <w:rPr>
                <w:noProof w:val="0"/>
                <w:sz w:val="18"/>
              </w:rPr>
              <w:t>MČ</w:t>
            </w:r>
            <w:r w:rsidRPr="00355F2F">
              <w:rPr>
                <w:noProof w:val="0"/>
                <w:sz w:val="18"/>
              </w:rPr>
              <w:t xml:space="preserve"> spolu s</w:t>
            </w:r>
            <w:r>
              <w:rPr>
                <w:noProof w:val="0"/>
                <w:sz w:val="18"/>
              </w:rPr>
              <w:t> mimovládnymi org.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12</w:t>
            </w:r>
          </w:p>
        </w:tc>
        <w:tc>
          <w:tcPr>
            <w:tcW w:w="1553" w:type="dxa"/>
          </w:tcPr>
          <w:p w:rsidR="00C960A0" w:rsidRPr="00355F2F" w:rsidRDefault="00C960A0">
            <w:pPr>
              <w:jc w:val="left"/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2013</w:t>
            </w:r>
          </w:p>
        </w:tc>
        <w:tc>
          <w:tcPr>
            <w:tcW w:w="4253" w:type="dxa"/>
          </w:tcPr>
          <w:p w:rsidR="00C960A0" w:rsidRPr="00355F2F" w:rsidRDefault="00C960A0" w:rsidP="000636D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 xml:space="preserve">Komunikácia </w:t>
            </w:r>
            <w:r>
              <w:rPr>
                <w:noProof w:val="0"/>
                <w:sz w:val="18"/>
              </w:rPr>
              <w:t>ohľadne povinnosti</w:t>
            </w:r>
            <w:r w:rsidRPr="00355F2F">
              <w:rPr>
                <w:noProof w:val="0"/>
                <w:sz w:val="18"/>
              </w:rPr>
              <w:t xml:space="preserve"> zabezpečiť </w:t>
            </w:r>
            <w:r>
              <w:rPr>
                <w:noProof w:val="0"/>
                <w:sz w:val="18"/>
              </w:rPr>
              <w:t>pred verejnými budovami</w:t>
            </w:r>
            <w:r w:rsidRPr="00355F2F">
              <w:rPr>
                <w:noProof w:val="0"/>
                <w:sz w:val="18"/>
              </w:rPr>
              <w:t xml:space="preserve"> priestor </w:t>
            </w:r>
            <w:r>
              <w:rPr>
                <w:noProof w:val="0"/>
                <w:sz w:val="18"/>
              </w:rPr>
              <w:t>na</w:t>
            </w:r>
            <w:r w:rsidRPr="00355F2F">
              <w:rPr>
                <w:noProof w:val="0"/>
                <w:sz w:val="18"/>
              </w:rPr>
              <w:t xml:space="preserve"> </w:t>
            </w:r>
            <w:r>
              <w:rPr>
                <w:noProof w:val="0"/>
                <w:sz w:val="18"/>
              </w:rPr>
              <w:t>za</w:t>
            </w:r>
            <w:r w:rsidRPr="00355F2F">
              <w:rPr>
                <w:noProof w:val="0"/>
                <w:sz w:val="18"/>
              </w:rPr>
              <w:t>parkovanie</w:t>
            </w:r>
            <w:r>
              <w:rPr>
                <w:noProof w:val="0"/>
                <w:sz w:val="18"/>
              </w:rPr>
              <w:t xml:space="preserve"> bicyklov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Stavebné firmy</w:t>
            </w:r>
            <w:r w:rsidRPr="00355F2F">
              <w:rPr>
                <w:noProof w:val="0"/>
                <w:sz w:val="18"/>
              </w:rPr>
              <w:t>, developer</w:t>
            </w:r>
            <w:r>
              <w:rPr>
                <w:noProof w:val="0"/>
                <w:sz w:val="18"/>
              </w:rPr>
              <w:t>i</w:t>
            </w:r>
          </w:p>
        </w:tc>
        <w:tc>
          <w:tcPr>
            <w:tcW w:w="3511" w:type="dxa"/>
          </w:tcPr>
          <w:p w:rsidR="00C960A0" w:rsidRPr="00355F2F" w:rsidRDefault="00C960A0" w:rsidP="001E2213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Workshop, </w:t>
            </w:r>
            <w:r>
              <w:rPr>
                <w:noProof w:val="0"/>
                <w:sz w:val="18"/>
              </w:rPr>
              <w:t>lokálne</w:t>
            </w:r>
            <w:r w:rsidRPr="00355F2F">
              <w:rPr>
                <w:noProof w:val="0"/>
                <w:sz w:val="18"/>
              </w:rPr>
              <w:t xml:space="preserve"> médiá</w:t>
            </w:r>
          </w:p>
        </w:tc>
        <w:tc>
          <w:tcPr>
            <w:tcW w:w="2552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Magistrát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13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2013</w:t>
            </w:r>
          </w:p>
        </w:tc>
        <w:tc>
          <w:tcPr>
            <w:tcW w:w="4253" w:type="dxa"/>
          </w:tcPr>
          <w:p w:rsidR="00C960A0" w:rsidRPr="00355F2F" w:rsidRDefault="00C960A0" w:rsidP="001E2213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Deň bez </w:t>
            </w:r>
            <w:r>
              <w:rPr>
                <w:noProof w:val="0"/>
                <w:sz w:val="18"/>
              </w:rPr>
              <w:t>áut</w:t>
            </w:r>
          </w:p>
        </w:tc>
        <w:tc>
          <w:tcPr>
            <w:tcW w:w="1733" w:type="dxa"/>
          </w:tcPr>
          <w:p w:rsidR="00C960A0" w:rsidRPr="00355F2F" w:rsidRDefault="00C960A0" w:rsidP="001E2213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 xml:space="preserve">Verejnosť, </w:t>
            </w:r>
            <w:r>
              <w:rPr>
                <w:noProof w:val="0"/>
                <w:sz w:val="18"/>
              </w:rPr>
              <w:t>firmy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Rozhlas</w:t>
            </w:r>
            <w:r w:rsidRPr="00355F2F">
              <w:rPr>
                <w:noProof w:val="0"/>
                <w:sz w:val="18"/>
              </w:rPr>
              <w:t>, TV, miestne médiá, internetová stránka Mesta  Bratislava, sociálne siete</w:t>
            </w:r>
          </w:p>
        </w:tc>
        <w:tc>
          <w:tcPr>
            <w:tcW w:w="2552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Magistrát</w:t>
            </w:r>
            <w:r w:rsidRPr="00355F2F">
              <w:rPr>
                <w:noProof w:val="0"/>
                <w:sz w:val="18"/>
              </w:rPr>
              <w:t>, mestské časti spolu s MVO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14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2014</w:t>
            </w:r>
          </w:p>
        </w:tc>
        <w:tc>
          <w:tcPr>
            <w:tcW w:w="425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Nábor cyklist</w:t>
            </w:r>
            <w:r>
              <w:rPr>
                <w:noProof w:val="0"/>
                <w:sz w:val="18"/>
              </w:rPr>
              <w:t>ov-promotérov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Mládež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Rozhlas</w:t>
            </w:r>
            <w:r w:rsidRPr="00355F2F">
              <w:rPr>
                <w:noProof w:val="0"/>
                <w:sz w:val="18"/>
              </w:rPr>
              <w:t>, TV, miestne noviny, sociálne siete, internetová stránka Cyklotrasy</w:t>
            </w:r>
          </w:p>
        </w:tc>
        <w:tc>
          <w:tcPr>
            <w:tcW w:w="2552" w:type="dxa"/>
          </w:tcPr>
          <w:p w:rsidR="00C960A0" w:rsidRPr="00355F2F" w:rsidRDefault="00C960A0" w:rsidP="001E2213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Mimovládne org. za podpory</w:t>
            </w:r>
            <w:r w:rsidRPr="00355F2F">
              <w:rPr>
                <w:noProof w:val="0"/>
                <w:sz w:val="18"/>
              </w:rPr>
              <w:t xml:space="preserve">, </w:t>
            </w:r>
            <w:r>
              <w:rPr>
                <w:noProof w:val="0"/>
                <w:sz w:val="18"/>
              </w:rPr>
              <w:t>magistrátu a MČ</w:t>
            </w:r>
          </w:p>
        </w:tc>
      </w:tr>
      <w:tr w:rsidR="00C960A0" w:rsidRPr="00355F2F">
        <w:tc>
          <w:tcPr>
            <w:tcW w:w="432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15</w:t>
            </w:r>
          </w:p>
        </w:tc>
        <w:tc>
          <w:tcPr>
            <w:tcW w:w="1553" w:type="dxa"/>
          </w:tcPr>
          <w:p w:rsidR="00C960A0" w:rsidRPr="00355F2F" w:rsidRDefault="00C960A0">
            <w:pPr>
              <w:rPr>
                <w:noProof w:val="0"/>
                <w:sz w:val="18"/>
              </w:rPr>
            </w:pPr>
            <w:r w:rsidRPr="00355F2F">
              <w:rPr>
                <w:noProof w:val="0"/>
                <w:sz w:val="18"/>
              </w:rPr>
              <w:t>2014</w:t>
            </w:r>
          </w:p>
        </w:tc>
        <w:tc>
          <w:tcPr>
            <w:tcW w:w="425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 w:rsidRPr="00355F2F">
              <w:rPr>
                <w:noProof w:val="0"/>
                <w:sz w:val="18"/>
              </w:rPr>
              <w:t>V piatok pešo</w:t>
            </w:r>
          </w:p>
        </w:tc>
        <w:tc>
          <w:tcPr>
            <w:tcW w:w="1733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 xml:space="preserve">Školáci </w:t>
            </w:r>
          </w:p>
        </w:tc>
        <w:tc>
          <w:tcPr>
            <w:tcW w:w="3511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Stretnutia</w:t>
            </w:r>
            <w:r w:rsidRPr="00355F2F">
              <w:rPr>
                <w:noProof w:val="0"/>
                <w:sz w:val="18"/>
              </w:rPr>
              <w:t xml:space="preserve"> s riaditeľmi škôl, sociálne médiá</w:t>
            </w:r>
          </w:p>
        </w:tc>
        <w:tc>
          <w:tcPr>
            <w:tcW w:w="2552" w:type="dxa"/>
          </w:tcPr>
          <w:p w:rsidR="00C960A0" w:rsidRPr="00355F2F" w:rsidRDefault="00C960A0">
            <w:pPr>
              <w:jc w:val="left"/>
              <w:rPr>
                <w:noProof w:val="0"/>
              </w:rPr>
            </w:pPr>
            <w:r>
              <w:rPr>
                <w:noProof w:val="0"/>
                <w:sz w:val="18"/>
              </w:rPr>
              <w:t>Magistrát</w:t>
            </w:r>
            <w:r w:rsidRPr="00355F2F">
              <w:rPr>
                <w:noProof w:val="0"/>
                <w:sz w:val="18"/>
              </w:rPr>
              <w:t>, zdravotnícke organizácie, Ministerstvo zdravotníctva, mestské časti</w:t>
            </w:r>
          </w:p>
        </w:tc>
      </w:tr>
    </w:tbl>
    <w:p w:rsidR="00C960A0" w:rsidRPr="00355F2F" w:rsidRDefault="00C960A0">
      <w:pPr>
        <w:spacing w:before="0" w:after="0"/>
        <w:ind w:left="66"/>
        <w:jc w:val="left"/>
        <w:rPr>
          <w:noProof w:val="0"/>
          <w:sz w:val="18"/>
        </w:rPr>
        <w:sectPr w:rsidR="00C960A0" w:rsidRPr="00355F2F">
          <w:pgSz w:w="16840" w:h="11900" w:orient="landscape"/>
          <w:pgMar w:top="1270" w:right="1440" w:bottom="1440" w:left="1440" w:header="709" w:footer="709" w:gutter="0"/>
          <w:cols w:space="708"/>
          <w:titlePg/>
        </w:sectPr>
      </w:pPr>
      <w:r w:rsidRPr="00355F2F">
        <w:rPr>
          <w:noProof w:val="0"/>
          <w:sz w:val="18"/>
        </w:rPr>
        <w:t xml:space="preserve">Tabuľka </w:t>
      </w:r>
      <w:r w:rsidRPr="00355F2F">
        <w:rPr>
          <w:noProof w:val="0"/>
          <w:sz w:val="18"/>
        </w:rPr>
        <w:fldChar w:fldCharType="begin"/>
      </w:r>
      <w:r w:rsidRPr="00355F2F">
        <w:rPr>
          <w:noProof w:val="0"/>
          <w:sz w:val="18"/>
        </w:rPr>
        <w:instrText xml:space="preserve"> SEQ Table \* ARABIC </w:instrText>
      </w:r>
      <w:r w:rsidRPr="00355F2F">
        <w:rPr>
          <w:noProof w:val="0"/>
          <w:sz w:val="18"/>
        </w:rPr>
        <w:fldChar w:fldCharType="separate"/>
      </w:r>
      <w:r>
        <w:rPr>
          <w:sz w:val="18"/>
        </w:rPr>
        <w:t>3</w:t>
      </w:r>
      <w:r w:rsidRPr="00355F2F">
        <w:rPr>
          <w:noProof w:val="0"/>
          <w:sz w:val="18"/>
        </w:rPr>
        <w:fldChar w:fldCharType="end"/>
      </w:r>
      <w:r w:rsidRPr="00355F2F">
        <w:rPr>
          <w:noProof w:val="0"/>
          <w:sz w:val="18"/>
        </w:rPr>
        <w:t>: Akčný plán</w:t>
      </w:r>
      <w:r>
        <w:rPr>
          <w:noProof w:val="0"/>
          <w:sz w:val="18"/>
        </w:rPr>
        <w:t xml:space="preserve"> na roky </w:t>
      </w:r>
      <w:r w:rsidRPr="00355F2F">
        <w:rPr>
          <w:noProof w:val="0"/>
          <w:sz w:val="18"/>
        </w:rPr>
        <w:t xml:space="preserve">2013-2014 </w:t>
      </w:r>
      <w:r>
        <w:rPr>
          <w:noProof w:val="0"/>
          <w:sz w:val="18"/>
        </w:rPr>
        <w:t xml:space="preserve">na  zvýšenie </w:t>
      </w:r>
      <w:r w:rsidRPr="00355F2F">
        <w:rPr>
          <w:noProof w:val="0"/>
          <w:sz w:val="18"/>
        </w:rPr>
        <w:t xml:space="preserve">povedomia </w:t>
      </w:r>
      <w:r>
        <w:rPr>
          <w:noProof w:val="0"/>
          <w:sz w:val="18"/>
        </w:rPr>
        <w:t xml:space="preserve">verejnosti v oblasti nemotorovej dopravy </w:t>
      </w:r>
    </w:p>
    <w:p w:rsidR="00C960A0" w:rsidRPr="00355F2F" w:rsidRDefault="00C960A0">
      <w:pPr>
        <w:pStyle w:val="Heading1"/>
        <w:rPr>
          <w:noProof w:val="0"/>
          <w:szCs w:val="24"/>
        </w:rPr>
      </w:pPr>
      <w:bookmarkStart w:id="78" w:name="_Toc347151473"/>
      <w:r w:rsidRPr="00355F2F">
        <w:rPr>
          <w:noProof w:val="0"/>
          <w:szCs w:val="24"/>
        </w:rPr>
        <w:t>Záver</w:t>
      </w:r>
      <w:r>
        <w:rPr>
          <w:noProof w:val="0"/>
          <w:szCs w:val="24"/>
        </w:rPr>
        <w:t>y</w:t>
      </w:r>
      <w:r w:rsidRPr="00355F2F">
        <w:rPr>
          <w:noProof w:val="0"/>
          <w:szCs w:val="24"/>
        </w:rPr>
        <w:t xml:space="preserve"> a odporúčania</w:t>
      </w:r>
      <w:bookmarkEnd w:id="78"/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rPr>
          <w:noProof w:val="0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79" w:name="_Toc347151474"/>
      <w:r w:rsidRPr="00355F2F">
        <w:rPr>
          <w:noProof w:val="0"/>
          <w:szCs w:val="24"/>
        </w:rPr>
        <w:t>Záver</w:t>
      </w:r>
      <w:r>
        <w:rPr>
          <w:noProof w:val="0"/>
          <w:szCs w:val="24"/>
        </w:rPr>
        <w:t>y</w:t>
      </w:r>
      <w:bookmarkEnd w:id="79"/>
    </w:p>
    <w:p w:rsidR="00C960A0" w:rsidRPr="00355F2F" w:rsidRDefault="00C960A0">
      <w:pPr>
        <w:pStyle w:val="Odstavecseseznamem"/>
        <w:spacing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spacing w:after="0"/>
        <w:ind w:left="0"/>
        <w:rPr>
          <w:noProof w:val="0"/>
        </w:rPr>
      </w:pPr>
      <w:r>
        <w:rPr>
          <w:noProof w:val="0"/>
        </w:rPr>
        <w:t xml:space="preserve">Z </w:t>
      </w:r>
      <w:r w:rsidRPr="00355F2F">
        <w:rPr>
          <w:noProof w:val="0"/>
        </w:rPr>
        <w:t>výsledkov tejto štúdie môžeme vyvodiť nasledovné závery:</w:t>
      </w:r>
    </w:p>
    <w:p w:rsidR="00C960A0" w:rsidRPr="00355F2F" w:rsidRDefault="00C960A0">
      <w:pPr>
        <w:pStyle w:val="Odstavecseseznamem"/>
        <w:spacing w:after="0"/>
        <w:ind w:left="0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7"/>
        </w:numPr>
        <w:spacing w:after="0"/>
        <w:ind w:left="426" w:hanging="426"/>
        <w:rPr>
          <w:noProof w:val="0"/>
        </w:rPr>
      </w:pPr>
      <w:r w:rsidRPr="00355F2F">
        <w:rPr>
          <w:noProof w:val="0"/>
        </w:rPr>
        <w:t xml:space="preserve">V Bratislave </w:t>
      </w:r>
      <w:r>
        <w:rPr>
          <w:noProof w:val="0"/>
        </w:rPr>
        <w:t>už existujú dobre riešené cyklo</w:t>
      </w:r>
      <w:r w:rsidRPr="00355F2F">
        <w:rPr>
          <w:noProof w:val="0"/>
        </w:rPr>
        <w:t xml:space="preserve"> pruhy. Vo viacerých lokalitách </w:t>
      </w:r>
      <w:r>
        <w:rPr>
          <w:noProof w:val="0"/>
        </w:rPr>
        <w:t xml:space="preserve">mesta </w:t>
      </w:r>
      <w:r w:rsidRPr="00355F2F">
        <w:rPr>
          <w:noProof w:val="0"/>
        </w:rPr>
        <w:t>sú však fragmentované</w:t>
      </w:r>
      <w:r>
        <w:rPr>
          <w:noProof w:val="0"/>
        </w:rPr>
        <w:t>,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ich prepojenie a napojenie </w:t>
      </w:r>
      <w:r w:rsidRPr="00355F2F">
        <w:rPr>
          <w:noProof w:val="0"/>
        </w:rPr>
        <w:t>na sieť hromadnej dopravy</w:t>
      </w:r>
      <w:r>
        <w:rPr>
          <w:noProof w:val="0"/>
        </w:rPr>
        <w:t xml:space="preserve"> ešte nie je náležite doriešené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spacing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7"/>
        </w:numPr>
        <w:spacing w:after="0"/>
        <w:ind w:left="426" w:hanging="426"/>
        <w:rPr>
          <w:noProof w:val="0"/>
        </w:rPr>
      </w:pPr>
      <w:r w:rsidRPr="00355F2F">
        <w:rPr>
          <w:noProof w:val="0"/>
        </w:rPr>
        <w:t xml:space="preserve">Pešie zóny a vhodné chodníky </w:t>
      </w:r>
      <w:r>
        <w:rPr>
          <w:noProof w:val="0"/>
        </w:rPr>
        <w:t>sa nachádzajú</w:t>
      </w:r>
      <w:r w:rsidRPr="00355F2F">
        <w:rPr>
          <w:noProof w:val="0"/>
        </w:rPr>
        <w:t xml:space="preserve"> </w:t>
      </w:r>
      <w:r>
        <w:rPr>
          <w:noProof w:val="0"/>
        </w:rPr>
        <w:t>prakticky</w:t>
      </w:r>
      <w:r w:rsidRPr="00355F2F">
        <w:rPr>
          <w:noProof w:val="0"/>
        </w:rPr>
        <w:t xml:space="preserve"> </w:t>
      </w:r>
      <w:r>
        <w:rPr>
          <w:noProof w:val="0"/>
        </w:rPr>
        <w:t>v</w:t>
      </w:r>
      <w:r w:rsidRPr="00355F2F">
        <w:rPr>
          <w:noProof w:val="0"/>
        </w:rPr>
        <w:t> </w:t>
      </w:r>
      <w:r>
        <w:rPr>
          <w:noProof w:val="0"/>
        </w:rPr>
        <w:t>celom</w:t>
      </w:r>
      <w:r w:rsidRPr="00355F2F">
        <w:rPr>
          <w:noProof w:val="0"/>
        </w:rPr>
        <w:t xml:space="preserve"> </w:t>
      </w:r>
      <w:r>
        <w:rPr>
          <w:noProof w:val="0"/>
        </w:rPr>
        <w:t>meste</w:t>
      </w:r>
      <w:r w:rsidRPr="00355F2F">
        <w:rPr>
          <w:noProof w:val="0"/>
        </w:rPr>
        <w:t xml:space="preserve">. </w:t>
      </w:r>
      <w:r>
        <w:rPr>
          <w:noProof w:val="0"/>
        </w:rPr>
        <w:t>Je nutné uplatňovať lepšiu vymožiteľnosť práva pri</w:t>
      </w:r>
      <w:r w:rsidRPr="00355F2F">
        <w:rPr>
          <w:noProof w:val="0"/>
        </w:rPr>
        <w:t xml:space="preserve"> </w:t>
      </w:r>
      <w:r>
        <w:rPr>
          <w:noProof w:val="0"/>
        </w:rPr>
        <w:t>zákaze zaparkovať auto na chodníku a v peších zónach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spacing w:after="0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7"/>
        </w:numPr>
        <w:spacing w:after="0"/>
        <w:ind w:left="426" w:hanging="426"/>
        <w:rPr>
          <w:noProof w:val="0"/>
        </w:rPr>
      </w:pPr>
      <w:r w:rsidRPr="00355F2F">
        <w:rPr>
          <w:noProof w:val="0"/>
        </w:rPr>
        <w:t xml:space="preserve">V Bratislave existuje </w:t>
      </w:r>
      <w:r>
        <w:rPr>
          <w:noProof w:val="0"/>
        </w:rPr>
        <w:t xml:space="preserve">značný </w:t>
      </w:r>
      <w:r w:rsidRPr="00355F2F">
        <w:rPr>
          <w:noProof w:val="0"/>
        </w:rPr>
        <w:t xml:space="preserve">potenciál </w:t>
      </w:r>
      <w:r>
        <w:rPr>
          <w:noProof w:val="0"/>
        </w:rPr>
        <w:t>na</w:t>
      </w:r>
      <w:r w:rsidRPr="00355F2F">
        <w:rPr>
          <w:noProof w:val="0"/>
        </w:rPr>
        <w:t xml:space="preserve"> zvýšenie počtu cyklistov.</w:t>
      </w: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7"/>
        </w:numPr>
        <w:spacing w:after="0"/>
        <w:ind w:left="426" w:hanging="426"/>
        <w:rPr>
          <w:noProof w:val="0"/>
        </w:rPr>
      </w:pPr>
      <w:r>
        <w:rPr>
          <w:noProof w:val="0"/>
        </w:rPr>
        <w:t>V súčasnosti nie sú</w:t>
      </w:r>
      <w:r w:rsidRPr="00355F2F">
        <w:rPr>
          <w:noProof w:val="0"/>
        </w:rPr>
        <w:t xml:space="preserve"> </w:t>
      </w:r>
      <w:r>
        <w:rPr>
          <w:noProof w:val="0"/>
        </w:rPr>
        <w:t>v Bratislave</w:t>
      </w:r>
      <w:r w:rsidRPr="00355F2F">
        <w:rPr>
          <w:noProof w:val="0"/>
        </w:rPr>
        <w:t xml:space="preserve"> spôsoby </w:t>
      </w:r>
      <w:r>
        <w:rPr>
          <w:noProof w:val="0"/>
        </w:rPr>
        <w:t>nemotorovej dopravy</w:t>
      </w:r>
      <w:r w:rsidRPr="00355F2F">
        <w:rPr>
          <w:noProof w:val="0"/>
        </w:rPr>
        <w:t xml:space="preserve"> </w:t>
      </w:r>
      <w:r>
        <w:rPr>
          <w:noProof w:val="0"/>
        </w:rPr>
        <w:t xml:space="preserve">významne obsiahnuté v </w:t>
      </w:r>
      <w:r w:rsidRPr="00355F2F">
        <w:rPr>
          <w:noProof w:val="0"/>
        </w:rPr>
        <w:t xml:space="preserve">politike </w:t>
      </w:r>
      <w:r>
        <w:rPr>
          <w:noProof w:val="0"/>
        </w:rPr>
        <w:t>územného rozvoja, ani</w:t>
      </w:r>
      <w:r w:rsidRPr="00355F2F">
        <w:rPr>
          <w:noProof w:val="0"/>
        </w:rPr>
        <w:t xml:space="preserve"> v politike </w:t>
      </w:r>
      <w:r>
        <w:rPr>
          <w:noProof w:val="0"/>
        </w:rPr>
        <w:t>rozvoja dopravy</w:t>
      </w:r>
      <w:r w:rsidRPr="00355F2F">
        <w:rPr>
          <w:noProof w:val="0"/>
        </w:rPr>
        <w:t xml:space="preserve">. Priestor </w:t>
      </w:r>
      <w:r>
        <w:rPr>
          <w:noProof w:val="0"/>
        </w:rPr>
        <w:t>mesta je</w:t>
      </w:r>
      <w:r w:rsidRPr="00355F2F">
        <w:rPr>
          <w:noProof w:val="0"/>
        </w:rPr>
        <w:t xml:space="preserve"> </w:t>
      </w:r>
      <w:r>
        <w:rPr>
          <w:noProof w:val="0"/>
        </w:rPr>
        <w:t>navrhovaný predovšetkým</w:t>
      </w:r>
      <w:r w:rsidRPr="00355F2F">
        <w:rPr>
          <w:noProof w:val="0"/>
        </w:rPr>
        <w:t xml:space="preserve"> pre autá</w:t>
      </w:r>
      <w:r>
        <w:rPr>
          <w:noProof w:val="0"/>
        </w:rPr>
        <w:t>. Nemotorová doprava je na poslednom mieste</w:t>
      </w:r>
      <w:r w:rsidRPr="00355F2F">
        <w:rPr>
          <w:noProof w:val="0"/>
        </w:rPr>
        <w:t>.</w:t>
      </w:r>
    </w:p>
    <w:p w:rsidR="00C960A0" w:rsidRPr="00355F2F" w:rsidRDefault="00C960A0">
      <w:pPr>
        <w:pStyle w:val="Odstavecseseznamem"/>
        <w:spacing w:after="0"/>
        <w:ind w:left="426"/>
        <w:rPr>
          <w:noProof w:val="0"/>
          <w:snapToGrid w:val="0"/>
        </w:rPr>
      </w:pPr>
    </w:p>
    <w:p w:rsidR="00C960A0" w:rsidRPr="00355F2F" w:rsidRDefault="00C960A0">
      <w:pPr>
        <w:spacing w:after="0"/>
        <w:rPr>
          <w:noProof w:val="0"/>
        </w:rPr>
      </w:pPr>
    </w:p>
    <w:p w:rsidR="00C960A0" w:rsidRPr="00355F2F" w:rsidRDefault="00C960A0">
      <w:pPr>
        <w:pStyle w:val="Heading2"/>
        <w:rPr>
          <w:noProof w:val="0"/>
          <w:szCs w:val="24"/>
        </w:rPr>
      </w:pPr>
      <w:bookmarkStart w:id="80" w:name="_Toc347151475"/>
      <w:r w:rsidRPr="00355F2F">
        <w:rPr>
          <w:noProof w:val="0"/>
          <w:szCs w:val="24"/>
        </w:rPr>
        <w:t>Odporúčani</w:t>
      </w:r>
      <w:r>
        <w:rPr>
          <w:noProof w:val="0"/>
          <w:szCs w:val="24"/>
        </w:rPr>
        <w:t>a</w:t>
      </w:r>
      <w:bookmarkEnd w:id="80"/>
    </w:p>
    <w:p w:rsidR="00C960A0" w:rsidRPr="00355F2F" w:rsidRDefault="00C960A0">
      <w:pPr>
        <w:rPr>
          <w:b/>
          <w:noProof w:val="0"/>
        </w:rPr>
      </w:pPr>
    </w:p>
    <w:p w:rsidR="00C960A0" w:rsidRPr="00355F2F" w:rsidRDefault="00C960A0">
      <w:pPr>
        <w:rPr>
          <w:noProof w:val="0"/>
        </w:rPr>
      </w:pPr>
      <w:r>
        <w:rPr>
          <w:noProof w:val="0"/>
        </w:rPr>
        <w:t xml:space="preserve">Aby sa cieľ a zámer tejto </w:t>
      </w:r>
      <w:r w:rsidRPr="00355F2F">
        <w:rPr>
          <w:noProof w:val="0"/>
        </w:rPr>
        <w:t xml:space="preserve">štúdie </w:t>
      </w:r>
      <w:r>
        <w:rPr>
          <w:noProof w:val="0"/>
        </w:rPr>
        <w:t xml:space="preserve">naplnil, </w:t>
      </w:r>
      <w:r w:rsidRPr="00355F2F">
        <w:rPr>
          <w:noProof w:val="0"/>
        </w:rPr>
        <w:t xml:space="preserve">odporúčajú sa nasledovné </w:t>
      </w:r>
      <w:r>
        <w:rPr>
          <w:noProof w:val="0"/>
        </w:rPr>
        <w:t>kroky</w:t>
      </w:r>
      <w:r w:rsidRPr="00355F2F">
        <w:rPr>
          <w:noProof w:val="0"/>
        </w:rPr>
        <w:t>:</w:t>
      </w:r>
    </w:p>
    <w:p w:rsidR="00C960A0" w:rsidRPr="00355F2F" w:rsidRDefault="00C960A0">
      <w:pPr>
        <w:rPr>
          <w:noProof w:val="0"/>
          <w:highlight w:val="red"/>
        </w:rPr>
      </w:pPr>
    </w:p>
    <w:p w:rsidR="00C960A0" w:rsidRPr="00355F2F" w:rsidRDefault="00C960A0">
      <w:pPr>
        <w:pStyle w:val="Odstavecseseznamem"/>
        <w:numPr>
          <w:ilvl w:val="0"/>
          <w:numId w:val="28"/>
        </w:numPr>
        <w:ind w:left="426" w:hanging="426"/>
        <w:rPr>
          <w:noProof w:val="0"/>
        </w:rPr>
      </w:pPr>
      <w:r>
        <w:rPr>
          <w:noProof w:val="0"/>
        </w:rPr>
        <w:t>Je nevyhnutné vypracovať koncepciu</w:t>
      </w:r>
      <w:r w:rsidRPr="00355F2F">
        <w:rPr>
          <w:noProof w:val="0"/>
        </w:rPr>
        <w:t xml:space="preserve"> siete </w:t>
      </w:r>
      <w:r>
        <w:rPr>
          <w:noProof w:val="0"/>
        </w:rPr>
        <w:t>nemotorovej dopravy, ktorá by obsahovala hierarchi</w:t>
      </w:r>
      <w:r w:rsidRPr="00355F2F">
        <w:rPr>
          <w:noProof w:val="0"/>
        </w:rPr>
        <w:t xml:space="preserve">u </w:t>
      </w:r>
      <w:r>
        <w:rPr>
          <w:noProof w:val="0"/>
        </w:rPr>
        <w:t>cyklo</w:t>
      </w:r>
      <w:r w:rsidRPr="00355F2F">
        <w:rPr>
          <w:noProof w:val="0"/>
        </w:rPr>
        <w:t xml:space="preserve"> trás v centre mesta a</w:t>
      </w:r>
      <w:r>
        <w:rPr>
          <w:noProof w:val="0"/>
        </w:rPr>
        <w:t xml:space="preserve">j v </w:t>
      </w:r>
      <w:r w:rsidRPr="00355F2F">
        <w:rPr>
          <w:noProof w:val="0"/>
        </w:rPr>
        <w:t> mestských častiach.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8"/>
        </w:numPr>
        <w:ind w:left="426" w:hanging="426"/>
        <w:rPr>
          <w:noProof w:val="0"/>
        </w:rPr>
      </w:pPr>
      <w:r>
        <w:rPr>
          <w:noProof w:val="0"/>
        </w:rPr>
        <w:t>Stratégia rozvoja cyklo dopravy</w:t>
      </w:r>
      <w:r w:rsidRPr="00355F2F">
        <w:rPr>
          <w:noProof w:val="0"/>
        </w:rPr>
        <w:t xml:space="preserve"> musí byť vnímaná ako jedna z dôležitých </w:t>
      </w:r>
      <w:r>
        <w:rPr>
          <w:noProof w:val="0"/>
        </w:rPr>
        <w:t xml:space="preserve">politických </w:t>
      </w:r>
      <w:r w:rsidRPr="00355F2F">
        <w:rPr>
          <w:noProof w:val="0"/>
        </w:rPr>
        <w:t xml:space="preserve">tém a musí </w:t>
      </w:r>
      <w:r>
        <w:rPr>
          <w:noProof w:val="0"/>
        </w:rPr>
        <w:t>byť plnohodnotným komponentom</w:t>
      </w:r>
      <w:r w:rsidRPr="00355F2F">
        <w:rPr>
          <w:noProof w:val="0"/>
        </w:rPr>
        <w:t xml:space="preserve"> </w:t>
      </w:r>
      <w:r>
        <w:rPr>
          <w:noProof w:val="0"/>
        </w:rPr>
        <w:t>politiky územného</w:t>
      </w:r>
      <w:r w:rsidRPr="00355F2F">
        <w:rPr>
          <w:noProof w:val="0"/>
        </w:rPr>
        <w:t xml:space="preserve"> </w:t>
      </w:r>
      <w:r>
        <w:rPr>
          <w:noProof w:val="0"/>
        </w:rPr>
        <w:t>rozvoja mesta</w:t>
      </w:r>
      <w:r w:rsidRPr="00355F2F">
        <w:rPr>
          <w:noProof w:val="0"/>
        </w:rPr>
        <w:t xml:space="preserve"> a</w:t>
      </w:r>
      <w:r>
        <w:rPr>
          <w:noProof w:val="0"/>
        </w:rPr>
        <w:t>ko aj politiky</w:t>
      </w:r>
      <w:r w:rsidRPr="00355F2F">
        <w:rPr>
          <w:noProof w:val="0"/>
        </w:rPr>
        <w:t xml:space="preserve"> </w:t>
      </w:r>
      <w:r>
        <w:rPr>
          <w:noProof w:val="0"/>
        </w:rPr>
        <w:t>rozvoja dopravy</w:t>
      </w:r>
      <w:r w:rsidRPr="00355F2F">
        <w:rPr>
          <w:noProof w:val="0"/>
        </w:rPr>
        <w:t xml:space="preserve"> v Bratislave. </w:t>
      </w:r>
    </w:p>
    <w:p w:rsidR="00C960A0" w:rsidRPr="00355F2F" w:rsidRDefault="00C960A0">
      <w:pPr>
        <w:pStyle w:val="Odstavecseseznamem"/>
        <w:ind w:left="426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8"/>
        </w:numPr>
        <w:ind w:left="426" w:hanging="426"/>
        <w:rPr>
          <w:noProof w:val="0"/>
        </w:rPr>
      </w:pPr>
      <w:r>
        <w:rPr>
          <w:noProof w:val="0"/>
        </w:rPr>
        <w:t xml:space="preserve">Najlepšie príklady (best practice) z medzinárodného hľadiska rozvoja cyklo dopravy </w:t>
      </w:r>
      <w:r w:rsidRPr="00355F2F">
        <w:rPr>
          <w:noProof w:val="0"/>
        </w:rPr>
        <w:t xml:space="preserve">sú v tejto štúdii uvedené.  </w:t>
      </w:r>
      <w:r>
        <w:rPr>
          <w:noProof w:val="0"/>
        </w:rPr>
        <w:t>Magistrát mesta</w:t>
      </w:r>
      <w:r w:rsidRPr="00355F2F">
        <w:rPr>
          <w:noProof w:val="0"/>
        </w:rPr>
        <w:t xml:space="preserve"> Bratislava ich môže </w:t>
      </w:r>
      <w:r>
        <w:rPr>
          <w:noProof w:val="0"/>
        </w:rPr>
        <w:t>využiť</w:t>
      </w:r>
      <w:r w:rsidRPr="00355F2F">
        <w:rPr>
          <w:noProof w:val="0"/>
        </w:rPr>
        <w:t xml:space="preserve"> spôsobom, ktorý najlepšie vyhovuje </w:t>
      </w:r>
      <w:r>
        <w:rPr>
          <w:noProof w:val="0"/>
        </w:rPr>
        <w:t>podmienkam mesta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8"/>
        </w:numPr>
        <w:ind w:left="426" w:hanging="426"/>
        <w:rPr>
          <w:noProof w:val="0"/>
        </w:rPr>
      </w:pPr>
      <w:r>
        <w:rPr>
          <w:noProof w:val="0"/>
        </w:rPr>
        <w:t>Vo fáze realizácie je možné dohodnúť sa na podpore zo strany medzinárodného experta, v prípade, že by bolo potrebné odkonzultovanie najefektívnejšieho procesu implementácie výsledkov tejto štúdie</w:t>
      </w:r>
      <w:r w:rsidRPr="00355F2F">
        <w:rPr>
          <w:noProof w:val="0"/>
        </w:rPr>
        <w:t xml:space="preserve">. </w:t>
      </w:r>
    </w:p>
    <w:p w:rsidR="00C960A0" w:rsidRPr="00355F2F" w:rsidRDefault="00C960A0">
      <w:pPr>
        <w:pStyle w:val="Odstavecseseznamem"/>
        <w:rPr>
          <w:noProof w:val="0"/>
          <w:snapToGrid w:val="0"/>
        </w:rPr>
      </w:pPr>
    </w:p>
    <w:p w:rsidR="00C960A0" w:rsidRPr="00355F2F" w:rsidRDefault="00C960A0">
      <w:pPr>
        <w:pStyle w:val="Odstavecseseznamem"/>
        <w:numPr>
          <w:ilvl w:val="0"/>
          <w:numId w:val="28"/>
        </w:numPr>
        <w:ind w:left="426" w:hanging="426"/>
        <w:rPr>
          <w:noProof w:val="0"/>
        </w:rPr>
      </w:pPr>
      <w:r>
        <w:rPr>
          <w:noProof w:val="0"/>
        </w:rPr>
        <w:t xml:space="preserve">Pri implementácii stratégie rozvoja nemotorovej dopravy sa pre Bratislavu </w:t>
      </w:r>
      <w:r w:rsidRPr="00355F2F">
        <w:rPr>
          <w:noProof w:val="0"/>
        </w:rPr>
        <w:t xml:space="preserve"> </w:t>
      </w:r>
      <w:r>
        <w:rPr>
          <w:noProof w:val="0"/>
        </w:rPr>
        <w:t>odporúčajú nasledovné kroky</w:t>
      </w:r>
      <w:r w:rsidRPr="00355F2F">
        <w:rPr>
          <w:noProof w:val="0"/>
        </w:rPr>
        <w:t>:</w:t>
      </w:r>
    </w:p>
    <w:p w:rsidR="00C960A0" w:rsidRPr="00355F2F" w:rsidRDefault="00C960A0" w:rsidP="004C2C5A">
      <w:pPr>
        <w:pStyle w:val="Odstavecseseznamem"/>
        <w:rPr>
          <w:noProof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6760"/>
      </w:tblGrid>
      <w:tr w:rsidR="00C960A0" w:rsidRPr="00355F2F">
        <w:tc>
          <w:tcPr>
            <w:tcW w:w="7196" w:type="dxa"/>
            <w:gridSpan w:val="2"/>
            <w:shd w:val="clear" w:color="auto" w:fill="D9D9D9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b/>
                <w:noProof w:val="0"/>
                <w:sz w:val="20"/>
              </w:rPr>
              <w:t>1. krok – Organizačný rámec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b/>
                <w:noProof w:val="0"/>
                <w:sz w:val="20"/>
              </w:rPr>
            </w:pPr>
            <w:r w:rsidRPr="00355F2F">
              <w:rPr>
                <w:b/>
                <w:noProof w:val="0"/>
                <w:sz w:val="20"/>
              </w:rPr>
              <w:t>#</w:t>
            </w:r>
          </w:p>
        </w:tc>
        <w:tc>
          <w:tcPr>
            <w:tcW w:w="6760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b/>
                <w:noProof w:val="0"/>
                <w:sz w:val="20"/>
              </w:rPr>
              <w:t>Činnosti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1</w:t>
            </w:r>
          </w:p>
        </w:tc>
        <w:tc>
          <w:tcPr>
            <w:tcW w:w="6760" w:type="dxa"/>
          </w:tcPr>
          <w:p w:rsidR="00C960A0" w:rsidRPr="00355F2F" w:rsidRDefault="00C960A0" w:rsidP="001B3B51">
            <w:pPr>
              <w:pStyle w:val="Odstavecseseznamem"/>
              <w:ind w:left="0"/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 xml:space="preserve">Vytvoriť projektový tím </w:t>
            </w:r>
            <w:r>
              <w:rPr>
                <w:noProof w:val="0"/>
                <w:sz w:val="20"/>
              </w:rPr>
              <w:t>v rámci magistrátu Bratislavy</w:t>
            </w:r>
            <w:r w:rsidRPr="00355F2F">
              <w:rPr>
                <w:noProof w:val="0"/>
                <w:sz w:val="20"/>
              </w:rPr>
              <w:t xml:space="preserve">, ktorý </w:t>
            </w:r>
            <w:r>
              <w:rPr>
                <w:noProof w:val="0"/>
                <w:sz w:val="20"/>
              </w:rPr>
              <w:t>by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sa podieľal</w:t>
            </w:r>
            <w:r w:rsidRPr="00355F2F">
              <w:rPr>
                <w:noProof w:val="0"/>
                <w:sz w:val="20"/>
              </w:rPr>
              <w:t xml:space="preserve"> na plánovaní a </w:t>
            </w:r>
            <w:r>
              <w:rPr>
                <w:noProof w:val="0"/>
                <w:sz w:val="20"/>
              </w:rPr>
              <w:t>riešení</w:t>
            </w:r>
            <w:r w:rsidRPr="00355F2F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pod vedením</w:t>
            </w:r>
            <w:r w:rsidRPr="00355F2F">
              <w:rPr>
                <w:noProof w:val="0"/>
                <w:sz w:val="20"/>
              </w:rPr>
              <w:t xml:space="preserve"> plánovač</w:t>
            </w:r>
            <w:r>
              <w:rPr>
                <w:noProof w:val="0"/>
                <w:sz w:val="20"/>
              </w:rPr>
              <w:t>a</w:t>
            </w:r>
            <w:r w:rsidRPr="00355F2F">
              <w:rPr>
                <w:noProof w:val="0"/>
                <w:sz w:val="20"/>
              </w:rPr>
              <w:t xml:space="preserve"> dopravy a</w:t>
            </w:r>
            <w:r>
              <w:rPr>
                <w:noProof w:val="0"/>
                <w:sz w:val="20"/>
              </w:rPr>
              <w:t xml:space="preserve"> za účasti členov </w:t>
            </w:r>
            <w:r w:rsidRPr="00355F2F">
              <w:rPr>
                <w:noProof w:val="0"/>
                <w:sz w:val="20"/>
              </w:rPr>
              <w:t xml:space="preserve"> Cyklokomisie, Cyklokoalície, atď.). 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2</w:t>
            </w:r>
          </w:p>
        </w:tc>
        <w:tc>
          <w:tcPr>
            <w:tcW w:w="6760" w:type="dxa"/>
          </w:tcPr>
          <w:p w:rsidR="00C960A0" w:rsidRPr="00355F2F" w:rsidRDefault="00C960A0" w:rsidP="001B3B51">
            <w:pPr>
              <w:pStyle w:val="Odstavecseseznamem"/>
              <w:ind w:left="0"/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 xml:space="preserve">Vytvoriť pracovnú skupinu, ktorá </w:t>
            </w:r>
            <w:r>
              <w:rPr>
                <w:noProof w:val="0"/>
                <w:sz w:val="20"/>
              </w:rPr>
              <w:t>by bola</w:t>
            </w:r>
            <w:r w:rsidRPr="00355F2F">
              <w:rPr>
                <w:noProof w:val="0"/>
                <w:sz w:val="20"/>
              </w:rPr>
              <w:t xml:space="preserve"> zodpovedná za prijímanie rozhodnutí (</w:t>
            </w:r>
            <w:r>
              <w:rPr>
                <w:noProof w:val="0"/>
                <w:sz w:val="20"/>
              </w:rPr>
              <w:t>pod vedením</w:t>
            </w:r>
            <w:r w:rsidRPr="00355F2F">
              <w:rPr>
                <w:noProof w:val="0"/>
                <w:sz w:val="20"/>
              </w:rPr>
              <w:t xml:space="preserve"> primátor</w:t>
            </w:r>
            <w:r>
              <w:rPr>
                <w:noProof w:val="0"/>
                <w:sz w:val="20"/>
              </w:rPr>
              <w:t>a mesta</w:t>
            </w:r>
            <w:r w:rsidRPr="00355F2F">
              <w:rPr>
                <w:noProof w:val="0"/>
                <w:sz w:val="20"/>
              </w:rPr>
              <w:t xml:space="preserve"> a</w:t>
            </w:r>
            <w:r>
              <w:rPr>
                <w:noProof w:val="0"/>
                <w:sz w:val="20"/>
              </w:rPr>
              <w:t> za účasti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o</w:t>
            </w:r>
            <w:r w:rsidRPr="00355F2F">
              <w:rPr>
                <w:noProof w:val="0"/>
                <w:sz w:val="20"/>
              </w:rPr>
              <w:t xml:space="preserve">rgánov </w:t>
            </w:r>
            <w:r>
              <w:rPr>
                <w:noProof w:val="0"/>
                <w:sz w:val="20"/>
              </w:rPr>
              <w:t>verejnej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správy</w:t>
            </w:r>
            <w:r w:rsidRPr="00355F2F">
              <w:rPr>
                <w:noProof w:val="0"/>
                <w:sz w:val="20"/>
              </w:rPr>
              <w:t>, polície a </w:t>
            </w:r>
            <w:r>
              <w:rPr>
                <w:noProof w:val="0"/>
                <w:sz w:val="20"/>
              </w:rPr>
              <w:t>ostatných</w:t>
            </w:r>
            <w:r w:rsidRPr="00355F2F">
              <w:rPr>
                <w:noProof w:val="0"/>
                <w:sz w:val="20"/>
              </w:rPr>
              <w:t xml:space="preserve"> zainteresovaných strán).  </w:t>
            </w:r>
          </w:p>
        </w:tc>
      </w:tr>
      <w:tr w:rsidR="00C960A0" w:rsidRPr="00355F2F">
        <w:tc>
          <w:tcPr>
            <w:tcW w:w="7196" w:type="dxa"/>
            <w:gridSpan w:val="2"/>
            <w:shd w:val="clear" w:color="auto" w:fill="D9D9D9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b/>
                <w:noProof w:val="0"/>
                <w:sz w:val="20"/>
              </w:rPr>
              <w:t>2. krok – Technické riešenia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b/>
                <w:noProof w:val="0"/>
                <w:sz w:val="20"/>
              </w:rPr>
            </w:pPr>
            <w:r w:rsidRPr="00355F2F">
              <w:rPr>
                <w:b/>
                <w:noProof w:val="0"/>
                <w:sz w:val="20"/>
              </w:rPr>
              <w:t>#</w:t>
            </w:r>
          </w:p>
        </w:tc>
        <w:tc>
          <w:tcPr>
            <w:tcW w:w="6760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b/>
                <w:noProof w:val="0"/>
                <w:sz w:val="20"/>
              </w:rPr>
              <w:t>Činnosti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3</w:t>
            </w:r>
          </w:p>
        </w:tc>
        <w:tc>
          <w:tcPr>
            <w:tcW w:w="6760" w:type="dxa"/>
          </w:tcPr>
          <w:p w:rsidR="00C960A0" w:rsidRPr="00355F2F" w:rsidRDefault="00C960A0" w:rsidP="001B3B51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 xml:space="preserve">Identifikovať zdroje a destinácie v meste a </w:t>
            </w:r>
            <w:r>
              <w:rPr>
                <w:noProof w:val="0"/>
                <w:sz w:val="20"/>
              </w:rPr>
              <w:t>preveriť</w:t>
            </w:r>
            <w:r w:rsidRPr="00355F2F">
              <w:rPr>
                <w:noProof w:val="0"/>
                <w:sz w:val="20"/>
              </w:rPr>
              <w:t xml:space="preserve">, či sú </w:t>
            </w:r>
            <w:r>
              <w:rPr>
                <w:noProof w:val="0"/>
                <w:sz w:val="20"/>
              </w:rPr>
              <w:t>v daných lokalitách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cyklo</w:t>
            </w:r>
            <w:r w:rsidRPr="00355F2F">
              <w:rPr>
                <w:noProof w:val="0"/>
                <w:sz w:val="20"/>
              </w:rPr>
              <w:t xml:space="preserve"> trasy.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4</w:t>
            </w:r>
          </w:p>
        </w:tc>
        <w:tc>
          <w:tcPr>
            <w:tcW w:w="6760" w:type="dxa"/>
          </w:tcPr>
          <w:p w:rsidR="00C960A0" w:rsidRPr="00355F2F" w:rsidRDefault="00C960A0">
            <w:pPr>
              <w:pStyle w:val="Odstavecseseznamem"/>
              <w:ind w:left="0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zadefinovať</w:t>
            </w:r>
            <w:r w:rsidRPr="00355F2F">
              <w:rPr>
                <w:noProof w:val="0"/>
                <w:sz w:val="20"/>
              </w:rPr>
              <w:t xml:space="preserve"> štruktúru </w:t>
            </w:r>
            <w:r>
              <w:rPr>
                <w:noProof w:val="0"/>
                <w:sz w:val="20"/>
              </w:rPr>
              <w:t>siete cyklo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trás a chodníkov</w:t>
            </w:r>
            <w:r w:rsidRPr="00355F2F">
              <w:rPr>
                <w:noProof w:val="0"/>
                <w:sz w:val="20"/>
              </w:rPr>
              <w:t>:</w:t>
            </w:r>
          </w:p>
          <w:p w:rsidR="00C960A0" w:rsidRPr="00355F2F" w:rsidRDefault="00C960A0">
            <w:pPr>
              <w:pStyle w:val="Odstavecseseznamem"/>
              <w:numPr>
                <w:ilvl w:val="0"/>
                <w:numId w:val="18"/>
              </w:numPr>
              <w:spacing w:before="0" w:after="0"/>
              <w:ind w:left="415"/>
              <w:jc w:val="left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mestské cyklo trasy (spájajúce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obytné zóny s dôležitými destináciami</w:t>
            </w:r>
            <w:r w:rsidRPr="00355F2F">
              <w:rPr>
                <w:noProof w:val="0"/>
                <w:sz w:val="20"/>
              </w:rPr>
              <w:t>)</w:t>
            </w:r>
          </w:p>
          <w:p w:rsidR="00C960A0" w:rsidRPr="00355F2F" w:rsidRDefault="00C960A0">
            <w:pPr>
              <w:pStyle w:val="Odstavecseseznamem"/>
              <w:numPr>
                <w:ilvl w:val="0"/>
                <w:numId w:val="18"/>
              </w:numPr>
              <w:spacing w:before="0" w:after="0"/>
              <w:ind w:left="415"/>
              <w:jc w:val="left"/>
              <w:rPr>
                <w:noProof w:val="0"/>
              </w:rPr>
            </w:pPr>
            <w:r>
              <w:rPr>
                <w:noProof w:val="0"/>
                <w:sz w:val="20"/>
              </w:rPr>
              <w:t>cyklo trasy</w:t>
            </w:r>
            <w:r w:rsidRPr="00355F2F">
              <w:rPr>
                <w:noProof w:val="0"/>
                <w:sz w:val="20"/>
              </w:rPr>
              <w:t xml:space="preserve"> v mestských častiach </w:t>
            </w:r>
          </w:p>
          <w:p w:rsidR="00C960A0" w:rsidRPr="00355F2F" w:rsidRDefault="00C960A0" w:rsidP="001B3B51">
            <w:pPr>
              <w:pStyle w:val="Odstavecseseznamem"/>
              <w:numPr>
                <w:ilvl w:val="0"/>
                <w:numId w:val="18"/>
              </w:numPr>
              <w:spacing w:before="0" w:after="0"/>
              <w:ind w:left="415"/>
              <w:jc w:val="left"/>
              <w:rPr>
                <w:noProof w:val="0"/>
              </w:rPr>
            </w:pPr>
            <w:r>
              <w:rPr>
                <w:noProof w:val="0"/>
                <w:sz w:val="20"/>
              </w:rPr>
              <w:t>cyklo</w:t>
            </w:r>
            <w:r w:rsidRPr="00355F2F">
              <w:rPr>
                <w:noProof w:val="0"/>
                <w:sz w:val="20"/>
              </w:rPr>
              <w:t xml:space="preserve"> trasy </w:t>
            </w:r>
            <w:r>
              <w:rPr>
                <w:noProof w:val="0"/>
                <w:sz w:val="20"/>
              </w:rPr>
              <w:t xml:space="preserve">v okolí mesta </w:t>
            </w:r>
            <w:r w:rsidRPr="00355F2F">
              <w:rPr>
                <w:noProof w:val="0"/>
                <w:sz w:val="20"/>
              </w:rPr>
              <w:t xml:space="preserve">(špeciálne </w:t>
            </w:r>
            <w:r>
              <w:rPr>
                <w:noProof w:val="0"/>
                <w:sz w:val="20"/>
              </w:rPr>
              <w:t>opatrenia nie sú nevynutné</w:t>
            </w:r>
            <w:r w:rsidRPr="00355F2F">
              <w:rPr>
                <w:noProof w:val="0"/>
                <w:sz w:val="20"/>
              </w:rPr>
              <w:t>)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5</w:t>
            </w:r>
          </w:p>
        </w:tc>
        <w:tc>
          <w:tcPr>
            <w:tcW w:w="6760" w:type="dxa"/>
          </w:tcPr>
          <w:p w:rsidR="00C960A0" w:rsidRPr="00355F2F" w:rsidRDefault="00C960A0">
            <w:pPr>
              <w:pStyle w:val="Odstavecseseznamem"/>
              <w:ind w:left="0"/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Definovať systém k</w:t>
            </w:r>
            <w:r>
              <w:rPr>
                <w:noProof w:val="0"/>
                <w:sz w:val="20"/>
              </w:rPr>
              <w:t>lasifikácie ciest s maximálnou p</w:t>
            </w:r>
            <w:r w:rsidRPr="00355F2F">
              <w:rPr>
                <w:noProof w:val="0"/>
                <w:sz w:val="20"/>
              </w:rPr>
              <w:t>ovolenou rýchlosťou:</w:t>
            </w:r>
          </w:p>
          <w:p w:rsidR="00C960A0" w:rsidRPr="00355F2F" w:rsidRDefault="00C960A0">
            <w:pPr>
              <w:pStyle w:val="Odstavecseseznamem"/>
              <w:numPr>
                <w:ilvl w:val="0"/>
                <w:numId w:val="18"/>
              </w:numPr>
              <w:spacing w:before="0" w:after="0"/>
              <w:ind w:left="415"/>
              <w:jc w:val="left"/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miestne prístupové cesty max. 30 km/h (pomalá premávka)</w:t>
            </w:r>
          </w:p>
          <w:p w:rsidR="00C960A0" w:rsidRPr="00355F2F" w:rsidRDefault="00C960A0">
            <w:pPr>
              <w:pStyle w:val="Odstavecseseznamem"/>
              <w:numPr>
                <w:ilvl w:val="0"/>
                <w:numId w:val="18"/>
              </w:numPr>
              <w:spacing w:before="0" w:after="0"/>
              <w:ind w:left="415"/>
              <w:jc w:val="left"/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 xml:space="preserve">hlavné cesty: &gt; 50 km/h (rýchla premávka) </w:t>
            </w:r>
          </w:p>
          <w:p w:rsidR="00C960A0" w:rsidRPr="00355F2F" w:rsidRDefault="00C960A0">
            <w:pPr>
              <w:pStyle w:val="Odstavecseseznamem"/>
              <w:numPr>
                <w:ilvl w:val="0"/>
                <w:numId w:val="18"/>
              </w:numPr>
              <w:spacing w:before="0" w:after="0"/>
              <w:ind w:left="415"/>
              <w:jc w:val="left"/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rozvádzacie cesty: max. 50 km/h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6</w:t>
            </w:r>
          </w:p>
        </w:tc>
        <w:tc>
          <w:tcPr>
            <w:tcW w:w="6760" w:type="dxa"/>
          </w:tcPr>
          <w:p w:rsidR="00C960A0" w:rsidRPr="00355F2F" w:rsidRDefault="00C960A0" w:rsidP="001B3B51">
            <w:pPr>
              <w:jc w:val="left"/>
              <w:rPr>
                <w:noProof w:val="0"/>
              </w:rPr>
            </w:pPr>
            <w:r>
              <w:rPr>
                <w:noProof w:val="0"/>
                <w:sz w:val="20"/>
              </w:rPr>
              <w:t>Zadefinovať</w:t>
            </w:r>
            <w:r w:rsidRPr="00355F2F">
              <w:rPr>
                <w:noProof w:val="0"/>
                <w:sz w:val="20"/>
              </w:rPr>
              <w:t xml:space="preserve"> opatrenia na </w:t>
            </w:r>
            <w:r>
              <w:rPr>
                <w:noProof w:val="0"/>
                <w:sz w:val="20"/>
              </w:rPr>
              <w:t>utlmenie</w:t>
            </w:r>
            <w:r w:rsidRPr="00355F2F">
              <w:rPr>
                <w:noProof w:val="0"/>
                <w:sz w:val="20"/>
              </w:rPr>
              <w:t xml:space="preserve"> dopravy (hlavne na miestnych</w:t>
            </w:r>
            <w:r>
              <w:rPr>
                <w:noProof w:val="0"/>
                <w:sz w:val="20"/>
              </w:rPr>
              <w:t xml:space="preserve"> p</w:t>
            </w:r>
            <w:r w:rsidRPr="00355F2F">
              <w:rPr>
                <w:noProof w:val="0"/>
                <w:sz w:val="20"/>
              </w:rPr>
              <w:t>rístupových cestách)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7</w:t>
            </w:r>
          </w:p>
        </w:tc>
        <w:tc>
          <w:tcPr>
            <w:tcW w:w="6760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 xml:space="preserve">Pre jednotlivé </w:t>
            </w:r>
            <w:r>
              <w:rPr>
                <w:noProof w:val="0"/>
                <w:sz w:val="20"/>
              </w:rPr>
              <w:t>úseky</w:t>
            </w:r>
            <w:r w:rsidRPr="00355F2F">
              <w:rPr>
                <w:noProof w:val="0"/>
                <w:sz w:val="20"/>
              </w:rPr>
              <w:t xml:space="preserve"> trás</w:t>
            </w:r>
            <w:r>
              <w:rPr>
                <w:noProof w:val="0"/>
                <w:sz w:val="20"/>
              </w:rPr>
              <w:t xml:space="preserve"> zadefinovať</w:t>
            </w:r>
            <w:r w:rsidRPr="00355F2F">
              <w:rPr>
                <w:noProof w:val="0"/>
                <w:sz w:val="20"/>
              </w:rPr>
              <w:t xml:space="preserve"> vhodnú infraštruktúru a typ</w:t>
            </w:r>
            <w:r>
              <w:rPr>
                <w:noProof w:val="0"/>
                <w:sz w:val="20"/>
              </w:rPr>
              <w:t>y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križovatiek</w:t>
            </w:r>
            <w:r w:rsidRPr="00355F2F">
              <w:rPr>
                <w:noProof w:val="0"/>
                <w:sz w:val="20"/>
              </w:rPr>
              <w:t>:</w:t>
            </w:r>
          </w:p>
          <w:p w:rsidR="00C960A0" w:rsidRPr="00355F2F" w:rsidRDefault="00C960A0">
            <w:pPr>
              <w:pStyle w:val="Odstavecseseznamem"/>
              <w:numPr>
                <w:ilvl w:val="0"/>
                <w:numId w:val="18"/>
              </w:numPr>
              <w:spacing w:before="0" w:after="0"/>
              <w:ind w:left="415"/>
              <w:jc w:val="left"/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 xml:space="preserve">Zmiešaná alebo </w:t>
            </w:r>
            <w:r>
              <w:rPr>
                <w:noProof w:val="0"/>
                <w:sz w:val="20"/>
              </w:rPr>
              <w:t>separovaná</w:t>
            </w:r>
            <w:r w:rsidRPr="00355F2F">
              <w:rPr>
                <w:noProof w:val="0"/>
                <w:sz w:val="20"/>
              </w:rPr>
              <w:t xml:space="preserve"> premávka? </w:t>
            </w:r>
          </w:p>
          <w:p w:rsidR="00C960A0" w:rsidRPr="00355F2F" w:rsidRDefault="00C960A0">
            <w:pPr>
              <w:pStyle w:val="Odstavecseseznamem"/>
              <w:numPr>
                <w:ilvl w:val="0"/>
                <w:numId w:val="18"/>
              </w:numPr>
              <w:spacing w:before="0" w:after="0"/>
              <w:ind w:left="415"/>
              <w:jc w:val="left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cyklo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trasa</w:t>
            </w:r>
            <w:r w:rsidRPr="00355F2F">
              <w:rPr>
                <w:noProof w:val="0"/>
                <w:sz w:val="20"/>
              </w:rPr>
              <w:t xml:space="preserve">, </w:t>
            </w:r>
            <w:r>
              <w:rPr>
                <w:noProof w:val="0"/>
                <w:sz w:val="20"/>
              </w:rPr>
              <w:t>cyklo chodník</w:t>
            </w:r>
            <w:r w:rsidRPr="00355F2F">
              <w:rPr>
                <w:noProof w:val="0"/>
                <w:sz w:val="20"/>
              </w:rPr>
              <w:t xml:space="preserve"> alebo </w:t>
            </w:r>
            <w:r>
              <w:rPr>
                <w:noProof w:val="0"/>
                <w:sz w:val="20"/>
              </w:rPr>
              <w:t>cyklo</w:t>
            </w:r>
            <w:r w:rsidRPr="00355F2F">
              <w:rPr>
                <w:noProof w:val="0"/>
                <w:sz w:val="20"/>
              </w:rPr>
              <w:t xml:space="preserve"> pruh?</w:t>
            </w:r>
          </w:p>
          <w:p w:rsidR="00C960A0" w:rsidRPr="00355F2F" w:rsidRDefault="00C960A0">
            <w:pPr>
              <w:pStyle w:val="Odstavecseseznamem"/>
              <w:numPr>
                <w:ilvl w:val="0"/>
                <w:numId w:val="18"/>
              </w:numPr>
              <w:spacing w:before="0" w:after="0"/>
              <w:ind w:left="415"/>
              <w:jc w:val="left"/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Aký typ križovatky?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8</w:t>
            </w:r>
          </w:p>
        </w:tc>
        <w:tc>
          <w:tcPr>
            <w:tcW w:w="6760" w:type="dxa"/>
          </w:tcPr>
          <w:p w:rsidR="00C960A0" w:rsidRPr="00355F2F" w:rsidRDefault="00C960A0" w:rsidP="001B3B51">
            <w:pPr>
              <w:rPr>
                <w:noProof w:val="0"/>
              </w:rPr>
            </w:pPr>
            <w:r>
              <w:rPr>
                <w:noProof w:val="0"/>
                <w:sz w:val="20"/>
              </w:rPr>
              <w:t>Štandardizovať a unifikovať</w:t>
            </w:r>
            <w:r w:rsidRPr="00355F2F">
              <w:rPr>
                <w:noProof w:val="0"/>
                <w:sz w:val="20"/>
              </w:rPr>
              <w:t xml:space="preserve"> farb</w:t>
            </w:r>
            <w:r>
              <w:rPr>
                <w:noProof w:val="0"/>
                <w:sz w:val="20"/>
              </w:rPr>
              <w:t>y a symboly cyklo znače</w:t>
            </w:r>
            <w:r w:rsidRPr="00355F2F">
              <w:rPr>
                <w:noProof w:val="0"/>
                <w:sz w:val="20"/>
              </w:rPr>
              <w:t>nia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9</w:t>
            </w:r>
          </w:p>
        </w:tc>
        <w:tc>
          <w:tcPr>
            <w:tcW w:w="6760" w:type="dxa"/>
          </w:tcPr>
          <w:p w:rsidR="00C960A0" w:rsidRPr="00355F2F" w:rsidRDefault="00C960A0" w:rsidP="001179F6">
            <w:pPr>
              <w:rPr>
                <w:noProof w:val="0"/>
              </w:rPr>
            </w:pPr>
            <w:r>
              <w:rPr>
                <w:noProof w:val="0"/>
                <w:sz w:val="20"/>
              </w:rPr>
              <w:t>Zadefinovať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miesta umiestnenia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značiek</w:t>
            </w:r>
            <w:r w:rsidRPr="00355F2F">
              <w:rPr>
                <w:noProof w:val="0"/>
                <w:sz w:val="20"/>
              </w:rPr>
              <w:t xml:space="preserve"> a informácií, na </w:t>
            </w:r>
            <w:r>
              <w:rPr>
                <w:noProof w:val="0"/>
                <w:sz w:val="20"/>
              </w:rPr>
              <w:t>nich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uvedených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10</w:t>
            </w:r>
          </w:p>
        </w:tc>
        <w:tc>
          <w:tcPr>
            <w:tcW w:w="6760" w:type="dxa"/>
          </w:tcPr>
          <w:p w:rsidR="00C960A0" w:rsidRPr="00355F2F" w:rsidRDefault="00C960A0" w:rsidP="001179F6">
            <w:pPr>
              <w:rPr>
                <w:noProof w:val="0"/>
              </w:rPr>
            </w:pPr>
            <w:r>
              <w:rPr>
                <w:noProof w:val="0"/>
                <w:sz w:val="20"/>
              </w:rPr>
              <w:t xml:space="preserve">Zadefinovať </w:t>
            </w:r>
            <w:r w:rsidRPr="00355F2F">
              <w:rPr>
                <w:noProof w:val="0"/>
                <w:sz w:val="20"/>
              </w:rPr>
              <w:t xml:space="preserve"> štandardnú farbu </w:t>
            </w:r>
            <w:r>
              <w:rPr>
                <w:noProof w:val="0"/>
                <w:sz w:val="20"/>
              </w:rPr>
              <w:t>povrchu cyklo chodníkov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11</w:t>
            </w:r>
          </w:p>
        </w:tc>
        <w:tc>
          <w:tcPr>
            <w:tcW w:w="6760" w:type="dxa"/>
          </w:tcPr>
          <w:p w:rsidR="00C960A0" w:rsidRPr="00355F2F" w:rsidRDefault="00C960A0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Určiť lokality pre parkovanie bicyklov a</w:t>
            </w:r>
            <w:r>
              <w:rPr>
                <w:noProof w:val="0"/>
                <w:sz w:val="20"/>
              </w:rPr>
              <w:t xml:space="preserve"> ich </w:t>
            </w:r>
            <w:r w:rsidRPr="00355F2F">
              <w:rPr>
                <w:noProof w:val="0"/>
                <w:sz w:val="20"/>
              </w:rPr>
              <w:t>kapacitu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12</w:t>
            </w:r>
          </w:p>
        </w:tc>
        <w:tc>
          <w:tcPr>
            <w:tcW w:w="6760" w:type="dxa"/>
          </w:tcPr>
          <w:p w:rsidR="00C960A0" w:rsidRPr="00355F2F" w:rsidRDefault="00C960A0" w:rsidP="001179F6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 xml:space="preserve">Zakázať </w:t>
            </w:r>
            <w:r>
              <w:rPr>
                <w:noProof w:val="0"/>
                <w:sz w:val="20"/>
              </w:rPr>
              <w:t xml:space="preserve">parkovanie áut </w:t>
            </w:r>
            <w:r w:rsidRPr="00355F2F">
              <w:rPr>
                <w:noProof w:val="0"/>
                <w:sz w:val="20"/>
              </w:rPr>
              <w:t xml:space="preserve"> na chodníkoch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13</w:t>
            </w:r>
          </w:p>
        </w:tc>
        <w:tc>
          <w:tcPr>
            <w:tcW w:w="6760" w:type="dxa"/>
          </w:tcPr>
          <w:p w:rsidR="00C960A0" w:rsidRPr="00355F2F" w:rsidRDefault="00C960A0" w:rsidP="001179F6">
            <w:pPr>
              <w:rPr>
                <w:noProof w:val="0"/>
              </w:rPr>
            </w:pPr>
            <w:r>
              <w:rPr>
                <w:noProof w:val="0"/>
                <w:sz w:val="20"/>
              </w:rPr>
              <w:t xml:space="preserve">Dobudovanie </w:t>
            </w:r>
            <w:r w:rsidRPr="00355F2F">
              <w:rPr>
                <w:noProof w:val="0"/>
                <w:sz w:val="20"/>
              </w:rPr>
              <w:t xml:space="preserve">cyklistickej infraštruktúry na mestských </w:t>
            </w:r>
            <w:r>
              <w:rPr>
                <w:noProof w:val="0"/>
                <w:sz w:val="20"/>
              </w:rPr>
              <w:t>cyklo</w:t>
            </w:r>
            <w:r w:rsidRPr="00355F2F">
              <w:rPr>
                <w:noProof w:val="0"/>
                <w:sz w:val="20"/>
              </w:rPr>
              <w:t xml:space="preserve"> trasách (vrátane prepojení na železničné a autobusové stanice)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14</w:t>
            </w:r>
          </w:p>
        </w:tc>
        <w:tc>
          <w:tcPr>
            <w:tcW w:w="6760" w:type="dxa"/>
          </w:tcPr>
          <w:p w:rsidR="00C960A0" w:rsidRPr="00355F2F" w:rsidRDefault="00C960A0" w:rsidP="001179F6">
            <w:pPr>
              <w:rPr>
                <w:noProof w:val="0"/>
              </w:rPr>
            </w:pPr>
            <w:r>
              <w:rPr>
                <w:noProof w:val="0"/>
                <w:sz w:val="20"/>
              </w:rPr>
              <w:t>Zavedenie parkovacích poplatkov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 xml:space="preserve">v celom meste </w:t>
            </w:r>
            <w:r w:rsidRPr="00355F2F">
              <w:rPr>
                <w:noProof w:val="0"/>
                <w:sz w:val="20"/>
              </w:rPr>
              <w:t>a</w:t>
            </w:r>
            <w:r>
              <w:rPr>
                <w:noProof w:val="0"/>
                <w:sz w:val="20"/>
              </w:rPr>
              <w:t xml:space="preserve"> systému vymáhania pokút za nedovolené parkovanie </w:t>
            </w:r>
          </w:p>
        </w:tc>
      </w:tr>
      <w:tr w:rsidR="00C960A0" w:rsidRPr="00355F2F">
        <w:tc>
          <w:tcPr>
            <w:tcW w:w="7196" w:type="dxa"/>
            <w:gridSpan w:val="2"/>
            <w:shd w:val="clear" w:color="auto" w:fill="D9D9D9"/>
          </w:tcPr>
          <w:p w:rsidR="00C960A0" w:rsidRPr="00355F2F" w:rsidRDefault="00C960A0" w:rsidP="001179F6">
            <w:pPr>
              <w:rPr>
                <w:noProof w:val="0"/>
              </w:rPr>
            </w:pPr>
            <w:r w:rsidRPr="00355F2F">
              <w:rPr>
                <w:b/>
                <w:noProof w:val="0"/>
                <w:sz w:val="20"/>
              </w:rPr>
              <w:t xml:space="preserve">3. krok – </w:t>
            </w:r>
            <w:r>
              <w:rPr>
                <w:b/>
                <w:noProof w:val="0"/>
                <w:sz w:val="20"/>
              </w:rPr>
              <w:t>zvýšenie</w:t>
            </w:r>
            <w:r w:rsidRPr="00355F2F">
              <w:rPr>
                <w:b/>
                <w:noProof w:val="0"/>
                <w:sz w:val="20"/>
              </w:rPr>
              <w:t xml:space="preserve"> povedomia </w:t>
            </w:r>
            <w:r>
              <w:rPr>
                <w:b/>
                <w:noProof w:val="0"/>
                <w:sz w:val="20"/>
              </w:rPr>
              <w:t>verejnosti o nemotorovej doprave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15</w:t>
            </w:r>
          </w:p>
        </w:tc>
        <w:tc>
          <w:tcPr>
            <w:tcW w:w="6760" w:type="dxa"/>
          </w:tcPr>
          <w:p w:rsidR="00C960A0" w:rsidRPr="00355F2F" w:rsidRDefault="00C960A0" w:rsidP="001179F6">
            <w:pPr>
              <w:rPr>
                <w:noProof w:val="0"/>
              </w:rPr>
            </w:pPr>
            <w:r>
              <w:rPr>
                <w:noProof w:val="0"/>
                <w:sz w:val="20"/>
              </w:rPr>
              <w:t>Vytvorenie značky</w:t>
            </w:r>
            <w:r w:rsidRPr="00355F2F">
              <w:rPr>
                <w:noProof w:val="0"/>
                <w:sz w:val="20"/>
              </w:rPr>
              <w:t xml:space="preserve"> Bratislavy ako mesta pre ľudí</w:t>
            </w:r>
          </w:p>
        </w:tc>
      </w:tr>
      <w:tr w:rsidR="00C960A0" w:rsidRPr="00355F2F">
        <w:tc>
          <w:tcPr>
            <w:tcW w:w="436" w:type="dxa"/>
          </w:tcPr>
          <w:p w:rsidR="00C960A0" w:rsidRPr="00355F2F" w:rsidRDefault="00C960A0">
            <w:pPr>
              <w:rPr>
                <w:noProof w:val="0"/>
                <w:sz w:val="20"/>
              </w:rPr>
            </w:pPr>
            <w:r w:rsidRPr="00355F2F">
              <w:rPr>
                <w:noProof w:val="0"/>
                <w:sz w:val="20"/>
              </w:rPr>
              <w:t>16</w:t>
            </w:r>
          </w:p>
        </w:tc>
        <w:tc>
          <w:tcPr>
            <w:tcW w:w="6760" w:type="dxa"/>
          </w:tcPr>
          <w:p w:rsidR="00C960A0" w:rsidRPr="00355F2F" w:rsidRDefault="00C960A0" w:rsidP="001179F6">
            <w:pPr>
              <w:rPr>
                <w:noProof w:val="0"/>
              </w:rPr>
            </w:pPr>
            <w:r w:rsidRPr="00355F2F">
              <w:rPr>
                <w:noProof w:val="0"/>
                <w:sz w:val="20"/>
              </w:rPr>
              <w:t>Implementácia Akčného plánu 2013-2014</w:t>
            </w:r>
            <w:r>
              <w:rPr>
                <w:noProof w:val="0"/>
                <w:sz w:val="20"/>
              </w:rPr>
              <w:t xml:space="preserve"> na</w:t>
            </w:r>
            <w:r w:rsidRPr="00355F2F">
              <w:rPr>
                <w:noProof w:val="0"/>
                <w:sz w:val="20"/>
              </w:rPr>
              <w:t xml:space="preserve"> </w:t>
            </w:r>
            <w:r>
              <w:rPr>
                <w:noProof w:val="0"/>
                <w:sz w:val="20"/>
              </w:rPr>
              <w:t>zvýšenie</w:t>
            </w:r>
            <w:r w:rsidRPr="00355F2F">
              <w:rPr>
                <w:noProof w:val="0"/>
                <w:sz w:val="20"/>
              </w:rPr>
              <w:t xml:space="preserve"> povedomia </w:t>
            </w:r>
            <w:r>
              <w:rPr>
                <w:noProof w:val="0"/>
                <w:sz w:val="20"/>
              </w:rPr>
              <w:t xml:space="preserve">verejnosti </w:t>
            </w:r>
            <w:r w:rsidRPr="00355F2F">
              <w:rPr>
                <w:noProof w:val="0"/>
                <w:sz w:val="20"/>
              </w:rPr>
              <w:t>o</w:t>
            </w:r>
            <w:r>
              <w:rPr>
                <w:noProof w:val="0"/>
                <w:sz w:val="20"/>
              </w:rPr>
              <w:t> nemotorovej doprave</w:t>
            </w:r>
            <w:r w:rsidRPr="00355F2F">
              <w:rPr>
                <w:noProof w:val="0"/>
                <w:sz w:val="20"/>
              </w:rPr>
              <w:t xml:space="preserve"> </w:t>
            </w:r>
          </w:p>
        </w:tc>
      </w:tr>
    </w:tbl>
    <w:p w:rsidR="00C960A0" w:rsidRPr="00355F2F" w:rsidRDefault="00C960A0" w:rsidP="003538BE">
      <w:pPr>
        <w:pStyle w:val="Heading1"/>
        <w:numPr>
          <w:ilvl w:val="0"/>
          <w:numId w:val="0"/>
        </w:numPr>
        <w:ind w:left="-420"/>
        <w:rPr>
          <w:noProof w:val="0"/>
          <w:szCs w:val="24"/>
        </w:rPr>
      </w:pPr>
      <w:bookmarkStart w:id="81" w:name="_Toc347151476"/>
      <w:r>
        <w:rPr>
          <w:noProof w:val="0"/>
          <w:szCs w:val="24"/>
        </w:rPr>
        <w:t>Literatúra</w:t>
      </w:r>
      <w:bookmarkEnd w:id="81"/>
    </w:p>
    <w:p w:rsidR="00C960A0" w:rsidRPr="00355F2F" w:rsidRDefault="00C960A0" w:rsidP="003538BE">
      <w:pPr>
        <w:spacing w:before="0" w:after="0"/>
        <w:jc w:val="left"/>
        <w:rPr>
          <w:noProof w:val="0"/>
        </w:rPr>
      </w:pPr>
    </w:p>
    <w:p w:rsidR="00C960A0" w:rsidRPr="00355F2F" w:rsidRDefault="00C960A0" w:rsidP="003538BE">
      <w:pPr>
        <w:spacing w:before="0" w:after="0"/>
        <w:jc w:val="left"/>
        <w:rPr>
          <w:noProof w:val="0"/>
        </w:rPr>
      </w:pPr>
    </w:p>
    <w:p w:rsidR="00C960A0" w:rsidRPr="00355F2F" w:rsidRDefault="00C960A0" w:rsidP="003538BE">
      <w:pPr>
        <w:pStyle w:val="Odstavecseseznamem"/>
        <w:numPr>
          <w:ilvl w:val="0"/>
          <w:numId w:val="11"/>
        </w:numPr>
        <w:spacing w:before="0" w:after="0"/>
        <w:ind w:left="426"/>
        <w:jc w:val="left"/>
        <w:rPr>
          <w:noProof w:val="0"/>
        </w:rPr>
      </w:pPr>
      <w:r w:rsidRPr="00355F2F">
        <w:rPr>
          <w:b/>
          <w:noProof w:val="0"/>
        </w:rPr>
        <w:t xml:space="preserve">CROW. </w:t>
      </w:r>
      <w:r w:rsidRPr="00355F2F">
        <w:rPr>
          <w:i/>
          <w:noProof w:val="0"/>
        </w:rPr>
        <w:t>De</w:t>
      </w:r>
      <w:r>
        <w:rPr>
          <w:i/>
          <w:noProof w:val="0"/>
        </w:rPr>
        <w:t>sign manual for bicycle traffic,</w:t>
      </w:r>
      <w:r w:rsidRPr="00355F2F">
        <w:rPr>
          <w:noProof w:val="0"/>
        </w:rPr>
        <w:t xml:space="preserve"> Jún 2007.</w:t>
      </w:r>
    </w:p>
    <w:p w:rsidR="00C960A0" w:rsidRPr="00355F2F" w:rsidRDefault="00C960A0" w:rsidP="003538BE">
      <w:pPr>
        <w:pStyle w:val="Odstavecseseznamem"/>
        <w:numPr>
          <w:ilvl w:val="0"/>
          <w:numId w:val="11"/>
        </w:numPr>
        <w:spacing w:before="0" w:after="0"/>
        <w:ind w:left="426"/>
        <w:jc w:val="left"/>
        <w:rPr>
          <w:noProof w:val="0"/>
        </w:rPr>
      </w:pPr>
      <w:r w:rsidRPr="00355F2F">
        <w:rPr>
          <w:b/>
          <w:noProof w:val="0"/>
        </w:rPr>
        <w:t>Fietsberaad</w:t>
      </w:r>
      <w:r w:rsidRPr="00355F2F">
        <w:rPr>
          <w:noProof w:val="0"/>
        </w:rPr>
        <w:t xml:space="preserve">. </w:t>
      </w:r>
      <w:r>
        <w:rPr>
          <w:i/>
          <w:noProof w:val="0"/>
        </w:rPr>
        <w:t>Continuous and integral</w:t>
      </w:r>
      <w:r w:rsidRPr="00355F2F">
        <w:rPr>
          <w:i/>
          <w:noProof w:val="0"/>
        </w:rPr>
        <w:t>: C</w:t>
      </w:r>
      <w:r>
        <w:rPr>
          <w:i/>
          <w:noProof w:val="0"/>
        </w:rPr>
        <w:t xml:space="preserve">The cycling policies of </w:t>
      </w:r>
      <w:r w:rsidRPr="00355F2F">
        <w:rPr>
          <w:i/>
          <w:noProof w:val="0"/>
        </w:rPr>
        <w:t>Groningenu a</w:t>
      </w:r>
      <w:r>
        <w:rPr>
          <w:i/>
          <w:noProof w:val="0"/>
        </w:rPr>
        <w:t>nd</w:t>
      </w:r>
      <w:r w:rsidRPr="00355F2F">
        <w:rPr>
          <w:i/>
          <w:noProof w:val="0"/>
        </w:rPr>
        <w:t> </w:t>
      </w:r>
      <w:r>
        <w:rPr>
          <w:i/>
          <w:noProof w:val="0"/>
        </w:rPr>
        <w:t>other European cycling cities.</w:t>
      </w:r>
      <w:r w:rsidRPr="00355F2F">
        <w:rPr>
          <w:i/>
          <w:noProof w:val="0"/>
        </w:rPr>
        <w:t xml:space="preserve"> </w:t>
      </w:r>
      <w:r w:rsidRPr="00355F2F">
        <w:rPr>
          <w:noProof w:val="0"/>
        </w:rPr>
        <w:t>Apríl 2006.</w:t>
      </w:r>
    </w:p>
    <w:p w:rsidR="00C960A0" w:rsidRPr="00355F2F" w:rsidRDefault="00C960A0" w:rsidP="003538BE">
      <w:pPr>
        <w:pStyle w:val="Odstavecseseznamem"/>
        <w:numPr>
          <w:ilvl w:val="0"/>
          <w:numId w:val="11"/>
        </w:numPr>
        <w:spacing w:before="0" w:after="0"/>
        <w:ind w:left="426"/>
        <w:jc w:val="left"/>
        <w:rPr>
          <w:noProof w:val="0"/>
        </w:rPr>
      </w:pPr>
      <w:r w:rsidRPr="00355F2F">
        <w:rPr>
          <w:b/>
          <w:noProof w:val="0"/>
        </w:rPr>
        <w:t>Kennisplatform Verkeer en Vervoer</w:t>
      </w:r>
      <w:r w:rsidRPr="00355F2F">
        <w:rPr>
          <w:noProof w:val="0"/>
        </w:rPr>
        <w:t xml:space="preserve">. </w:t>
      </w:r>
      <w:r w:rsidRPr="00355F2F">
        <w:rPr>
          <w:i/>
          <w:noProof w:val="0"/>
        </w:rPr>
        <w:t>Slim reizen: Hoe Europese landen, steden en regio’s gedrag veranderen</w:t>
      </w:r>
      <w:r w:rsidRPr="00355F2F">
        <w:rPr>
          <w:noProof w:val="0"/>
        </w:rPr>
        <w:t>. August 2012.</w:t>
      </w:r>
    </w:p>
    <w:p w:rsidR="00C960A0" w:rsidRPr="00355F2F" w:rsidRDefault="00C960A0" w:rsidP="003538BE">
      <w:pPr>
        <w:pStyle w:val="Odstavecseseznamem"/>
        <w:numPr>
          <w:ilvl w:val="0"/>
          <w:numId w:val="11"/>
        </w:numPr>
        <w:spacing w:before="0" w:after="0"/>
        <w:ind w:left="426"/>
        <w:jc w:val="left"/>
        <w:rPr>
          <w:noProof w:val="0"/>
        </w:rPr>
      </w:pPr>
      <w:r w:rsidRPr="00355F2F">
        <w:rPr>
          <w:b/>
          <w:noProof w:val="0"/>
        </w:rPr>
        <w:t>Örebro</w:t>
      </w:r>
      <w:r w:rsidRPr="001179F6">
        <w:rPr>
          <w:b/>
          <w:noProof w:val="0"/>
        </w:rPr>
        <w:t xml:space="preserve"> </w:t>
      </w:r>
      <w:r>
        <w:rPr>
          <w:b/>
          <w:noProof w:val="0"/>
        </w:rPr>
        <w:t>Municipality</w:t>
      </w:r>
      <w:r w:rsidRPr="00355F2F">
        <w:rPr>
          <w:b/>
          <w:noProof w:val="0"/>
        </w:rPr>
        <w:t xml:space="preserve">. </w:t>
      </w:r>
      <w:r w:rsidRPr="001179F6">
        <w:rPr>
          <w:i/>
          <w:noProof w:val="0"/>
        </w:rPr>
        <w:t>Cycling inspiration book</w:t>
      </w:r>
      <w:r>
        <w:rPr>
          <w:b/>
          <w:noProof w:val="0"/>
        </w:rPr>
        <w:t xml:space="preserve"> </w:t>
      </w:r>
      <w:r w:rsidRPr="00355F2F">
        <w:rPr>
          <w:i/>
          <w:noProof w:val="0"/>
        </w:rPr>
        <w:t xml:space="preserve">. </w:t>
      </w:r>
      <w:r w:rsidRPr="00355F2F">
        <w:rPr>
          <w:noProof w:val="0"/>
        </w:rPr>
        <w:t>2007.</w:t>
      </w:r>
    </w:p>
    <w:p w:rsidR="00C960A0" w:rsidRDefault="00C960A0" w:rsidP="00ED2881">
      <w:pPr>
        <w:pStyle w:val="Odstavecseseznamem"/>
        <w:spacing w:after="0"/>
        <w:ind w:left="0"/>
        <w:rPr>
          <w:b/>
          <w:noProof w:val="0"/>
          <w:snapToGrid w:val="0"/>
          <w:sz w:val="36"/>
          <w:szCs w:val="36"/>
        </w:rPr>
      </w:pPr>
    </w:p>
    <w:p w:rsidR="00C960A0" w:rsidRDefault="00C960A0" w:rsidP="00ED2881">
      <w:pPr>
        <w:pStyle w:val="Odstavecseseznamem"/>
        <w:spacing w:after="0"/>
        <w:ind w:left="0"/>
        <w:rPr>
          <w:b/>
          <w:noProof w:val="0"/>
          <w:snapToGrid w:val="0"/>
          <w:sz w:val="36"/>
          <w:szCs w:val="36"/>
        </w:rPr>
      </w:pPr>
    </w:p>
    <w:p w:rsidR="00C960A0" w:rsidRDefault="00C960A0" w:rsidP="00ED2881">
      <w:pPr>
        <w:pStyle w:val="Odstavecseseznamem"/>
        <w:spacing w:after="0"/>
        <w:ind w:left="0"/>
        <w:rPr>
          <w:b/>
          <w:noProof w:val="0"/>
          <w:snapToGrid w:val="0"/>
          <w:sz w:val="36"/>
          <w:szCs w:val="36"/>
        </w:rPr>
      </w:pPr>
    </w:p>
    <w:p w:rsidR="00C960A0" w:rsidRDefault="00C960A0" w:rsidP="00ED2881">
      <w:pPr>
        <w:pStyle w:val="Odstavecseseznamem"/>
        <w:spacing w:after="0"/>
        <w:ind w:left="0"/>
        <w:rPr>
          <w:b/>
          <w:noProof w:val="0"/>
          <w:snapToGrid w:val="0"/>
          <w:sz w:val="36"/>
          <w:szCs w:val="36"/>
        </w:rPr>
      </w:pPr>
    </w:p>
    <w:p w:rsidR="00C960A0" w:rsidRDefault="00C960A0" w:rsidP="00ED2881">
      <w:pPr>
        <w:pStyle w:val="Odstavecseseznamem"/>
        <w:spacing w:after="0"/>
        <w:ind w:left="0"/>
        <w:rPr>
          <w:b/>
          <w:noProof w:val="0"/>
          <w:snapToGrid w:val="0"/>
          <w:sz w:val="36"/>
          <w:szCs w:val="36"/>
        </w:rPr>
      </w:pPr>
      <w:r w:rsidRPr="00ED2881">
        <w:rPr>
          <w:b/>
          <w:noProof w:val="0"/>
          <w:snapToGrid w:val="0"/>
          <w:sz w:val="36"/>
          <w:szCs w:val="36"/>
        </w:rPr>
        <w:t>Prílohy</w:t>
      </w:r>
    </w:p>
    <w:p w:rsidR="00C960A0" w:rsidRDefault="00C960A0">
      <w:pPr>
        <w:pStyle w:val="Odstavecseseznamem"/>
        <w:spacing w:after="0"/>
        <w:rPr>
          <w:b/>
          <w:noProof w:val="0"/>
          <w:snapToGrid w:val="0"/>
          <w:sz w:val="36"/>
          <w:szCs w:val="36"/>
        </w:rPr>
      </w:pPr>
    </w:p>
    <w:p w:rsidR="00C960A0" w:rsidRDefault="00C960A0">
      <w:pPr>
        <w:pStyle w:val="Odstavecseseznamem"/>
        <w:spacing w:after="0"/>
        <w:rPr>
          <w:b/>
          <w:noProof w:val="0"/>
          <w:snapToGrid w:val="0"/>
          <w:sz w:val="36"/>
          <w:szCs w:val="36"/>
        </w:rPr>
      </w:pPr>
    </w:p>
    <w:p w:rsidR="00C960A0" w:rsidRPr="00ED2881" w:rsidRDefault="00C960A0" w:rsidP="00ED2881">
      <w:pPr>
        <w:pStyle w:val="Odstavecseseznamem"/>
        <w:spacing w:after="0"/>
        <w:ind w:left="0"/>
        <w:jc w:val="left"/>
        <w:rPr>
          <w:noProof w:val="0"/>
          <w:snapToGrid w:val="0"/>
          <w:sz w:val="36"/>
          <w:szCs w:val="36"/>
        </w:rPr>
      </w:pPr>
      <w:r>
        <w:rPr>
          <w:b/>
          <w:noProof w:val="0"/>
          <w:snapToGrid w:val="0"/>
          <w:sz w:val="36"/>
          <w:szCs w:val="36"/>
        </w:rPr>
        <w:t xml:space="preserve">Príloha 1 – </w:t>
      </w:r>
      <w:r w:rsidRPr="00ED2881">
        <w:rPr>
          <w:i/>
          <w:noProof w:val="0"/>
          <w:snapToGrid w:val="0"/>
          <w:sz w:val="36"/>
          <w:szCs w:val="36"/>
        </w:rPr>
        <w:t>Pravidlá</w:t>
      </w:r>
      <w:r>
        <w:rPr>
          <w:b/>
          <w:noProof w:val="0"/>
          <w:snapToGrid w:val="0"/>
          <w:sz w:val="36"/>
          <w:szCs w:val="36"/>
        </w:rPr>
        <w:t xml:space="preserve">  </w:t>
      </w:r>
      <w:r w:rsidRPr="00ED2881">
        <w:rPr>
          <w:i/>
          <w:noProof w:val="0"/>
          <w:snapToGrid w:val="0"/>
          <w:sz w:val="36"/>
          <w:szCs w:val="36"/>
        </w:rPr>
        <w:t>pre</w:t>
      </w:r>
      <w:r>
        <w:rPr>
          <w:b/>
          <w:noProof w:val="0"/>
          <w:snapToGrid w:val="0"/>
          <w:sz w:val="36"/>
          <w:szCs w:val="36"/>
        </w:rPr>
        <w:t xml:space="preserve"> </w:t>
      </w:r>
      <w:r>
        <w:rPr>
          <w:i/>
          <w:noProof w:val="0"/>
          <w:snapToGrid w:val="0"/>
          <w:sz w:val="36"/>
          <w:szCs w:val="36"/>
        </w:rPr>
        <w:t>p</w:t>
      </w:r>
      <w:r w:rsidRPr="00ED2881">
        <w:rPr>
          <w:i/>
          <w:noProof w:val="0"/>
          <w:snapToGrid w:val="0"/>
          <w:sz w:val="36"/>
          <w:szCs w:val="36"/>
        </w:rPr>
        <w:t xml:space="preserve">arkovanie </w:t>
      </w:r>
      <w:r>
        <w:rPr>
          <w:i/>
          <w:noProof w:val="0"/>
          <w:snapToGrid w:val="0"/>
          <w:sz w:val="36"/>
          <w:szCs w:val="36"/>
        </w:rPr>
        <w:br/>
        <w:t xml:space="preserve">                  </w:t>
      </w:r>
      <w:r w:rsidRPr="00ED2881">
        <w:rPr>
          <w:i/>
          <w:noProof w:val="0"/>
          <w:snapToGrid w:val="0"/>
          <w:sz w:val="36"/>
          <w:szCs w:val="36"/>
        </w:rPr>
        <w:t>bicyklov</w:t>
      </w:r>
    </w:p>
    <w:p w:rsidR="00C960A0" w:rsidRDefault="00C960A0">
      <w:pPr>
        <w:pStyle w:val="Odstavecseseznamem"/>
        <w:spacing w:after="0"/>
        <w:rPr>
          <w:b/>
          <w:noProof w:val="0"/>
          <w:snapToGrid w:val="0"/>
          <w:sz w:val="36"/>
          <w:szCs w:val="36"/>
        </w:rPr>
      </w:pPr>
    </w:p>
    <w:p w:rsidR="00C960A0" w:rsidRPr="00ED2881" w:rsidRDefault="00C960A0" w:rsidP="00ED2881">
      <w:pPr>
        <w:pStyle w:val="Odstavecseseznamem"/>
        <w:spacing w:after="0"/>
        <w:ind w:left="0"/>
        <w:jc w:val="left"/>
        <w:rPr>
          <w:i/>
          <w:noProof w:val="0"/>
          <w:snapToGrid w:val="0"/>
          <w:sz w:val="36"/>
          <w:szCs w:val="36"/>
        </w:rPr>
      </w:pPr>
      <w:r>
        <w:rPr>
          <w:b/>
          <w:noProof w:val="0"/>
          <w:snapToGrid w:val="0"/>
          <w:sz w:val="36"/>
          <w:szCs w:val="36"/>
        </w:rPr>
        <w:t xml:space="preserve">Príloha 2 – </w:t>
      </w:r>
      <w:r>
        <w:rPr>
          <w:i/>
          <w:noProof w:val="0"/>
          <w:snapToGrid w:val="0"/>
          <w:sz w:val="36"/>
          <w:szCs w:val="36"/>
        </w:rPr>
        <w:t xml:space="preserve">Pravidlá pre navrhovanie </w:t>
      </w:r>
      <w:r>
        <w:rPr>
          <w:i/>
          <w:noProof w:val="0"/>
          <w:snapToGrid w:val="0"/>
          <w:sz w:val="36"/>
          <w:szCs w:val="36"/>
        </w:rPr>
        <w:br/>
        <w:t xml:space="preserve">                  komunikácií pre nemotorovú </w:t>
      </w:r>
      <w:r>
        <w:rPr>
          <w:i/>
          <w:noProof w:val="0"/>
          <w:snapToGrid w:val="0"/>
          <w:sz w:val="36"/>
          <w:szCs w:val="36"/>
        </w:rPr>
        <w:br/>
        <w:t xml:space="preserve">                 dopravu </w:t>
      </w:r>
    </w:p>
    <w:p w:rsidR="00C960A0" w:rsidRPr="00355F2F" w:rsidRDefault="00C960A0">
      <w:pPr>
        <w:rPr>
          <w:noProof w:val="0"/>
        </w:rPr>
      </w:pPr>
    </w:p>
    <w:p w:rsidR="00C960A0" w:rsidRPr="00355F2F" w:rsidRDefault="00C960A0" w:rsidP="003538BE">
      <w:pPr>
        <w:pStyle w:val="Heading1"/>
        <w:numPr>
          <w:ilvl w:val="0"/>
          <w:numId w:val="0"/>
        </w:numPr>
        <w:ind w:left="-420"/>
      </w:pPr>
      <w:r>
        <w:br w:type="column"/>
      </w:r>
    </w:p>
    <w:sectPr w:rsidR="00C960A0" w:rsidRPr="00355F2F" w:rsidSect="00121820">
      <w:pgSz w:w="11900" w:h="16840"/>
      <w:pgMar w:top="1440" w:right="1270" w:bottom="1440" w:left="3544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0A0" w:rsidRDefault="00C960A0">
      <w:r>
        <w:separator/>
      </w:r>
    </w:p>
  </w:endnote>
  <w:endnote w:type="continuationSeparator" w:id="0">
    <w:p w:rsidR="00C960A0" w:rsidRDefault="00C96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3" w:usb1="00000000" w:usb2="00000000" w:usb3="00000000" w:csb0="00010001" w:csb1="00000000"/>
  </w:font>
  <w:font w:name="SimSun">
    <w:altName w:val="??¨§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0A0" w:rsidRDefault="00C960A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960A0" w:rsidRDefault="00C960A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0A0" w:rsidRDefault="00C960A0">
    <w:pPr>
      <w:pStyle w:val="Footer"/>
      <w:framePr w:wrap="around" w:vAnchor="text" w:hAnchor="page" w:x="10516" w:y="-4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7</w:t>
    </w:r>
    <w:r>
      <w:rPr>
        <w:rStyle w:val="PageNumber"/>
      </w:rPr>
      <w:fldChar w:fldCharType="end"/>
    </w:r>
  </w:p>
  <w:p w:rsidR="00C960A0" w:rsidRDefault="00C960A0">
    <w:pPr>
      <w:pStyle w:val="Footer"/>
    </w:pPr>
    <w:r>
      <w:t>Podpora nemotorových spôsobov dopravy v Bratislave   |   by www.balancia.com</w:t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0A0" w:rsidRDefault="00C960A0">
    <w:pPr>
      <w:pStyle w:val="Footer"/>
      <w:framePr w:h="331" w:hRule="exact" w:wrap="around" w:vAnchor="text" w:hAnchor="page" w:x="10456" w:y="-4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6</w:t>
    </w:r>
    <w:r>
      <w:rPr>
        <w:rStyle w:val="PageNumber"/>
      </w:rPr>
      <w:fldChar w:fldCharType="end"/>
    </w:r>
  </w:p>
  <w:p w:rsidR="00C960A0" w:rsidRDefault="00C960A0">
    <w:pPr>
      <w:pStyle w:val="Footer"/>
    </w:pPr>
    <w:r>
      <w:t>Podpora nemotorizovaných spôsobov dopravy v Bratislave   |   by www.balancia.com</w:t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0A0" w:rsidRDefault="00C960A0">
      <w:r>
        <w:separator/>
      </w:r>
    </w:p>
  </w:footnote>
  <w:footnote w:type="continuationSeparator" w:id="0">
    <w:p w:rsidR="00C960A0" w:rsidRDefault="00C960A0">
      <w:r>
        <w:continuationSeparator/>
      </w:r>
    </w:p>
  </w:footnote>
  <w:footnote w:id="1">
    <w:p w:rsidR="00C960A0" w:rsidRDefault="00C960A0">
      <w:pPr>
        <w:pStyle w:val="FootnoteText"/>
      </w:pPr>
      <w:r>
        <w:rPr>
          <w:rStyle w:val="FootnoteReference"/>
          <w:szCs w:val="24"/>
        </w:rPr>
        <w:footnoteRef/>
      </w:r>
      <w:r>
        <w:rPr>
          <w:szCs w:val="24"/>
        </w:rPr>
        <w:t xml:space="preserve"> </w:t>
      </w:r>
      <w:hyperlink r:id="rId1" w:history="1">
        <w:r>
          <w:rPr>
            <w:rStyle w:val="Hyperlink"/>
            <w:noProof w:val="0"/>
            <w:szCs w:val="24"/>
          </w:rPr>
          <w:t>www.bratislavasightseeing.com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11CE"/>
    <w:multiLevelType w:val="hybridMultilevel"/>
    <w:tmpl w:val="8B945418"/>
    <w:lvl w:ilvl="0" w:tplc="7B2E05C6">
      <w:numFmt w:val="bullet"/>
      <w:lvlText w:val="-"/>
      <w:lvlJc w:val="left"/>
      <w:pPr>
        <w:ind w:left="1146" w:hanging="360"/>
      </w:pPr>
      <w:rPr>
        <w:rFonts w:ascii="Tahoma" w:eastAsia="Times New Roman" w:hAnsi="Tahoma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D786A55"/>
    <w:multiLevelType w:val="hybridMultilevel"/>
    <w:tmpl w:val="873C91BC"/>
    <w:lvl w:ilvl="0" w:tplc="42AAF4F2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553BD"/>
    <w:multiLevelType w:val="hybridMultilevel"/>
    <w:tmpl w:val="3F16B8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ED2AAF"/>
    <w:multiLevelType w:val="hybridMultilevel"/>
    <w:tmpl w:val="DAFC8296"/>
    <w:lvl w:ilvl="0" w:tplc="7B2E05C6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1F0863"/>
    <w:multiLevelType w:val="hybridMultilevel"/>
    <w:tmpl w:val="23641174"/>
    <w:lvl w:ilvl="0" w:tplc="1D8ABA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38E47E3"/>
    <w:multiLevelType w:val="hybridMultilevel"/>
    <w:tmpl w:val="E10C0910"/>
    <w:lvl w:ilvl="0" w:tplc="6B006BB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>
    <w:nsid w:val="2574045E"/>
    <w:multiLevelType w:val="hybridMultilevel"/>
    <w:tmpl w:val="7FAC617A"/>
    <w:lvl w:ilvl="0" w:tplc="7B2E05C6">
      <w:numFmt w:val="bullet"/>
      <w:lvlText w:val="-"/>
      <w:lvlJc w:val="left"/>
      <w:pPr>
        <w:ind w:left="654" w:hanging="360"/>
      </w:pPr>
      <w:rPr>
        <w:rFonts w:ascii="Tahoma" w:eastAsia="Times New Roman" w:hAnsi="Tahoma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7">
    <w:nsid w:val="25B82B91"/>
    <w:multiLevelType w:val="hybridMultilevel"/>
    <w:tmpl w:val="91305CA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71145"/>
    <w:multiLevelType w:val="hybridMultilevel"/>
    <w:tmpl w:val="AE928768"/>
    <w:lvl w:ilvl="0" w:tplc="DAEA1654">
      <w:start w:val="1"/>
      <w:numFmt w:val="upperLetter"/>
      <w:pStyle w:val="List-Letter"/>
      <w:lvlText w:val="%1."/>
      <w:lvlJc w:val="left"/>
      <w:pPr>
        <w:tabs>
          <w:tab w:val="num" w:pos="-66"/>
        </w:tabs>
        <w:ind w:left="-66" w:hanging="360"/>
      </w:pPr>
      <w:rPr>
        <w:rFonts w:cs="Times New Roman"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  <w:rPr>
        <w:rFonts w:cs="Times New Roman"/>
      </w:rPr>
    </w:lvl>
  </w:abstractNum>
  <w:abstractNum w:abstractNumId="9">
    <w:nsid w:val="2E3E4562"/>
    <w:multiLevelType w:val="hybridMultilevel"/>
    <w:tmpl w:val="F872C8B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3341E3F"/>
    <w:multiLevelType w:val="hybridMultilevel"/>
    <w:tmpl w:val="3342D3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A477E1"/>
    <w:multiLevelType w:val="hybridMultilevel"/>
    <w:tmpl w:val="2E549EF8"/>
    <w:lvl w:ilvl="0" w:tplc="7B2E05C6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  <w:b w:val="0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5F481D"/>
    <w:multiLevelType w:val="hybridMultilevel"/>
    <w:tmpl w:val="A7226AD6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4C3E3114"/>
    <w:multiLevelType w:val="hybridMultilevel"/>
    <w:tmpl w:val="38267C22"/>
    <w:lvl w:ilvl="0" w:tplc="0413000F">
      <w:start w:val="1"/>
      <w:numFmt w:val="decimal"/>
      <w:lvlText w:val="%1."/>
      <w:lvlJc w:val="left"/>
      <w:pPr>
        <w:ind w:left="65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4">
    <w:nsid w:val="4C72776B"/>
    <w:multiLevelType w:val="hybridMultilevel"/>
    <w:tmpl w:val="2CD2BB7A"/>
    <w:lvl w:ilvl="0" w:tplc="EB844BA2">
      <w:start w:val="1"/>
      <w:numFmt w:val="bullet"/>
      <w:pStyle w:val="List-Bullets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6EC78">
      <w:numFmt w:val="bullet"/>
      <w:pStyle w:val="List-Bulletslevel2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3F2F8D"/>
    <w:multiLevelType w:val="multilevel"/>
    <w:tmpl w:val="579C935A"/>
    <w:lvl w:ilvl="0">
      <w:start w:val="1"/>
      <w:numFmt w:val="decimal"/>
      <w:pStyle w:val="List-Numbered"/>
      <w:lvlText w:val="%1."/>
      <w:lvlJc w:val="left"/>
      <w:pPr>
        <w:tabs>
          <w:tab w:val="num" w:pos="-127"/>
        </w:tabs>
        <w:ind w:left="-127" w:hanging="4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214"/>
        </w:tabs>
        <w:ind w:left="221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781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708"/>
        </w:tabs>
        <w:ind w:left="3708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35"/>
        </w:tabs>
        <w:ind w:left="4635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02"/>
        </w:tabs>
        <w:ind w:left="520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9"/>
        </w:tabs>
        <w:ind w:left="6129" w:hanging="2160"/>
      </w:pPr>
      <w:rPr>
        <w:rFonts w:cs="Times New Roman" w:hint="default"/>
      </w:rPr>
    </w:lvl>
  </w:abstractNum>
  <w:abstractNum w:abstractNumId="16">
    <w:nsid w:val="5AFE154A"/>
    <w:multiLevelType w:val="hybridMultilevel"/>
    <w:tmpl w:val="1D2A555A"/>
    <w:lvl w:ilvl="0" w:tplc="BC9C5EB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AFF2EA2"/>
    <w:multiLevelType w:val="hybridMultilevel"/>
    <w:tmpl w:val="82B8486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5B52259C"/>
    <w:multiLevelType w:val="hybridMultilevel"/>
    <w:tmpl w:val="AFFE2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7436CC"/>
    <w:multiLevelType w:val="hybridMultilevel"/>
    <w:tmpl w:val="68AE53E0"/>
    <w:lvl w:ilvl="0" w:tplc="7332D0F2">
      <w:start w:val="1"/>
      <w:numFmt w:val="bullet"/>
      <w:lvlText w:val="-"/>
      <w:lvlJc w:val="left"/>
      <w:pPr>
        <w:ind w:left="1146" w:hanging="360"/>
      </w:pPr>
      <w:rPr>
        <w:rFonts w:ascii="Tahoma" w:eastAsia="Times New Roman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FE3536C"/>
    <w:multiLevelType w:val="hybridMultilevel"/>
    <w:tmpl w:val="9634F39C"/>
    <w:lvl w:ilvl="0" w:tplc="1D8ABA6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16F290C"/>
    <w:multiLevelType w:val="hybridMultilevel"/>
    <w:tmpl w:val="38267C22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4F972F8"/>
    <w:multiLevelType w:val="hybridMultilevel"/>
    <w:tmpl w:val="8E7E14DA"/>
    <w:lvl w:ilvl="0" w:tplc="0034213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>
    <w:nsid w:val="653A3E4A"/>
    <w:multiLevelType w:val="hybridMultilevel"/>
    <w:tmpl w:val="AA68DBD4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947170B"/>
    <w:multiLevelType w:val="multilevel"/>
    <w:tmpl w:val="6B0C3602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-420" w:hanging="431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-420"/>
        </w:tabs>
        <w:ind w:left="-420" w:hanging="431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-420"/>
        </w:tabs>
        <w:ind w:left="-420" w:hanging="431"/>
      </w:pPr>
      <w:rPr>
        <w:rFonts w:cs="Times New Roman" w:hint="default"/>
      </w:rPr>
    </w:lvl>
    <w:lvl w:ilvl="3">
      <w:start w:val="1"/>
      <w:numFmt w:val="none"/>
      <w:lvlText w:val="%1.%2.%3.%4"/>
      <w:lvlJc w:val="left"/>
      <w:pPr>
        <w:tabs>
          <w:tab w:val="num" w:pos="-129"/>
        </w:tabs>
        <w:ind w:left="-129" w:hanging="864"/>
      </w:pPr>
      <w:rPr>
        <w:rFonts w:cs="Times New Roman" w:hint="default"/>
      </w:rPr>
    </w:lvl>
    <w:lvl w:ilvl="4">
      <w:start w:val="1"/>
      <w:numFmt w:val="none"/>
      <w:lvlText w:val="%1.%2.%3.%4.%5"/>
      <w:lvlJc w:val="left"/>
      <w:pPr>
        <w:tabs>
          <w:tab w:val="num" w:pos="15"/>
        </w:tabs>
        <w:ind w:left="15" w:hanging="1008"/>
      </w:pPr>
      <w:rPr>
        <w:rFonts w:cs="Times New Roman" w:hint="default"/>
      </w:rPr>
    </w:lvl>
    <w:lvl w:ilvl="5">
      <w:start w:val="1"/>
      <w:numFmt w:val="none"/>
      <w:lvlText w:val="%1.%2.%3.%4.%5.%6"/>
      <w:lvlJc w:val="left"/>
      <w:pPr>
        <w:tabs>
          <w:tab w:val="num" w:pos="159"/>
        </w:tabs>
        <w:ind w:left="159" w:hanging="1152"/>
      </w:pPr>
      <w:rPr>
        <w:rFonts w:cs="Times New Roman" w:hint="default"/>
      </w:rPr>
    </w:lvl>
    <w:lvl w:ilvl="6">
      <w:start w:val="1"/>
      <w:numFmt w:val="none"/>
      <w:lvlText w:val="%1.%2.%3.%4.%5.%6.%7"/>
      <w:lvlJc w:val="left"/>
      <w:pPr>
        <w:tabs>
          <w:tab w:val="num" w:pos="303"/>
        </w:tabs>
        <w:ind w:left="303" w:hanging="1296"/>
      </w:pPr>
      <w:rPr>
        <w:rFonts w:cs="Times New Roman" w:hint="default"/>
      </w:rPr>
    </w:lvl>
    <w:lvl w:ilvl="7">
      <w:start w:val="1"/>
      <w:numFmt w:val="none"/>
      <w:lvlText w:val="%1.%2.%3.%4.%5.%6.%7.%8"/>
      <w:lvlJc w:val="left"/>
      <w:pPr>
        <w:tabs>
          <w:tab w:val="num" w:pos="447"/>
        </w:tabs>
        <w:ind w:left="44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1"/>
        </w:tabs>
        <w:ind w:left="591" w:hanging="1584"/>
      </w:pPr>
      <w:rPr>
        <w:rFonts w:cs="Times New Roman" w:hint="default"/>
      </w:rPr>
    </w:lvl>
  </w:abstractNum>
  <w:abstractNum w:abstractNumId="25">
    <w:nsid w:val="6CDA365B"/>
    <w:multiLevelType w:val="hybridMultilevel"/>
    <w:tmpl w:val="E8163DD6"/>
    <w:lvl w:ilvl="0" w:tplc="B8A418E6">
      <w:start w:val="1"/>
      <w:numFmt w:val="decimal"/>
      <w:lvlText w:val="[%1]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D232972"/>
    <w:multiLevelType w:val="hybridMultilevel"/>
    <w:tmpl w:val="F08CEC34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E6616CF"/>
    <w:multiLevelType w:val="hybridMultilevel"/>
    <w:tmpl w:val="54BC014E"/>
    <w:lvl w:ilvl="0" w:tplc="7AACB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641E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5433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A66E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E4C65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DC81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3651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E03E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AC01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42C1F4A"/>
    <w:multiLevelType w:val="hybridMultilevel"/>
    <w:tmpl w:val="E5928D58"/>
    <w:lvl w:ilvl="0" w:tplc="7B2E05C6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  <w:b w:val="0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6D23031"/>
    <w:multiLevelType w:val="hybridMultilevel"/>
    <w:tmpl w:val="EF6CC76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4A0A5D"/>
    <w:multiLevelType w:val="hybridMultilevel"/>
    <w:tmpl w:val="BC42A07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15"/>
  </w:num>
  <w:num w:numId="4">
    <w:abstractNumId w:val="8"/>
  </w:num>
  <w:num w:numId="5">
    <w:abstractNumId w:val="2"/>
  </w:num>
  <w:num w:numId="6">
    <w:abstractNumId w:val="30"/>
  </w:num>
  <w:num w:numId="7">
    <w:abstractNumId w:val="0"/>
  </w:num>
  <w:num w:numId="8">
    <w:abstractNumId w:val="6"/>
  </w:num>
  <w:num w:numId="9">
    <w:abstractNumId w:val="25"/>
  </w:num>
  <w:num w:numId="10">
    <w:abstractNumId w:val="13"/>
  </w:num>
  <w:num w:numId="11">
    <w:abstractNumId w:val="18"/>
  </w:num>
  <w:num w:numId="12">
    <w:abstractNumId w:val="3"/>
  </w:num>
  <w:num w:numId="13">
    <w:abstractNumId w:val="12"/>
  </w:num>
  <w:num w:numId="14">
    <w:abstractNumId w:val="9"/>
  </w:num>
  <w:num w:numId="15">
    <w:abstractNumId w:val="16"/>
  </w:num>
  <w:num w:numId="16">
    <w:abstractNumId w:val="4"/>
  </w:num>
  <w:num w:numId="17">
    <w:abstractNumId w:val="1"/>
  </w:num>
  <w:num w:numId="18">
    <w:abstractNumId w:val="20"/>
  </w:num>
  <w:num w:numId="19">
    <w:abstractNumId w:val="7"/>
  </w:num>
  <w:num w:numId="20">
    <w:abstractNumId w:val="11"/>
  </w:num>
  <w:num w:numId="21">
    <w:abstractNumId w:val="27"/>
  </w:num>
  <w:num w:numId="22">
    <w:abstractNumId w:val="29"/>
  </w:num>
  <w:num w:numId="23">
    <w:abstractNumId w:val="5"/>
  </w:num>
  <w:num w:numId="24">
    <w:abstractNumId w:val="28"/>
  </w:num>
  <w:num w:numId="25">
    <w:abstractNumId w:val="10"/>
  </w:num>
  <w:num w:numId="26">
    <w:abstractNumId w:val="17"/>
  </w:num>
  <w:num w:numId="27">
    <w:abstractNumId w:val="26"/>
  </w:num>
  <w:num w:numId="28">
    <w:abstractNumId w:val="23"/>
  </w:num>
  <w:num w:numId="29">
    <w:abstractNumId w:val="21"/>
  </w:num>
  <w:num w:numId="30">
    <w:abstractNumId w:val="22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1F08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062"/>
    <w:rsid w:val="00005647"/>
    <w:rsid w:val="000063DB"/>
    <w:rsid w:val="00007542"/>
    <w:rsid w:val="0000765D"/>
    <w:rsid w:val="000079BB"/>
    <w:rsid w:val="00010C0F"/>
    <w:rsid w:val="00012EA6"/>
    <w:rsid w:val="0001406D"/>
    <w:rsid w:val="000142E0"/>
    <w:rsid w:val="000149E8"/>
    <w:rsid w:val="00014F43"/>
    <w:rsid w:val="00021019"/>
    <w:rsid w:val="0002131E"/>
    <w:rsid w:val="00021D2F"/>
    <w:rsid w:val="000237B4"/>
    <w:rsid w:val="00025BED"/>
    <w:rsid w:val="00025E94"/>
    <w:rsid w:val="00026F06"/>
    <w:rsid w:val="000274EF"/>
    <w:rsid w:val="00030102"/>
    <w:rsid w:val="00030E96"/>
    <w:rsid w:val="0003126D"/>
    <w:rsid w:val="00032BE4"/>
    <w:rsid w:val="0003324C"/>
    <w:rsid w:val="00035D5F"/>
    <w:rsid w:val="00036AB4"/>
    <w:rsid w:val="000437B3"/>
    <w:rsid w:val="0004392D"/>
    <w:rsid w:val="00043FB9"/>
    <w:rsid w:val="00044E67"/>
    <w:rsid w:val="00050D01"/>
    <w:rsid w:val="0005153F"/>
    <w:rsid w:val="0005188A"/>
    <w:rsid w:val="00052473"/>
    <w:rsid w:val="0005348F"/>
    <w:rsid w:val="00053CA4"/>
    <w:rsid w:val="0005609B"/>
    <w:rsid w:val="000560A2"/>
    <w:rsid w:val="00056F85"/>
    <w:rsid w:val="00057579"/>
    <w:rsid w:val="00060278"/>
    <w:rsid w:val="0006152F"/>
    <w:rsid w:val="0006245E"/>
    <w:rsid w:val="00062A6A"/>
    <w:rsid w:val="000636D0"/>
    <w:rsid w:val="00063EB6"/>
    <w:rsid w:val="000642B8"/>
    <w:rsid w:val="00071AA6"/>
    <w:rsid w:val="000732AB"/>
    <w:rsid w:val="00074501"/>
    <w:rsid w:val="000746A0"/>
    <w:rsid w:val="00076362"/>
    <w:rsid w:val="000771EC"/>
    <w:rsid w:val="00082961"/>
    <w:rsid w:val="00082FCD"/>
    <w:rsid w:val="00083695"/>
    <w:rsid w:val="000849BE"/>
    <w:rsid w:val="00085971"/>
    <w:rsid w:val="00086CBB"/>
    <w:rsid w:val="0008796F"/>
    <w:rsid w:val="000907E0"/>
    <w:rsid w:val="000910BC"/>
    <w:rsid w:val="000914D5"/>
    <w:rsid w:val="000914D8"/>
    <w:rsid w:val="00091A1D"/>
    <w:rsid w:val="00091A32"/>
    <w:rsid w:val="00092724"/>
    <w:rsid w:val="000943D7"/>
    <w:rsid w:val="00097D34"/>
    <w:rsid w:val="000A0D06"/>
    <w:rsid w:val="000A149B"/>
    <w:rsid w:val="000A1560"/>
    <w:rsid w:val="000A1672"/>
    <w:rsid w:val="000A1801"/>
    <w:rsid w:val="000A41E9"/>
    <w:rsid w:val="000B0412"/>
    <w:rsid w:val="000B0C5E"/>
    <w:rsid w:val="000B2833"/>
    <w:rsid w:val="000B53A9"/>
    <w:rsid w:val="000B583E"/>
    <w:rsid w:val="000B5B6C"/>
    <w:rsid w:val="000B6394"/>
    <w:rsid w:val="000B659D"/>
    <w:rsid w:val="000B67D0"/>
    <w:rsid w:val="000B68EC"/>
    <w:rsid w:val="000C03DD"/>
    <w:rsid w:val="000C311D"/>
    <w:rsid w:val="000C45F4"/>
    <w:rsid w:val="000C5CDF"/>
    <w:rsid w:val="000C5EEF"/>
    <w:rsid w:val="000C636A"/>
    <w:rsid w:val="000D1A4A"/>
    <w:rsid w:val="000D38EF"/>
    <w:rsid w:val="000D46EE"/>
    <w:rsid w:val="000D688E"/>
    <w:rsid w:val="000D6DA4"/>
    <w:rsid w:val="000D7C3D"/>
    <w:rsid w:val="000D7CBA"/>
    <w:rsid w:val="000E0008"/>
    <w:rsid w:val="000E0BD4"/>
    <w:rsid w:val="000E33D2"/>
    <w:rsid w:val="000E4B58"/>
    <w:rsid w:val="000E4E56"/>
    <w:rsid w:val="000F17CC"/>
    <w:rsid w:val="000F2499"/>
    <w:rsid w:val="000F362D"/>
    <w:rsid w:val="000F5CD9"/>
    <w:rsid w:val="000F5F9E"/>
    <w:rsid w:val="000F602E"/>
    <w:rsid w:val="000F660F"/>
    <w:rsid w:val="000F76D8"/>
    <w:rsid w:val="000F7FE5"/>
    <w:rsid w:val="00100848"/>
    <w:rsid w:val="00100B9E"/>
    <w:rsid w:val="00102447"/>
    <w:rsid w:val="0010385E"/>
    <w:rsid w:val="00105082"/>
    <w:rsid w:val="00105E64"/>
    <w:rsid w:val="0010721C"/>
    <w:rsid w:val="00107E9F"/>
    <w:rsid w:val="001103C6"/>
    <w:rsid w:val="00111F8E"/>
    <w:rsid w:val="00115733"/>
    <w:rsid w:val="00116576"/>
    <w:rsid w:val="001179F6"/>
    <w:rsid w:val="00121820"/>
    <w:rsid w:val="00122DC7"/>
    <w:rsid w:val="001240F7"/>
    <w:rsid w:val="001262A0"/>
    <w:rsid w:val="00126599"/>
    <w:rsid w:val="001267BF"/>
    <w:rsid w:val="001322A5"/>
    <w:rsid w:val="00134A80"/>
    <w:rsid w:val="00136534"/>
    <w:rsid w:val="001407BC"/>
    <w:rsid w:val="0014270B"/>
    <w:rsid w:val="0014341D"/>
    <w:rsid w:val="00144054"/>
    <w:rsid w:val="00153140"/>
    <w:rsid w:val="001536C3"/>
    <w:rsid w:val="0015495E"/>
    <w:rsid w:val="00171069"/>
    <w:rsid w:val="00174382"/>
    <w:rsid w:val="001747B1"/>
    <w:rsid w:val="00177809"/>
    <w:rsid w:val="00180803"/>
    <w:rsid w:val="001837EF"/>
    <w:rsid w:val="001868CD"/>
    <w:rsid w:val="0019039E"/>
    <w:rsid w:val="00190A96"/>
    <w:rsid w:val="00192C07"/>
    <w:rsid w:val="00192CEF"/>
    <w:rsid w:val="00194D2D"/>
    <w:rsid w:val="00195E85"/>
    <w:rsid w:val="00197F28"/>
    <w:rsid w:val="001A076E"/>
    <w:rsid w:val="001A489A"/>
    <w:rsid w:val="001A5080"/>
    <w:rsid w:val="001A50AB"/>
    <w:rsid w:val="001A64DD"/>
    <w:rsid w:val="001A7D09"/>
    <w:rsid w:val="001B1E1A"/>
    <w:rsid w:val="001B245C"/>
    <w:rsid w:val="001B2684"/>
    <w:rsid w:val="001B2BB3"/>
    <w:rsid w:val="001B2E50"/>
    <w:rsid w:val="001B3479"/>
    <w:rsid w:val="001B3B51"/>
    <w:rsid w:val="001B5A49"/>
    <w:rsid w:val="001B613E"/>
    <w:rsid w:val="001B6C19"/>
    <w:rsid w:val="001B7C1B"/>
    <w:rsid w:val="001B7D07"/>
    <w:rsid w:val="001C0EE4"/>
    <w:rsid w:val="001C1742"/>
    <w:rsid w:val="001C18A3"/>
    <w:rsid w:val="001C233F"/>
    <w:rsid w:val="001C2766"/>
    <w:rsid w:val="001C5272"/>
    <w:rsid w:val="001C59E9"/>
    <w:rsid w:val="001D018A"/>
    <w:rsid w:val="001D15AC"/>
    <w:rsid w:val="001D20A1"/>
    <w:rsid w:val="001D50B9"/>
    <w:rsid w:val="001D6BF4"/>
    <w:rsid w:val="001D7A88"/>
    <w:rsid w:val="001E1184"/>
    <w:rsid w:val="001E2213"/>
    <w:rsid w:val="001E3CA0"/>
    <w:rsid w:val="001E45DC"/>
    <w:rsid w:val="001E5CA6"/>
    <w:rsid w:val="001E7018"/>
    <w:rsid w:val="001E785F"/>
    <w:rsid w:val="001E7FCC"/>
    <w:rsid w:val="001F473C"/>
    <w:rsid w:val="00201726"/>
    <w:rsid w:val="00201801"/>
    <w:rsid w:val="002018D1"/>
    <w:rsid w:val="0020277B"/>
    <w:rsid w:val="00202C58"/>
    <w:rsid w:val="002037A6"/>
    <w:rsid w:val="00205F22"/>
    <w:rsid w:val="00207177"/>
    <w:rsid w:val="0020731A"/>
    <w:rsid w:val="0021069D"/>
    <w:rsid w:val="0021420A"/>
    <w:rsid w:val="002212E1"/>
    <w:rsid w:val="00222128"/>
    <w:rsid w:val="00222411"/>
    <w:rsid w:val="00224E7C"/>
    <w:rsid w:val="00225016"/>
    <w:rsid w:val="00225449"/>
    <w:rsid w:val="00226914"/>
    <w:rsid w:val="00226956"/>
    <w:rsid w:val="00230626"/>
    <w:rsid w:val="002307A4"/>
    <w:rsid w:val="00231653"/>
    <w:rsid w:val="002335E1"/>
    <w:rsid w:val="00235A28"/>
    <w:rsid w:val="002366A0"/>
    <w:rsid w:val="0023702D"/>
    <w:rsid w:val="00237199"/>
    <w:rsid w:val="00237F6D"/>
    <w:rsid w:val="002413AF"/>
    <w:rsid w:val="00244662"/>
    <w:rsid w:val="00245351"/>
    <w:rsid w:val="00247790"/>
    <w:rsid w:val="00250A94"/>
    <w:rsid w:val="00251501"/>
    <w:rsid w:val="00251C1B"/>
    <w:rsid w:val="00252146"/>
    <w:rsid w:val="002531A5"/>
    <w:rsid w:val="00254085"/>
    <w:rsid w:val="0026211C"/>
    <w:rsid w:val="0026689E"/>
    <w:rsid w:val="002671E2"/>
    <w:rsid w:val="00273CC7"/>
    <w:rsid w:val="00276EB0"/>
    <w:rsid w:val="00281649"/>
    <w:rsid w:val="00283B15"/>
    <w:rsid w:val="00284865"/>
    <w:rsid w:val="00287E42"/>
    <w:rsid w:val="00290E00"/>
    <w:rsid w:val="00291364"/>
    <w:rsid w:val="00295D50"/>
    <w:rsid w:val="00295ECA"/>
    <w:rsid w:val="002A244D"/>
    <w:rsid w:val="002A3490"/>
    <w:rsid w:val="002A3F91"/>
    <w:rsid w:val="002B189E"/>
    <w:rsid w:val="002B4782"/>
    <w:rsid w:val="002B5325"/>
    <w:rsid w:val="002B6C54"/>
    <w:rsid w:val="002B77B8"/>
    <w:rsid w:val="002C4D2F"/>
    <w:rsid w:val="002C4FDB"/>
    <w:rsid w:val="002C629E"/>
    <w:rsid w:val="002C6F36"/>
    <w:rsid w:val="002D2F03"/>
    <w:rsid w:val="002D3768"/>
    <w:rsid w:val="002D3B34"/>
    <w:rsid w:val="002D40C6"/>
    <w:rsid w:val="002D5D9D"/>
    <w:rsid w:val="002D6098"/>
    <w:rsid w:val="002D7030"/>
    <w:rsid w:val="002D72D4"/>
    <w:rsid w:val="002D7F97"/>
    <w:rsid w:val="002E050C"/>
    <w:rsid w:val="002E0CD0"/>
    <w:rsid w:val="002E272C"/>
    <w:rsid w:val="002E293F"/>
    <w:rsid w:val="002F060F"/>
    <w:rsid w:val="002F173A"/>
    <w:rsid w:val="002F304D"/>
    <w:rsid w:val="002F39B0"/>
    <w:rsid w:val="002F4836"/>
    <w:rsid w:val="002F7702"/>
    <w:rsid w:val="002F7A76"/>
    <w:rsid w:val="003015B6"/>
    <w:rsid w:val="00301C31"/>
    <w:rsid w:val="003022A8"/>
    <w:rsid w:val="00302B52"/>
    <w:rsid w:val="00304019"/>
    <w:rsid w:val="00304330"/>
    <w:rsid w:val="003059E4"/>
    <w:rsid w:val="003066CF"/>
    <w:rsid w:val="00306866"/>
    <w:rsid w:val="00306BE6"/>
    <w:rsid w:val="0030728B"/>
    <w:rsid w:val="003075FE"/>
    <w:rsid w:val="00307852"/>
    <w:rsid w:val="003114DD"/>
    <w:rsid w:val="00312619"/>
    <w:rsid w:val="00312C19"/>
    <w:rsid w:val="00313955"/>
    <w:rsid w:val="00315933"/>
    <w:rsid w:val="00316D28"/>
    <w:rsid w:val="00320A8A"/>
    <w:rsid w:val="00321434"/>
    <w:rsid w:val="00324392"/>
    <w:rsid w:val="00325326"/>
    <w:rsid w:val="00325421"/>
    <w:rsid w:val="00325A52"/>
    <w:rsid w:val="00326F92"/>
    <w:rsid w:val="00330232"/>
    <w:rsid w:val="00332E3A"/>
    <w:rsid w:val="00333A5F"/>
    <w:rsid w:val="00334215"/>
    <w:rsid w:val="00334E84"/>
    <w:rsid w:val="00335C00"/>
    <w:rsid w:val="00335C52"/>
    <w:rsid w:val="003409C5"/>
    <w:rsid w:val="0034115A"/>
    <w:rsid w:val="003418F1"/>
    <w:rsid w:val="0034291D"/>
    <w:rsid w:val="0034364C"/>
    <w:rsid w:val="00343BB3"/>
    <w:rsid w:val="00345C28"/>
    <w:rsid w:val="00346492"/>
    <w:rsid w:val="00347F19"/>
    <w:rsid w:val="00350DB7"/>
    <w:rsid w:val="003538BE"/>
    <w:rsid w:val="003546CB"/>
    <w:rsid w:val="00355F2F"/>
    <w:rsid w:val="003575A4"/>
    <w:rsid w:val="00357913"/>
    <w:rsid w:val="003603C5"/>
    <w:rsid w:val="00360FC3"/>
    <w:rsid w:val="00362D41"/>
    <w:rsid w:val="00363B17"/>
    <w:rsid w:val="00364B4E"/>
    <w:rsid w:val="00364F28"/>
    <w:rsid w:val="003711F5"/>
    <w:rsid w:val="00373A2F"/>
    <w:rsid w:val="00374E56"/>
    <w:rsid w:val="00376DBA"/>
    <w:rsid w:val="003805D7"/>
    <w:rsid w:val="00380D5C"/>
    <w:rsid w:val="00383D41"/>
    <w:rsid w:val="00386640"/>
    <w:rsid w:val="0039290A"/>
    <w:rsid w:val="0039558B"/>
    <w:rsid w:val="00396D37"/>
    <w:rsid w:val="003A02CD"/>
    <w:rsid w:val="003A0784"/>
    <w:rsid w:val="003A0A86"/>
    <w:rsid w:val="003A2C03"/>
    <w:rsid w:val="003A4CAC"/>
    <w:rsid w:val="003A5E57"/>
    <w:rsid w:val="003A5E7F"/>
    <w:rsid w:val="003B0724"/>
    <w:rsid w:val="003B1525"/>
    <w:rsid w:val="003B1F35"/>
    <w:rsid w:val="003B2D20"/>
    <w:rsid w:val="003B4092"/>
    <w:rsid w:val="003B5225"/>
    <w:rsid w:val="003B5758"/>
    <w:rsid w:val="003C126C"/>
    <w:rsid w:val="003C2004"/>
    <w:rsid w:val="003C2D27"/>
    <w:rsid w:val="003C2EE6"/>
    <w:rsid w:val="003C2FA5"/>
    <w:rsid w:val="003C35D8"/>
    <w:rsid w:val="003C408B"/>
    <w:rsid w:val="003C54F5"/>
    <w:rsid w:val="003C6639"/>
    <w:rsid w:val="003C755B"/>
    <w:rsid w:val="003C7A5F"/>
    <w:rsid w:val="003C7CDC"/>
    <w:rsid w:val="003D06B2"/>
    <w:rsid w:val="003D2384"/>
    <w:rsid w:val="003D37CE"/>
    <w:rsid w:val="003D3D44"/>
    <w:rsid w:val="003D5D98"/>
    <w:rsid w:val="003E55E0"/>
    <w:rsid w:val="003E63E6"/>
    <w:rsid w:val="003E6C2D"/>
    <w:rsid w:val="003F0C50"/>
    <w:rsid w:val="003F19B8"/>
    <w:rsid w:val="003F385E"/>
    <w:rsid w:val="003F3E4A"/>
    <w:rsid w:val="003F49B3"/>
    <w:rsid w:val="003F4AAC"/>
    <w:rsid w:val="003F545D"/>
    <w:rsid w:val="003F7969"/>
    <w:rsid w:val="00400725"/>
    <w:rsid w:val="004025E3"/>
    <w:rsid w:val="0040282A"/>
    <w:rsid w:val="00402AAB"/>
    <w:rsid w:val="00404483"/>
    <w:rsid w:val="004055D7"/>
    <w:rsid w:val="0040634D"/>
    <w:rsid w:val="00406606"/>
    <w:rsid w:val="00406CFD"/>
    <w:rsid w:val="0040743E"/>
    <w:rsid w:val="00407C8C"/>
    <w:rsid w:val="0041149F"/>
    <w:rsid w:val="00411A20"/>
    <w:rsid w:val="00411E5D"/>
    <w:rsid w:val="004133B4"/>
    <w:rsid w:val="00415DDB"/>
    <w:rsid w:val="0041742C"/>
    <w:rsid w:val="00417926"/>
    <w:rsid w:val="00417DCF"/>
    <w:rsid w:val="00420648"/>
    <w:rsid w:val="00421191"/>
    <w:rsid w:val="004250CC"/>
    <w:rsid w:val="0042553C"/>
    <w:rsid w:val="004266A9"/>
    <w:rsid w:val="004267E4"/>
    <w:rsid w:val="00427981"/>
    <w:rsid w:val="00427F15"/>
    <w:rsid w:val="00430A84"/>
    <w:rsid w:val="00431490"/>
    <w:rsid w:val="00431567"/>
    <w:rsid w:val="00433476"/>
    <w:rsid w:val="00436EE1"/>
    <w:rsid w:val="004379C6"/>
    <w:rsid w:val="00444369"/>
    <w:rsid w:val="00445B1F"/>
    <w:rsid w:val="00445C72"/>
    <w:rsid w:val="00446818"/>
    <w:rsid w:val="00447BAB"/>
    <w:rsid w:val="004503DE"/>
    <w:rsid w:val="00450DE0"/>
    <w:rsid w:val="00451373"/>
    <w:rsid w:val="00452BEA"/>
    <w:rsid w:val="00453BE2"/>
    <w:rsid w:val="00456ECD"/>
    <w:rsid w:val="00462411"/>
    <w:rsid w:val="0046420A"/>
    <w:rsid w:val="00464270"/>
    <w:rsid w:val="004643B7"/>
    <w:rsid w:val="004658A3"/>
    <w:rsid w:val="00465CE1"/>
    <w:rsid w:val="00466AB9"/>
    <w:rsid w:val="00470CBE"/>
    <w:rsid w:val="00473F8E"/>
    <w:rsid w:val="00477812"/>
    <w:rsid w:val="00477978"/>
    <w:rsid w:val="00480B26"/>
    <w:rsid w:val="0048142A"/>
    <w:rsid w:val="00482423"/>
    <w:rsid w:val="0048392E"/>
    <w:rsid w:val="004850DF"/>
    <w:rsid w:val="00485A2A"/>
    <w:rsid w:val="00492247"/>
    <w:rsid w:val="0049264D"/>
    <w:rsid w:val="0049364E"/>
    <w:rsid w:val="00495855"/>
    <w:rsid w:val="00495882"/>
    <w:rsid w:val="00496E74"/>
    <w:rsid w:val="004A01DA"/>
    <w:rsid w:val="004A0F14"/>
    <w:rsid w:val="004A100E"/>
    <w:rsid w:val="004A3300"/>
    <w:rsid w:val="004A348A"/>
    <w:rsid w:val="004A5A03"/>
    <w:rsid w:val="004A5C95"/>
    <w:rsid w:val="004A7FD1"/>
    <w:rsid w:val="004B02A7"/>
    <w:rsid w:val="004B0537"/>
    <w:rsid w:val="004B0EAA"/>
    <w:rsid w:val="004B1D87"/>
    <w:rsid w:val="004B315B"/>
    <w:rsid w:val="004B3A04"/>
    <w:rsid w:val="004B5833"/>
    <w:rsid w:val="004B5FC1"/>
    <w:rsid w:val="004B62E2"/>
    <w:rsid w:val="004C036F"/>
    <w:rsid w:val="004C2024"/>
    <w:rsid w:val="004C28B2"/>
    <w:rsid w:val="004C2C5A"/>
    <w:rsid w:val="004C4B83"/>
    <w:rsid w:val="004C4BB4"/>
    <w:rsid w:val="004C4F58"/>
    <w:rsid w:val="004C4F97"/>
    <w:rsid w:val="004C6539"/>
    <w:rsid w:val="004C7204"/>
    <w:rsid w:val="004C7408"/>
    <w:rsid w:val="004C7F6E"/>
    <w:rsid w:val="004D02E5"/>
    <w:rsid w:val="004D1156"/>
    <w:rsid w:val="004D25FD"/>
    <w:rsid w:val="004D2A8F"/>
    <w:rsid w:val="004D396D"/>
    <w:rsid w:val="004D472C"/>
    <w:rsid w:val="004D6897"/>
    <w:rsid w:val="004D72D6"/>
    <w:rsid w:val="004D7D45"/>
    <w:rsid w:val="004E0E43"/>
    <w:rsid w:val="004E6062"/>
    <w:rsid w:val="004E6C2E"/>
    <w:rsid w:val="004E72A9"/>
    <w:rsid w:val="004F0D1B"/>
    <w:rsid w:val="004F42E0"/>
    <w:rsid w:val="004F51F3"/>
    <w:rsid w:val="004F66CF"/>
    <w:rsid w:val="004F6713"/>
    <w:rsid w:val="004F7A5D"/>
    <w:rsid w:val="004F7F97"/>
    <w:rsid w:val="00501408"/>
    <w:rsid w:val="00502E5C"/>
    <w:rsid w:val="00504716"/>
    <w:rsid w:val="00507909"/>
    <w:rsid w:val="005101F5"/>
    <w:rsid w:val="00510812"/>
    <w:rsid w:val="005119A3"/>
    <w:rsid w:val="005123FA"/>
    <w:rsid w:val="00513B5B"/>
    <w:rsid w:val="00514034"/>
    <w:rsid w:val="00514290"/>
    <w:rsid w:val="00514317"/>
    <w:rsid w:val="00514B0F"/>
    <w:rsid w:val="0051549E"/>
    <w:rsid w:val="005165D9"/>
    <w:rsid w:val="00517746"/>
    <w:rsid w:val="00517C93"/>
    <w:rsid w:val="0052187C"/>
    <w:rsid w:val="00521942"/>
    <w:rsid w:val="00521B16"/>
    <w:rsid w:val="00521FC9"/>
    <w:rsid w:val="0052224B"/>
    <w:rsid w:val="00522E5E"/>
    <w:rsid w:val="00527925"/>
    <w:rsid w:val="00533A34"/>
    <w:rsid w:val="00535928"/>
    <w:rsid w:val="005372D2"/>
    <w:rsid w:val="00537A11"/>
    <w:rsid w:val="00537F73"/>
    <w:rsid w:val="005406E4"/>
    <w:rsid w:val="005410EB"/>
    <w:rsid w:val="00542042"/>
    <w:rsid w:val="00542F0D"/>
    <w:rsid w:val="005432C6"/>
    <w:rsid w:val="00543DEB"/>
    <w:rsid w:val="0054442E"/>
    <w:rsid w:val="00544F76"/>
    <w:rsid w:val="005450F4"/>
    <w:rsid w:val="0054748F"/>
    <w:rsid w:val="0055023D"/>
    <w:rsid w:val="00550F01"/>
    <w:rsid w:val="00551C9F"/>
    <w:rsid w:val="00553044"/>
    <w:rsid w:val="00553512"/>
    <w:rsid w:val="00553A5F"/>
    <w:rsid w:val="0055429E"/>
    <w:rsid w:val="0055630F"/>
    <w:rsid w:val="005609FC"/>
    <w:rsid w:val="0056192C"/>
    <w:rsid w:val="00562081"/>
    <w:rsid w:val="005623ED"/>
    <w:rsid w:val="00563131"/>
    <w:rsid w:val="005702F0"/>
    <w:rsid w:val="005778E9"/>
    <w:rsid w:val="0058159E"/>
    <w:rsid w:val="00586F16"/>
    <w:rsid w:val="00586F7D"/>
    <w:rsid w:val="00590C76"/>
    <w:rsid w:val="00591C39"/>
    <w:rsid w:val="0059253B"/>
    <w:rsid w:val="00593239"/>
    <w:rsid w:val="00593B66"/>
    <w:rsid w:val="00595AA2"/>
    <w:rsid w:val="005973ED"/>
    <w:rsid w:val="005A2618"/>
    <w:rsid w:val="005A28B7"/>
    <w:rsid w:val="005A39E4"/>
    <w:rsid w:val="005A3F4F"/>
    <w:rsid w:val="005A4B08"/>
    <w:rsid w:val="005A6550"/>
    <w:rsid w:val="005A6D34"/>
    <w:rsid w:val="005A7ECD"/>
    <w:rsid w:val="005B1125"/>
    <w:rsid w:val="005B212B"/>
    <w:rsid w:val="005B4080"/>
    <w:rsid w:val="005B5190"/>
    <w:rsid w:val="005B5274"/>
    <w:rsid w:val="005B628A"/>
    <w:rsid w:val="005B6616"/>
    <w:rsid w:val="005C0D3D"/>
    <w:rsid w:val="005C20F8"/>
    <w:rsid w:val="005C3B2E"/>
    <w:rsid w:val="005C3BEB"/>
    <w:rsid w:val="005C460E"/>
    <w:rsid w:val="005C462D"/>
    <w:rsid w:val="005C5B60"/>
    <w:rsid w:val="005D030B"/>
    <w:rsid w:val="005D27EA"/>
    <w:rsid w:val="005D42CC"/>
    <w:rsid w:val="005D47A2"/>
    <w:rsid w:val="005D568E"/>
    <w:rsid w:val="005D7AD5"/>
    <w:rsid w:val="005E11D6"/>
    <w:rsid w:val="005E3A43"/>
    <w:rsid w:val="005E54E3"/>
    <w:rsid w:val="005E7BB9"/>
    <w:rsid w:val="005F2535"/>
    <w:rsid w:val="005F4388"/>
    <w:rsid w:val="005F5FCB"/>
    <w:rsid w:val="005F6EB1"/>
    <w:rsid w:val="005F7073"/>
    <w:rsid w:val="00603302"/>
    <w:rsid w:val="00604B38"/>
    <w:rsid w:val="00604D05"/>
    <w:rsid w:val="006063F6"/>
    <w:rsid w:val="006070FF"/>
    <w:rsid w:val="006073BE"/>
    <w:rsid w:val="00611F48"/>
    <w:rsid w:val="00612469"/>
    <w:rsid w:val="006170CA"/>
    <w:rsid w:val="0061738B"/>
    <w:rsid w:val="00617805"/>
    <w:rsid w:val="00620310"/>
    <w:rsid w:val="00620404"/>
    <w:rsid w:val="006212D7"/>
    <w:rsid w:val="006217FC"/>
    <w:rsid w:val="0062335C"/>
    <w:rsid w:val="00627159"/>
    <w:rsid w:val="0062745D"/>
    <w:rsid w:val="00630464"/>
    <w:rsid w:val="00631B43"/>
    <w:rsid w:val="006344CB"/>
    <w:rsid w:val="00636214"/>
    <w:rsid w:val="00640B44"/>
    <w:rsid w:val="00641084"/>
    <w:rsid w:val="00642E29"/>
    <w:rsid w:val="00645110"/>
    <w:rsid w:val="00647FE6"/>
    <w:rsid w:val="006525EF"/>
    <w:rsid w:val="00652B3B"/>
    <w:rsid w:val="006538F4"/>
    <w:rsid w:val="00653C83"/>
    <w:rsid w:val="006545A0"/>
    <w:rsid w:val="0065468A"/>
    <w:rsid w:val="0065514A"/>
    <w:rsid w:val="006576BB"/>
    <w:rsid w:val="00660F6F"/>
    <w:rsid w:val="0066142B"/>
    <w:rsid w:val="00662103"/>
    <w:rsid w:val="006628AD"/>
    <w:rsid w:val="00662CD9"/>
    <w:rsid w:val="00662F59"/>
    <w:rsid w:val="0066423E"/>
    <w:rsid w:val="006646F9"/>
    <w:rsid w:val="00667236"/>
    <w:rsid w:val="006768E6"/>
    <w:rsid w:val="00677D36"/>
    <w:rsid w:val="006817EA"/>
    <w:rsid w:val="00684988"/>
    <w:rsid w:val="00684B1D"/>
    <w:rsid w:val="00691293"/>
    <w:rsid w:val="006929BA"/>
    <w:rsid w:val="00692A28"/>
    <w:rsid w:val="00696147"/>
    <w:rsid w:val="00696EF9"/>
    <w:rsid w:val="006974EC"/>
    <w:rsid w:val="006A15F2"/>
    <w:rsid w:val="006A256E"/>
    <w:rsid w:val="006A35CA"/>
    <w:rsid w:val="006B057A"/>
    <w:rsid w:val="006B11EA"/>
    <w:rsid w:val="006B1B5E"/>
    <w:rsid w:val="006B37A5"/>
    <w:rsid w:val="006B60C1"/>
    <w:rsid w:val="006C0635"/>
    <w:rsid w:val="006C1130"/>
    <w:rsid w:val="006C17AC"/>
    <w:rsid w:val="006C1E3F"/>
    <w:rsid w:val="006C2A6A"/>
    <w:rsid w:val="006C47B9"/>
    <w:rsid w:val="006C4811"/>
    <w:rsid w:val="006C52BF"/>
    <w:rsid w:val="006C5752"/>
    <w:rsid w:val="006C5D58"/>
    <w:rsid w:val="006C62E8"/>
    <w:rsid w:val="006C6E84"/>
    <w:rsid w:val="006D0BC7"/>
    <w:rsid w:val="006D0F11"/>
    <w:rsid w:val="006D2005"/>
    <w:rsid w:val="006D281D"/>
    <w:rsid w:val="006D5B20"/>
    <w:rsid w:val="006D6275"/>
    <w:rsid w:val="006D6BC3"/>
    <w:rsid w:val="006E2657"/>
    <w:rsid w:val="006E2CAB"/>
    <w:rsid w:val="006E328D"/>
    <w:rsid w:val="006E4664"/>
    <w:rsid w:val="006E4D87"/>
    <w:rsid w:val="006E5056"/>
    <w:rsid w:val="006E6C80"/>
    <w:rsid w:val="006F1537"/>
    <w:rsid w:val="006F1F76"/>
    <w:rsid w:val="006F27D2"/>
    <w:rsid w:val="006F463A"/>
    <w:rsid w:val="006F5833"/>
    <w:rsid w:val="006F5C96"/>
    <w:rsid w:val="006F7BF0"/>
    <w:rsid w:val="00700D24"/>
    <w:rsid w:val="00700ED8"/>
    <w:rsid w:val="0070163B"/>
    <w:rsid w:val="00707D45"/>
    <w:rsid w:val="00707F84"/>
    <w:rsid w:val="007117D9"/>
    <w:rsid w:val="0071424E"/>
    <w:rsid w:val="00715039"/>
    <w:rsid w:val="00715B2A"/>
    <w:rsid w:val="00720B39"/>
    <w:rsid w:val="007211C3"/>
    <w:rsid w:val="007240BB"/>
    <w:rsid w:val="00724F03"/>
    <w:rsid w:val="00725BB3"/>
    <w:rsid w:val="00726526"/>
    <w:rsid w:val="007278A9"/>
    <w:rsid w:val="00730315"/>
    <w:rsid w:val="007309F9"/>
    <w:rsid w:val="007313C6"/>
    <w:rsid w:val="007314D1"/>
    <w:rsid w:val="007314DC"/>
    <w:rsid w:val="007335E4"/>
    <w:rsid w:val="0073501A"/>
    <w:rsid w:val="00736125"/>
    <w:rsid w:val="00736570"/>
    <w:rsid w:val="00737FB3"/>
    <w:rsid w:val="007423FD"/>
    <w:rsid w:val="00742AFA"/>
    <w:rsid w:val="00744CE3"/>
    <w:rsid w:val="00744F5B"/>
    <w:rsid w:val="0074591C"/>
    <w:rsid w:val="00745BAD"/>
    <w:rsid w:val="00745F31"/>
    <w:rsid w:val="007474DD"/>
    <w:rsid w:val="00747CD5"/>
    <w:rsid w:val="00750D8D"/>
    <w:rsid w:val="00751F31"/>
    <w:rsid w:val="00752667"/>
    <w:rsid w:val="00753455"/>
    <w:rsid w:val="00753C7C"/>
    <w:rsid w:val="007544CB"/>
    <w:rsid w:val="007549B6"/>
    <w:rsid w:val="00760338"/>
    <w:rsid w:val="00763ADB"/>
    <w:rsid w:val="00764602"/>
    <w:rsid w:val="00771109"/>
    <w:rsid w:val="00771E85"/>
    <w:rsid w:val="00774C4D"/>
    <w:rsid w:val="00775F35"/>
    <w:rsid w:val="00776DF5"/>
    <w:rsid w:val="00777D81"/>
    <w:rsid w:val="00781C82"/>
    <w:rsid w:val="00782E24"/>
    <w:rsid w:val="0078393A"/>
    <w:rsid w:val="00783A66"/>
    <w:rsid w:val="0078535F"/>
    <w:rsid w:val="007856B5"/>
    <w:rsid w:val="00786198"/>
    <w:rsid w:val="00786D90"/>
    <w:rsid w:val="00787C8D"/>
    <w:rsid w:val="0079097A"/>
    <w:rsid w:val="00790DAC"/>
    <w:rsid w:val="00790E25"/>
    <w:rsid w:val="00790EE0"/>
    <w:rsid w:val="00791727"/>
    <w:rsid w:val="00791853"/>
    <w:rsid w:val="00793B12"/>
    <w:rsid w:val="00797940"/>
    <w:rsid w:val="007A23EF"/>
    <w:rsid w:val="007A2FF0"/>
    <w:rsid w:val="007A4921"/>
    <w:rsid w:val="007A50BB"/>
    <w:rsid w:val="007A6389"/>
    <w:rsid w:val="007A76C3"/>
    <w:rsid w:val="007B4224"/>
    <w:rsid w:val="007B4A71"/>
    <w:rsid w:val="007B4C23"/>
    <w:rsid w:val="007B518E"/>
    <w:rsid w:val="007B55EC"/>
    <w:rsid w:val="007C0237"/>
    <w:rsid w:val="007C0BC0"/>
    <w:rsid w:val="007C1E44"/>
    <w:rsid w:val="007C37E9"/>
    <w:rsid w:val="007C4029"/>
    <w:rsid w:val="007C4932"/>
    <w:rsid w:val="007C4A20"/>
    <w:rsid w:val="007C6878"/>
    <w:rsid w:val="007C6D89"/>
    <w:rsid w:val="007C72B9"/>
    <w:rsid w:val="007C7AA2"/>
    <w:rsid w:val="007D479F"/>
    <w:rsid w:val="007D48D7"/>
    <w:rsid w:val="007D5605"/>
    <w:rsid w:val="007D5718"/>
    <w:rsid w:val="007D5C1F"/>
    <w:rsid w:val="007D785E"/>
    <w:rsid w:val="007D78C8"/>
    <w:rsid w:val="007D7FE0"/>
    <w:rsid w:val="007E0033"/>
    <w:rsid w:val="007E5264"/>
    <w:rsid w:val="007E539F"/>
    <w:rsid w:val="007F01E0"/>
    <w:rsid w:val="007F2B0F"/>
    <w:rsid w:val="007F37FE"/>
    <w:rsid w:val="007F3EC0"/>
    <w:rsid w:val="007F541D"/>
    <w:rsid w:val="007F7E3A"/>
    <w:rsid w:val="008005D1"/>
    <w:rsid w:val="0080118A"/>
    <w:rsid w:val="008026AF"/>
    <w:rsid w:val="00803E24"/>
    <w:rsid w:val="00804342"/>
    <w:rsid w:val="008061A8"/>
    <w:rsid w:val="00807670"/>
    <w:rsid w:val="00810C19"/>
    <w:rsid w:val="00815DA7"/>
    <w:rsid w:val="00822DCB"/>
    <w:rsid w:val="00822F3A"/>
    <w:rsid w:val="0082574A"/>
    <w:rsid w:val="00826A50"/>
    <w:rsid w:val="0082793A"/>
    <w:rsid w:val="00831C2D"/>
    <w:rsid w:val="00832368"/>
    <w:rsid w:val="00835D39"/>
    <w:rsid w:val="00836699"/>
    <w:rsid w:val="00840DC8"/>
    <w:rsid w:val="0084229C"/>
    <w:rsid w:val="00843037"/>
    <w:rsid w:val="00843A32"/>
    <w:rsid w:val="00844229"/>
    <w:rsid w:val="00845115"/>
    <w:rsid w:val="00846748"/>
    <w:rsid w:val="00850413"/>
    <w:rsid w:val="00851B8C"/>
    <w:rsid w:val="00857E3B"/>
    <w:rsid w:val="00861B47"/>
    <w:rsid w:val="008636A1"/>
    <w:rsid w:val="00863BB2"/>
    <w:rsid w:val="00864187"/>
    <w:rsid w:val="008707FD"/>
    <w:rsid w:val="00873B40"/>
    <w:rsid w:val="008743E6"/>
    <w:rsid w:val="00874835"/>
    <w:rsid w:val="00875462"/>
    <w:rsid w:val="00875A5C"/>
    <w:rsid w:val="00876730"/>
    <w:rsid w:val="00877EB9"/>
    <w:rsid w:val="008801C2"/>
    <w:rsid w:val="0088373F"/>
    <w:rsid w:val="0088489F"/>
    <w:rsid w:val="0088508A"/>
    <w:rsid w:val="00885FA3"/>
    <w:rsid w:val="00892AC4"/>
    <w:rsid w:val="00893A8F"/>
    <w:rsid w:val="00894626"/>
    <w:rsid w:val="00894D94"/>
    <w:rsid w:val="00894F91"/>
    <w:rsid w:val="00895A32"/>
    <w:rsid w:val="0089789A"/>
    <w:rsid w:val="00897A4B"/>
    <w:rsid w:val="008A006B"/>
    <w:rsid w:val="008A0CFB"/>
    <w:rsid w:val="008A1256"/>
    <w:rsid w:val="008A1AA4"/>
    <w:rsid w:val="008A2237"/>
    <w:rsid w:val="008A3FCA"/>
    <w:rsid w:val="008A433B"/>
    <w:rsid w:val="008A4B51"/>
    <w:rsid w:val="008A5BAB"/>
    <w:rsid w:val="008B1014"/>
    <w:rsid w:val="008B1AB0"/>
    <w:rsid w:val="008B2034"/>
    <w:rsid w:val="008B223A"/>
    <w:rsid w:val="008B691C"/>
    <w:rsid w:val="008C44F4"/>
    <w:rsid w:val="008C7F3B"/>
    <w:rsid w:val="008D43BD"/>
    <w:rsid w:val="008D4838"/>
    <w:rsid w:val="008D7669"/>
    <w:rsid w:val="008E0BDC"/>
    <w:rsid w:val="008E0CCB"/>
    <w:rsid w:val="008E5B5B"/>
    <w:rsid w:val="008E7173"/>
    <w:rsid w:val="008F4685"/>
    <w:rsid w:val="009001A0"/>
    <w:rsid w:val="0090264D"/>
    <w:rsid w:val="00903D34"/>
    <w:rsid w:val="0090647E"/>
    <w:rsid w:val="00914080"/>
    <w:rsid w:val="0091449C"/>
    <w:rsid w:val="00916F48"/>
    <w:rsid w:val="009203B5"/>
    <w:rsid w:val="009206BD"/>
    <w:rsid w:val="00920BF7"/>
    <w:rsid w:val="00920E8D"/>
    <w:rsid w:val="00922583"/>
    <w:rsid w:val="0092316B"/>
    <w:rsid w:val="00924CD5"/>
    <w:rsid w:val="0092532D"/>
    <w:rsid w:val="00925558"/>
    <w:rsid w:val="009300E9"/>
    <w:rsid w:val="00930713"/>
    <w:rsid w:val="00930BE6"/>
    <w:rsid w:val="009329A3"/>
    <w:rsid w:val="0093548C"/>
    <w:rsid w:val="00936D30"/>
    <w:rsid w:val="00937D53"/>
    <w:rsid w:val="00941D95"/>
    <w:rsid w:val="0094399E"/>
    <w:rsid w:val="00943C5F"/>
    <w:rsid w:val="0094418C"/>
    <w:rsid w:val="009449C4"/>
    <w:rsid w:val="0094554B"/>
    <w:rsid w:val="00945D4A"/>
    <w:rsid w:val="00945FED"/>
    <w:rsid w:val="00946409"/>
    <w:rsid w:val="009465B6"/>
    <w:rsid w:val="00950045"/>
    <w:rsid w:val="009510F7"/>
    <w:rsid w:val="00951E64"/>
    <w:rsid w:val="00951F27"/>
    <w:rsid w:val="0095216A"/>
    <w:rsid w:val="009529FB"/>
    <w:rsid w:val="00953AE9"/>
    <w:rsid w:val="009614F2"/>
    <w:rsid w:val="00962FEB"/>
    <w:rsid w:val="00964C55"/>
    <w:rsid w:val="009652EE"/>
    <w:rsid w:val="0096599C"/>
    <w:rsid w:val="00966297"/>
    <w:rsid w:val="00966C06"/>
    <w:rsid w:val="0096717E"/>
    <w:rsid w:val="00971CAC"/>
    <w:rsid w:val="0097224C"/>
    <w:rsid w:val="00973047"/>
    <w:rsid w:val="00974BC9"/>
    <w:rsid w:val="009756CE"/>
    <w:rsid w:val="009765E6"/>
    <w:rsid w:val="009777F4"/>
    <w:rsid w:val="00977CE3"/>
    <w:rsid w:val="0098098B"/>
    <w:rsid w:val="00981083"/>
    <w:rsid w:val="009824B8"/>
    <w:rsid w:val="0098391D"/>
    <w:rsid w:val="009847EC"/>
    <w:rsid w:val="00984A90"/>
    <w:rsid w:val="0098679E"/>
    <w:rsid w:val="009869A3"/>
    <w:rsid w:val="0099641D"/>
    <w:rsid w:val="00996E3B"/>
    <w:rsid w:val="00997744"/>
    <w:rsid w:val="009A007C"/>
    <w:rsid w:val="009A0641"/>
    <w:rsid w:val="009A2638"/>
    <w:rsid w:val="009A4ECE"/>
    <w:rsid w:val="009A66B0"/>
    <w:rsid w:val="009B09AE"/>
    <w:rsid w:val="009B239A"/>
    <w:rsid w:val="009B3535"/>
    <w:rsid w:val="009C1B4C"/>
    <w:rsid w:val="009C29A7"/>
    <w:rsid w:val="009C2ABA"/>
    <w:rsid w:val="009C4B2D"/>
    <w:rsid w:val="009C5444"/>
    <w:rsid w:val="009D1764"/>
    <w:rsid w:val="009D1CF8"/>
    <w:rsid w:val="009D3989"/>
    <w:rsid w:val="009D5D55"/>
    <w:rsid w:val="009D7CE2"/>
    <w:rsid w:val="009E214E"/>
    <w:rsid w:val="009E21A0"/>
    <w:rsid w:val="009E2AB4"/>
    <w:rsid w:val="009E4663"/>
    <w:rsid w:val="009E48AA"/>
    <w:rsid w:val="009E4AE5"/>
    <w:rsid w:val="009F2437"/>
    <w:rsid w:val="009F6BDA"/>
    <w:rsid w:val="00A00473"/>
    <w:rsid w:val="00A00AE5"/>
    <w:rsid w:val="00A01174"/>
    <w:rsid w:val="00A0158A"/>
    <w:rsid w:val="00A06409"/>
    <w:rsid w:val="00A066B1"/>
    <w:rsid w:val="00A07295"/>
    <w:rsid w:val="00A07C05"/>
    <w:rsid w:val="00A11210"/>
    <w:rsid w:val="00A114C5"/>
    <w:rsid w:val="00A1311D"/>
    <w:rsid w:val="00A16039"/>
    <w:rsid w:val="00A1764E"/>
    <w:rsid w:val="00A20809"/>
    <w:rsid w:val="00A237C9"/>
    <w:rsid w:val="00A2385F"/>
    <w:rsid w:val="00A24B65"/>
    <w:rsid w:val="00A26E39"/>
    <w:rsid w:val="00A30549"/>
    <w:rsid w:val="00A35217"/>
    <w:rsid w:val="00A421CF"/>
    <w:rsid w:val="00A43C0F"/>
    <w:rsid w:val="00A43EC0"/>
    <w:rsid w:val="00A44499"/>
    <w:rsid w:val="00A44535"/>
    <w:rsid w:val="00A44768"/>
    <w:rsid w:val="00A44B7F"/>
    <w:rsid w:val="00A4684E"/>
    <w:rsid w:val="00A50376"/>
    <w:rsid w:val="00A51276"/>
    <w:rsid w:val="00A51403"/>
    <w:rsid w:val="00A52C1C"/>
    <w:rsid w:val="00A5306C"/>
    <w:rsid w:val="00A55046"/>
    <w:rsid w:val="00A551D6"/>
    <w:rsid w:val="00A55556"/>
    <w:rsid w:val="00A6042C"/>
    <w:rsid w:val="00A61D99"/>
    <w:rsid w:val="00A61E44"/>
    <w:rsid w:val="00A62C25"/>
    <w:rsid w:val="00A6401D"/>
    <w:rsid w:val="00A65C68"/>
    <w:rsid w:val="00A66F2F"/>
    <w:rsid w:val="00A722B3"/>
    <w:rsid w:val="00A73968"/>
    <w:rsid w:val="00A75E29"/>
    <w:rsid w:val="00A776D4"/>
    <w:rsid w:val="00A81A0C"/>
    <w:rsid w:val="00A83829"/>
    <w:rsid w:val="00A84CCB"/>
    <w:rsid w:val="00A870F6"/>
    <w:rsid w:val="00A87634"/>
    <w:rsid w:val="00A91AB0"/>
    <w:rsid w:val="00A921CF"/>
    <w:rsid w:val="00A9394D"/>
    <w:rsid w:val="00A94C59"/>
    <w:rsid w:val="00A94F79"/>
    <w:rsid w:val="00AA0356"/>
    <w:rsid w:val="00AA1F0C"/>
    <w:rsid w:val="00AA5ACA"/>
    <w:rsid w:val="00AA6336"/>
    <w:rsid w:val="00AA6732"/>
    <w:rsid w:val="00AA6C69"/>
    <w:rsid w:val="00AB0329"/>
    <w:rsid w:val="00AB1423"/>
    <w:rsid w:val="00AB23E4"/>
    <w:rsid w:val="00AB268F"/>
    <w:rsid w:val="00AB416D"/>
    <w:rsid w:val="00AB5017"/>
    <w:rsid w:val="00AB6D5A"/>
    <w:rsid w:val="00AB6F7F"/>
    <w:rsid w:val="00AB7052"/>
    <w:rsid w:val="00AC1B9B"/>
    <w:rsid w:val="00AC679D"/>
    <w:rsid w:val="00AC6B11"/>
    <w:rsid w:val="00AC7E73"/>
    <w:rsid w:val="00AD00D4"/>
    <w:rsid w:val="00AD35CC"/>
    <w:rsid w:val="00AD6065"/>
    <w:rsid w:val="00AD689A"/>
    <w:rsid w:val="00AD7318"/>
    <w:rsid w:val="00AD760C"/>
    <w:rsid w:val="00AD7C8E"/>
    <w:rsid w:val="00AE0B9F"/>
    <w:rsid w:val="00AE13EF"/>
    <w:rsid w:val="00AE2282"/>
    <w:rsid w:val="00AE2E23"/>
    <w:rsid w:val="00AE336E"/>
    <w:rsid w:val="00AE3C7A"/>
    <w:rsid w:val="00AE4C00"/>
    <w:rsid w:val="00AE52B5"/>
    <w:rsid w:val="00AE53A3"/>
    <w:rsid w:val="00AE5BD7"/>
    <w:rsid w:val="00AF0A56"/>
    <w:rsid w:val="00AF1268"/>
    <w:rsid w:val="00AF52BB"/>
    <w:rsid w:val="00B01512"/>
    <w:rsid w:val="00B01B5A"/>
    <w:rsid w:val="00B01E97"/>
    <w:rsid w:val="00B024CB"/>
    <w:rsid w:val="00B0359B"/>
    <w:rsid w:val="00B051C4"/>
    <w:rsid w:val="00B05998"/>
    <w:rsid w:val="00B1068F"/>
    <w:rsid w:val="00B12663"/>
    <w:rsid w:val="00B13CEF"/>
    <w:rsid w:val="00B143A9"/>
    <w:rsid w:val="00B149AC"/>
    <w:rsid w:val="00B16897"/>
    <w:rsid w:val="00B20209"/>
    <w:rsid w:val="00B20F93"/>
    <w:rsid w:val="00B21388"/>
    <w:rsid w:val="00B22CB4"/>
    <w:rsid w:val="00B24E5E"/>
    <w:rsid w:val="00B255B2"/>
    <w:rsid w:val="00B25B66"/>
    <w:rsid w:val="00B267AE"/>
    <w:rsid w:val="00B278A5"/>
    <w:rsid w:val="00B31123"/>
    <w:rsid w:val="00B31870"/>
    <w:rsid w:val="00B32273"/>
    <w:rsid w:val="00B32E24"/>
    <w:rsid w:val="00B350D8"/>
    <w:rsid w:val="00B35B6A"/>
    <w:rsid w:val="00B3693A"/>
    <w:rsid w:val="00B37A7F"/>
    <w:rsid w:val="00B37B22"/>
    <w:rsid w:val="00B37DB6"/>
    <w:rsid w:val="00B40C76"/>
    <w:rsid w:val="00B41B2B"/>
    <w:rsid w:val="00B43D3D"/>
    <w:rsid w:val="00B45148"/>
    <w:rsid w:val="00B466A8"/>
    <w:rsid w:val="00B539A2"/>
    <w:rsid w:val="00B53B08"/>
    <w:rsid w:val="00B54F15"/>
    <w:rsid w:val="00B55EC0"/>
    <w:rsid w:val="00B57B0D"/>
    <w:rsid w:val="00B602DC"/>
    <w:rsid w:val="00B61377"/>
    <w:rsid w:val="00B6195C"/>
    <w:rsid w:val="00B61D38"/>
    <w:rsid w:val="00B6225D"/>
    <w:rsid w:val="00B646DC"/>
    <w:rsid w:val="00B64985"/>
    <w:rsid w:val="00B65772"/>
    <w:rsid w:val="00B664AC"/>
    <w:rsid w:val="00B66F13"/>
    <w:rsid w:val="00B67E76"/>
    <w:rsid w:val="00B71606"/>
    <w:rsid w:val="00B71FAF"/>
    <w:rsid w:val="00B7350E"/>
    <w:rsid w:val="00B75046"/>
    <w:rsid w:val="00B7640B"/>
    <w:rsid w:val="00B76AB4"/>
    <w:rsid w:val="00B77BAA"/>
    <w:rsid w:val="00B8438B"/>
    <w:rsid w:val="00B848AC"/>
    <w:rsid w:val="00B86FD2"/>
    <w:rsid w:val="00B93335"/>
    <w:rsid w:val="00B93381"/>
    <w:rsid w:val="00B93DA6"/>
    <w:rsid w:val="00B96ACD"/>
    <w:rsid w:val="00BA10A1"/>
    <w:rsid w:val="00BA41E0"/>
    <w:rsid w:val="00BA61D6"/>
    <w:rsid w:val="00BB0D6A"/>
    <w:rsid w:val="00BB2F4F"/>
    <w:rsid w:val="00BB3B76"/>
    <w:rsid w:val="00BB5D1F"/>
    <w:rsid w:val="00BB683E"/>
    <w:rsid w:val="00BB761F"/>
    <w:rsid w:val="00BB7CD4"/>
    <w:rsid w:val="00BC00DD"/>
    <w:rsid w:val="00BC0376"/>
    <w:rsid w:val="00BC13B5"/>
    <w:rsid w:val="00BC236C"/>
    <w:rsid w:val="00BC3C09"/>
    <w:rsid w:val="00BC7CE2"/>
    <w:rsid w:val="00BD02D8"/>
    <w:rsid w:val="00BD0B4E"/>
    <w:rsid w:val="00BD12E1"/>
    <w:rsid w:val="00BD23B5"/>
    <w:rsid w:val="00BD3321"/>
    <w:rsid w:val="00BD57A0"/>
    <w:rsid w:val="00BD58AF"/>
    <w:rsid w:val="00BD5936"/>
    <w:rsid w:val="00BD5AD1"/>
    <w:rsid w:val="00BD7B15"/>
    <w:rsid w:val="00BE0409"/>
    <w:rsid w:val="00BE0780"/>
    <w:rsid w:val="00BE2881"/>
    <w:rsid w:val="00BE4407"/>
    <w:rsid w:val="00BE5889"/>
    <w:rsid w:val="00BE5DBF"/>
    <w:rsid w:val="00BF2BD9"/>
    <w:rsid w:val="00BF2F49"/>
    <w:rsid w:val="00BF41B2"/>
    <w:rsid w:val="00BF49FD"/>
    <w:rsid w:val="00BF56E9"/>
    <w:rsid w:val="00BF5E3E"/>
    <w:rsid w:val="00BF6E54"/>
    <w:rsid w:val="00BF70B2"/>
    <w:rsid w:val="00BF72F4"/>
    <w:rsid w:val="00BF74EA"/>
    <w:rsid w:val="00C004C0"/>
    <w:rsid w:val="00C00A72"/>
    <w:rsid w:val="00C01C31"/>
    <w:rsid w:val="00C0315F"/>
    <w:rsid w:val="00C03F04"/>
    <w:rsid w:val="00C05601"/>
    <w:rsid w:val="00C11EC5"/>
    <w:rsid w:val="00C12E6F"/>
    <w:rsid w:val="00C152F5"/>
    <w:rsid w:val="00C16031"/>
    <w:rsid w:val="00C16090"/>
    <w:rsid w:val="00C1774B"/>
    <w:rsid w:val="00C17B2D"/>
    <w:rsid w:val="00C20586"/>
    <w:rsid w:val="00C20C0C"/>
    <w:rsid w:val="00C21CE4"/>
    <w:rsid w:val="00C224E4"/>
    <w:rsid w:val="00C2257C"/>
    <w:rsid w:val="00C22A21"/>
    <w:rsid w:val="00C24257"/>
    <w:rsid w:val="00C256AF"/>
    <w:rsid w:val="00C2628E"/>
    <w:rsid w:val="00C304D5"/>
    <w:rsid w:val="00C326A4"/>
    <w:rsid w:val="00C32B50"/>
    <w:rsid w:val="00C33204"/>
    <w:rsid w:val="00C33C6C"/>
    <w:rsid w:val="00C34211"/>
    <w:rsid w:val="00C34542"/>
    <w:rsid w:val="00C36539"/>
    <w:rsid w:val="00C368FE"/>
    <w:rsid w:val="00C36E98"/>
    <w:rsid w:val="00C40260"/>
    <w:rsid w:val="00C41696"/>
    <w:rsid w:val="00C44B1F"/>
    <w:rsid w:val="00C46838"/>
    <w:rsid w:val="00C46BB2"/>
    <w:rsid w:val="00C500DE"/>
    <w:rsid w:val="00C51607"/>
    <w:rsid w:val="00C52640"/>
    <w:rsid w:val="00C52DBF"/>
    <w:rsid w:val="00C553D1"/>
    <w:rsid w:val="00C55C28"/>
    <w:rsid w:val="00C56C32"/>
    <w:rsid w:val="00C578F7"/>
    <w:rsid w:val="00C640F6"/>
    <w:rsid w:val="00C64BB9"/>
    <w:rsid w:val="00C66B6C"/>
    <w:rsid w:val="00C72A12"/>
    <w:rsid w:val="00C73A60"/>
    <w:rsid w:val="00C76CC3"/>
    <w:rsid w:val="00C83801"/>
    <w:rsid w:val="00C84560"/>
    <w:rsid w:val="00C86E50"/>
    <w:rsid w:val="00C874E3"/>
    <w:rsid w:val="00C87BC7"/>
    <w:rsid w:val="00C87C9C"/>
    <w:rsid w:val="00C904C0"/>
    <w:rsid w:val="00C921EC"/>
    <w:rsid w:val="00C9337E"/>
    <w:rsid w:val="00C94FF5"/>
    <w:rsid w:val="00C95B9E"/>
    <w:rsid w:val="00C960A0"/>
    <w:rsid w:val="00C96E0E"/>
    <w:rsid w:val="00C973B9"/>
    <w:rsid w:val="00CA0A9F"/>
    <w:rsid w:val="00CA0E12"/>
    <w:rsid w:val="00CA27A4"/>
    <w:rsid w:val="00CA28DD"/>
    <w:rsid w:val="00CA299B"/>
    <w:rsid w:val="00CA2F2F"/>
    <w:rsid w:val="00CA3F39"/>
    <w:rsid w:val="00CA48B2"/>
    <w:rsid w:val="00CA4DE7"/>
    <w:rsid w:val="00CA551A"/>
    <w:rsid w:val="00CA5DD8"/>
    <w:rsid w:val="00CA69EF"/>
    <w:rsid w:val="00CB0991"/>
    <w:rsid w:val="00CB0B74"/>
    <w:rsid w:val="00CB132A"/>
    <w:rsid w:val="00CB13C4"/>
    <w:rsid w:val="00CB4D91"/>
    <w:rsid w:val="00CB573A"/>
    <w:rsid w:val="00CB6562"/>
    <w:rsid w:val="00CB6FF9"/>
    <w:rsid w:val="00CC2E1B"/>
    <w:rsid w:val="00CC4DE3"/>
    <w:rsid w:val="00CC7C61"/>
    <w:rsid w:val="00CD30E2"/>
    <w:rsid w:val="00CD5CC0"/>
    <w:rsid w:val="00CD5DB6"/>
    <w:rsid w:val="00CD6FCB"/>
    <w:rsid w:val="00CD7BCF"/>
    <w:rsid w:val="00CE191C"/>
    <w:rsid w:val="00CE19E9"/>
    <w:rsid w:val="00CE211D"/>
    <w:rsid w:val="00CE4980"/>
    <w:rsid w:val="00CE5096"/>
    <w:rsid w:val="00CE52D1"/>
    <w:rsid w:val="00CE7281"/>
    <w:rsid w:val="00CE75B9"/>
    <w:rsid w:val="00CE7ED6"/>
    <w:rsid w:val="00CF0DC8"/>
    <w:rsid w:val="00CF1225"/>
    <w:rsid w:val="00CF194F"/>
    <w:rsid w:val="00CF368F"/>
    <w:rsid w:val="00CF3C96"/>
    <w:rsid w:val="00CF7355"/>
    <w:rsid w:val="00D00204"/>
    <w:rsid w:val="00D00C85"/>
    <w:rsid w:val="00D0114B"/>
    <w:rsid w:val="00D01DA8"/>
    <w:rsid w:val="00D029AA"/>
    <w:rsid w:val="00D02F8C"/>
    <w:rsid w:val="00D030C8"/>
    <w:rsid w:val="00D03FA8"/>
    <w:rsid w:val="00D07C4E"/>
    <w:rsid w:val="00D10721"/>
    <w:rsid w:val="00D107D4"/>
    <w:rsid w:val="00D11A02"/>
    <w:rsid w:val="00D13450"/>
    <w:rsid w:val="00D13D5B"/>
    <w:rsid w:val="00D147A9"/>
    <w:rsid w:val="00D14B92"/>
    <w:rsid w:val="00D14B99"/>
    <w:rsid w:val="00D160C2"/>
    <w:rsid w:val="00D1698B"/>
    <w:rsid w:val="00D21CC2"/>
    <w:rsid w:val="00D2222E"/>
    <w:rsid w:val="00D22ADF"/>
    <w:rsid w:val="00D23785"/>
    <w:rsid w:val="00D238F7"/>
    <w:rsid w:val="00D30300"/>
    <w:rsid w:val="00D321CF"/>
    <w:rsid w:val="00D33D36"/>
    <w:rsid w:val="00D34F52"/>
    <w:rsid w:val="00D350D5"/>
    <w:rsid w:val="00D35AFE"/>
    <w:rsid w:val="00D35B00"/>
    <w:rsid w:val="00D3664F"/>
    <w:rsid w:val="00D369FF"/>
    <w:rsid w:val="00D4016E"/>
    <w:rsid w:val="00D412AE"/>
    <w:rsid w:val="00D4294D"/>
    <w:rsid w:val="00D42984"/>
    <w:rsid w:val="00D43A17"/>
    <w:rsid w:val="00D51A66"/>
    <w:rsid w:val="00D54E52"/>
    <w:rsid w:val="00D55916"/>
    <w:rsid w:val="00D56E9B"/>
    <w:rsid w:val="00D57F6C"/>
    <w:rsid w:val="00D634D4"/>
    <w:rsid w:val="00D6434A"/>
    <w:rsid w:val="00D6467F"/>
    <w:rsid w:val="00D64BDA"/>
    <w:rsid w:val="00D651EB"/>
    <w:rsid w:val="00D65211"/>
    <w:rsid w:val="00D665A3"/>
    <w:rsid w:val="00D6710C"/>
    <w:rsid w:val="00D7030E"/>
    <w:rsid w:val="00D70E88"/>
    <w:rsid w:val="00D71007"/>
    <w:rsid w:val="00D710DE"/>
    <w:rsid w:val="00D73B6F"/>
    <w:rsid w:val="00D73E16"/>
    <w:rsid w:val="00D750C4"/>
    <w:rsid w:val="00D75A91"/>
    <w:rsid w:val="00D812B7"/>
    <w:rsid w:val="00D81DC1"/>
    <w:rsid w:val="00D81FD1"/>
    <w:rsid w:val="00D8261D"/>
    <w:rsid w:val="00D8299D"/>
    <w:rsid w:val="00D83708"/>
    <w:rsid w:val="00D83CB7"/>
    <w:rsid w:val="00D84295"/>
    <w:rsid w:val="00D86278"/>
    <w:rsid w:val="00D8637C"/>
    <w:rsid w:val="00D875B2"/>
    <w:rsid w:val="00D90691"/>
    <w:rsid w:val="00D91852"/>
    <w:rsid w:val="00D91BF9"/>
    <w:rsid w:val="00D92F9A"/>
    <w:rsid w:val="00D9464D"/>
    <w:rsid w:val="00D968BF"/>
    <w:rsid w:val="00D97FEF"/>
    <w:rsid w:val="00DA35D2"/>
    <w:rsid w:val="00DA6A9A"/>
    <w:rsid w:val="00DA73F1"/>
    <w:rsid w:val="00DA7E2D"/>
    <w:rsid w:val="00DB1551"/>
    <w:rsid w:val="00DB25D7"/>
    <w:rsid w:val="00DB3E60"/>
    <w:rsid w:val="00DB6A6D"/>
    <w:rsid w:val="00DB73EE"/>
    <w:rsid w:val="00DC16B6"/>
    <w:rsid w:val="00DC1788"/>
    <w:rsid w:val="00DC1846"/>
    <w:rsid w:val="00DC6275"/>
    <w:rsid w:val="00DC7CE5"/>
    <w:rsid w:val="00DD19E1"/>
    <w:rsid w:val="00DD1BB7"/>
    <w:rsid w:val="00DD1F6E"/>
    <w:rsid w:val="00DD30EC"/>
    <w:rsid w:val="00DD3250"/>
    <w:rsid w:val="00DD4C83"/>
    <w:rsid w:val="00DD5F2B"/>
    <w:rsid w:val="00DE16FF"/>
    <w:rsid w:val="00DE192F"/>
    <w:rsid w:val="00DE2A02"/>
    <w:rsid w:val="00DE3604"/>
    <w:rsid w:val="00DE3C45"/>
    <w:rsid w:val="00DE4D3B"/>
    <w:rsid w:val="00DF06A7"/>
    <w:rsid w:val="00DF0751"/>
    <w:rsid w:val="00DF08DD"/>
    <w:rsid w:val="00DF096C"/>
    <w:rsid w:val="00DF125D"/>
    <w:rsid w:val="00DF1388"/>
    <w:rsid w:val="00DF4069"/>
    <w:rsid w:val="00DF5F01"/>
    <w:rsid w:val="00DF5F34"/>
    <w:rsid w:val="00DF6A69"/>
    <w:rsid w:val="00DF7530"/>
    <w:rsid w:val="00E00706"/>
    <w:rsid w:val="00E008AD"/>
    <w:rsid w:val="00E00BB6"/>
    <w:rsid w:val="00E0179F"/>
    <w:rsid w:val="00E036D6"/>
    <w:rsid w:val="00E03BC9"/>
    <w:rsid w:val="00E06726"/>
    <w:rsid w:val="00E12BF8"/>
    <w:rsid w:val="00E14619"/>
    <w:rsid w:val="00E1548C"/>
    <w:rsid w:val="00E15C70"/>
    <w:rsid w:val="00E15D5A"/>
    <w:rsid w:val="00E16755"/>
    <w:rsid w:val="00E178CE"/>
    <w:rsid w:val="00E17A71"/>
    <w:rsid w:val="00E20647"/>
    <w:rsid w:val="00E21DBD"/>
    <w:rsid w:val="00E221C1"/>
    <w:rsid w:val="00E23857"/>
    <w:rsid w:val="00E23A9D"/>
    <w:rsid w:val="00E24497"/>
    <w:rsid w:val="00E24D6E"/>
    <w:rsid w:val="00E24FF5"/>
    <w:rsid w:val="00E25B13"/>
    <w:rsid w:val="00E26D48"/>
    <w:rsid w:val="00E271B3"/>
    <w:rsid w:val="00E30C74"/>
    <w:rsid w:val="00E31898"/>
    <w:rsid w:val="00E31B07"/>
    <w:rsid w:val="00E31E9D"/>
    <w:rsid w:val="00E32EB5"/>
    <w:rsid w:val="00E33AEC"/>
    <w:rsid w:val="00E35055"/>
    <w:rsid w:val="00E36519"/>
    <w:rsid w:val="00E36E83"/>
    <w:rsid w:val="00E37EFA"/>
    <w:rsid w:val="00E40EBA"/>
    <w:rsid w:val="00E40ED8"/>
    <w:rsid w:val="00E43327"/>
    <w:rsid w:val="00E46637"/>
    <w:rsid w:val="00E47158"/>
    <w:rsid w:val="00E472F7"/>
    <w:rsid w:val="00E47FB4"/>
    <w:rsid w:val="00E516DB"/>
    <w:rsid w:val="00E52873"/>
    <w:rsid w:val="00E535E3"/>
    <w:rsid w:val="00E60BA3"/>
    <w:rsid w:val="00E6120C"/>
    <w:rsid w:val="00E6134A"/>
    <w:rsid w:val="00E6182D"/>
    <w:rsid w:val="00E61E18"/>
    <w:rsid w:val="00E632A6"/>
    <w:rsid w:val="00E64641"/>
    <w:rsid w:val="00E65FAC"/>
    <w:rsid w:val="00E70E83"/>
    <w:rsid w:val="00E71E63"/>
    <w:rsid w:val="00E72471"/>
    <w:rsid w:val="00E725BD"/>
    <w:rsid w:val="00E72B67"/>
    <w:rsid w:val="00E77DB8"/>
    <w:rsid w:val="00E8034E"/>
    <w:rsid w:val="00E8090E"/>
    <w:rsid w:val="00E80F08"/>
    <w:rsid w:val="00E81696"/>
    <w:rsid w:val="00E819C5"/>
    <w:rsid w:val="00E82B43"/>
    <w:rsid w:val="00E83F2C"/>
    <w:rsid w:val="00E84BF1"/>
    <w:rsid w:val="00E85707"/>
    <w:rsid w:val="00E86268"/>
    <w:rsid w:val="00E875E1"/>
    <w:rsid w:val="00E8776B"/>
    <w:rsid w:val="00E878F1"/>
    <w:rsid w:val="00E92BCF"/>
    <w:rsid w:val="00E94024"/>
    <w:rsid w:val="00E96A4E"/>
    <w:rsid w:val="00E96A79"/>
    <w:rsid w:val="00EA327B"/>
    <w:rsid w:val="00EA4074"/>
    <w:rsid w:val="00EB2403"/>
    <w:rsid w:val="00EB4129"/>
    <w:rsid w:val="00EB4BF4"/>
    <w:rsid w:val="00EB5128"/>
    <w:rsid w:val="00EB5444"/>
    <w:rsid w:val="00EB5D87"/>
    <w:rsid w:val="00EB7086"/>
    <w:rsid w:val="00EC047A"/>
    <w:rsid w:val="00EC0812"/>
    <w:rsid w:val="00EC5195"/>
    <w:rsid w:val="00EC69D2"/>
    <w:rsid w:val="00EC6C02"/>
    <w:rsid w:val="00EC7734"/>
    <w:rsid w:val="00ED0E9F"/>
    <w:rsid w:val="00ED10AF"/>
    <w:rsid w:val="00ED1691"/>
    <w:rsid w:val="00ED2881"/>
    <w:rsid w:val="00ED3F64"/>
    <w:rsid w:val="00ED5691"/>
    <w:rsid w:val="00ED7F56"/>
    <w:rsid w:val="00EE0FF3"/>
    <w:rsid w:val="00EE15B1"/>
    <w:rsid w:val="00EE2773"/>
    <w:rsid w:val="00EE3AFD"/>
    <w:rsid w:val="00EE494E"/>
    <w:rsid w:val="00EE5526"/>
    <w:rsid w:val="00EE7E4F"/>
    <w:rsid w:val="00EF0C11"/>
    <w:rsid w:val="00EF105A"/>
    <w:rsid w:val="00EF19DA"/>
    <w:rsid w:val="00EF1C47"/>
    <w:rsid w:val="00EF1D7D"/>
    <w:rsid w:val="00EF2378"/>
    <w:rsid w:val="00EF2513"/>
    <w:rsid w:val="00EF5F04"/>
    <w:rsid w:val="00EF754D"/>
    <w:rsid w:val="00EF7C88"/>
    <w:rsid w:val="00EF7F9B"/>
    <w:rsid w:val="00F00B56"/>
    <w:rsid w:val="00F00EA4"/>
    <w:rsid w:val="00F05DB3"/>
    <w:rsid w:val="00F07C80"/>
    <w:rsid w:val="00F132A6"/>
    <w:rsid w:val="00F135F2"/>
    <w:rsid w:val="00F14510"/>
    <w:rsid w:val="00F1522E"/>
    <w:rsid w:val="00F156BC"/>
    <w:rsid w:val="00F17BD2"/>
    <w:rsid w:val="00F17EB7"/>
    <w:rsid w:val="00F264BB"/>
    <w:rsid w:val="00F27B00"/>
    <w:rsid w:val="00F30807"/>
    <w:rsid w:val="00F3128E"/>
    <w:rsid w:val="00F31AF0"/>
    <w:rsid w:val="00F31C0A"/>
    <w:rsid w:val="00F32E5C"/>
    <w:rsid w:val="00F32FAA"/>
    <w:rsid w:val="00F36117"/>
    <w:rsid w:val="00F409B7"/>
    <w:rsid w:val="00F40D60"/>
    <w:rsid w:val="00F42CD5"/>
    <w:rsid w:val="00F431CC"/>
    <w:rsid w:val="00F43D11"/>
    <w:rsid w:val="00F450A5"/>
    <w:rsid w:val="00F46FF7"/>
    <w:rsid w:val="00F4726F"/>
    <w:rsid w:val="00F47FAD"/>
    <w:rsid w:val="00F505BC"/>
    <w:rsid w:val="00F50728"/>
    <w:rsid w:val="00F50759"/>
    <w:rsid w:val="00F50C62"/>
    <w:rsid w:val="00F51D5C"/>
    <w:rsid w:val="00F51FCE"/>
    <w:rsid w:val="00F52C2B"/>
    <w:rsid w:val="00F53EDD"/>
    <w:rsid w:val="00F54099"/>
    <w:rsid w:val="00F54D84"/>
    <w:rsid w:val="00F628C0"/>
    <w:rsid w:val="00F63468"/>
    <w:rsid w:val="00F6355E"/>
    <w:rsid w:val="00F66DFA"/>
    <w:rsid w:val="00F710CD"/>
    <w:rsid w:val="00F716C2"/>
    <w:rsid w:val="00F740D7"/>
    <w:rsid w:val="00F74971"/>
    <w:rsid w:val="00F80DD7"/>
    <w:rsid w:val="00F83C7D"/>
    <w:rsid w:val="00F87916"/>
    <w:rsid w:val="00F87F6B"/>
    <w:rsid w:val="00F91F09"/>
    <w:rsid w:val="00F920E1"/>
    <w:rsid w:val="00F9649D"/>
    <w:rsid w:val="00F96EB4"/>
    <w:rsid w:val="00FA1DA3"/>
    <w:rsid w:val="00FA5289"/>
    <w:rsid w:val="00FA719A"/>
    <w:rsid w:val="00FA7804"/>
    <w:rsid w:val="00FA79EC"/>
    <w:rsid w:val="00FA7B26"/>
    <w:rsid w:val="00FB05B4"/>
    <w:rsid w:val="00FB0D27"/>
    <w:rsid w:val="00FB1D5C"/>
    <w:rsid w:val="00FB4C85"/>
    <w:rsid w:val="00FB5C55"/>
    <w:rsid w:val="00FB7FB3"/>
    <w:rsid w:val="00FC008B"/>
    <w:rsid w:val="00FC0B20"/>
    <w:rsid w:val="00FC150E"/>
    <w:rsid w:val="00FC22F3"/>
    <w:rsid w:val="00FC26FD"/>
    <w:rsid w:val="00FC2FFB"/>
    <w:rsid w:val="00FC32FE"/>
    <w:rsid w:val="00FC38C8"/>
    <w:rsid w:val="00FC4DA5"/>
    <w:rsid w:val="00FC4EE4"/>
    <w:rsid w:val="00FC6DFA"/>
    <w:rsid w:val="00FC7BFD"/>
    <w:rsid w:val="00FD3B14"/>
    <w:rsid w:val="00FD3FD4"/>
    <w:rsid w:val="00FD4429"/>
    <w:rsid w:val="00FD52E5"/>
    <w:rsid w:val="00FD6C81"/>
    <w:rsid w:val="00FD725F"/>
    <w:rsid w:val="00FE03FC"/>
    <w:rsid w:val="00FE0E81"/>
    <w:rsid w:val="00FE0F71"/>
    <w:rsid w:val="00FE110D"/>
    <w:rsid w:val="00FE26F8"/>
    <w:rsid w:val="00FE3C08"/>
    <w:rsid w:val="00FE7A17"/>
    <w:rsid w:val="00FF0367"/>
    <w:rsid w:val="00FF3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21820"/>
    <w:pPr>
      <w:spacing w:before="60" w:after="60"/>
      <w:jc w:val="both"/>
    </w:pPr>
    <w:rPr>
      <w:rFonts w:ascii="Tahoma" w:hAnsi="Tahoma"/>
      <w:noProof/>
      <w:szCs w:val="24"/>
    </w:rPr>
  </w:style>
  <w:style w:type="paragraph" w:styleId="Heading1">
    <w:name w:val="heading 1"/>
    <w:aliases w:val="Nadpis 1 Char1"/>
    <w:basedOn w:val="Normal"/>
    <w:next w:val="Normal"/>
    <w:link w:val="PageNumber"/>
    <w:uiPriority w:val="99"/>
    <w:qFormat/>
    <w:rsid w:val="00121820"/>
    <w:pPr>
      <w:keepNext/>
      <w:numPr>
        <w:numId w:val="1"/>
      </w:numPr>
      <w:spacing w:before="240" w:after="0"/>
      <w:outlineLvl w:val="0"/>
    </w:pPr>
    <w:rPr>
      <w:b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21820"/>
    <w:pPr>
      <w:keepNext/>
      <w:numPr>
        <w:ilvl w:val="1"/>
        <w:numId w:val="1"/>
      </w:numPr>
      <w:spacing w:before="240" w:after="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21820"/>
    <w:pPr>
      <w:keepNext/>
      <w:numPr>
        <w:ilvl w:val="2"/>
        <w:numId w:val="1"/>
      </w:numPr>
      <w:spacing w:before="240" w:after="0"/>
      <w:outlineLvl w:val="2"/>
    </w:pPr>
    <w:rPr>
      <w:b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21820"/>
    <w:pPr>
      <w:keepNext/>
      <w:spacing w:before="24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21820"/>
    <w:pPr>
      <w:spacing w:before="24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21820"/>
    <w:pPr>
      <w:spacing w:before="24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21820"/>
    <w:pPr>
      <w:spacing w:before="24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21820"/>
    <w:pPr>
      <w:spacing w:before="24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21820"/>
    <w:pPr>
      <w:spacing w:before="24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adpis 1 Char1 Char"/>
    <w:basedOn w:val="DefaultParagraphFont"/>
    <w:link w:val="Heading1"/>
    <w:uiPriority w:val="99"/>
    <w:locked/>
    <w:rsid w:val="00DF096C"/>
    <w:rPr>
      <w:rFonts w:ascii="Cambria" w:hAnsi="Cambria" w:cs="Times New Roman"/>
      <w:b/>
      <w:bCs/>
      <w:noProof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21820"/>
    <w:rPr>
      <w:rFonts w:ascii="Tahoma" w:hAnsi="Tahoma" w:cs="Times New Roman"/>
      <w:b/>
      <w:noProof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21820"/>
    <w:rPr>
      <w:rFonts w:ascii="Tahoma" w:hAnsi="Tahoma" w:cs="Times New Roman"/>
      <w:b/>
      <w:noProof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21820"/>
    <w:rPr>
      <w:rFonts w:ascii="Calibri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21820"/>
    <w:rPr>
      <w:rFonts w:ascii="Calibri" w:hAnsi="Calibri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21820"/>
    <w:rPr>
      <w:rFonts w:ascii="Calibri" w:hAnsi="Calibri" w:cs="Times New Roman"/>
      <w:b/>
      <w:bCs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21820"/>
    <w:rPr>
      <w:rFonts w:ascii="Calibri" w:hAnsi="Calibri" w:cs="Times New Roman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21820"/>
    <w:rPr>
      <w:rFonts w:ascii="Calibri" w:hAnsi="Calibri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21820"/>
    <w:rPr>
      <w:rFonts w:ascii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rsid w:val="00121820"/>
    <w:pPr>
      <w:spacing w:before="0"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2182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DefaultParagraphFont"/>
    <w:link w:val="Heading1"/>
    <w:uiPriority w:val="99"/>
    <w:locked/>
    <w:rsid w:val="00121820"/>
    <w:rPr>
      <w:rFonts w:ascii="Tahoma" w:hAnsi="Tahoma" w:cs="Times New Roman"/>
      <w:b/>
      <w:noProof/>
      <w:kern w:val="32"/>
      <w:sz w:val="32"/>
      <w:szCs w:val="32"/>
    </w:rPr>
  </w:style>
  <w:style w:type="paragraph" w:styleId="Footer">
    <w:name w:val="footer"/>
    <w:aliases w:val="Zápatí Char1"/>
    <w:basedOn w:val="Normal"/>
    <w:link w:val="FollowedHyperlink"/>
    <w:uiPriority w:val="99"/>
    <w:semiHidden/>
    <w:rsid w:val="00121820"/>
    <w:pPr>
      <w:tabs>
        <w:tab w:val="center" w:pos="4320"/>
        <w:tab w:val="right" w:pos="8640"/>
      </w:tabs>
      <w:spacing w:before="100"/>
    </w:pPr>
    <w:rPr>
      <w:sz w:val="18"/>
    </w:rPr>
  </w:style>
  <w:style w:type="character" w:customStyle="1" w:styleId="FooterChar">
    <w:name w:val="Footer Char"/>
    <w:aliases w:val="Zápatí Char1 Char"/>
    <w:basedOn w:val="DefaultParagraphFont"/>
    <w:link w:val="Footer"/>
    <w:uiPriority w:val="99"/>
    <w:semiHidden/>
    <w:locked/>
    <w:rsid w:val="00DF096C"/>
    <w:rPr>
      <w:rFonts w:ascii="Tahoma" w:hAnsi="Tahoma" w:cs="Times New Roman"/>
      <w:noProof/>
      <w:sz w:val="24"/>
      <w:szCs w:val="24"/>
    </w:rPr>
  </w:style>
  <w:style w:type="character" w:customStyle="1" w:styleId="ZpatChar">
    <w:name w:val="Zápatí Char"/>
    <w:basedOn w:val="DefaultParagraphFont"/>
    <w:link w:val="Footer"/>
    <w:uiPriority w:val="99"/>
    <w:semiHidden/>
    <w:locked/>
    <w:rsid w:val="00121820"/>
    <w:rPr>
      <w:rFonts w:ascii="Tahoma" w:hAnsi="Tahoma" w:cs="Times New Roman"/>
      <w:sz w:val="24"/>
      <w:szCs w:val="24"/>
      <w:lang w:val="en-GB"/>
    </w:rPr>
  </w:style>
  <w:style w:type="paragraph" w:customStyle="1" w:styleId="Citace">
    <w:name w:val="Citace"/>
    <w:basedOn w:val="Normal"/>
    <w:link w:val="CitaceChar"/>
    <w:uiPriority w:val="99"/>
    <w:rsid w:val="00121820"/>
    <w:pPr>
      <w:jc w:val="left"/>
    </w:pPr>
    <w:rPr>
      <w:rFonts w:ascii="Times New Roman" w:hAnsi="Times New Roman"/>
      <w:color w:val="FFFFFF"/>
      <w:sz w:val="32"/>
    </w:rPr>
  </w:style>
  <w:style w:type="character" w:customStyle="1" w:styleId="CitaceChar">
    <w:name w:val="Citace Char"/>
    <w:basedOn w:val="DefaultParagraphFont"/>
    <w:link w:val="Citace"/>
    <w:uiPriority w:val="99"/>
    <w:locked/>
    <w:rsid w:val="00121820"/>
    <w:rPr>
      <w:rFonts w:ascii="Tahoma" w:hAnsi="Tahoma" w:cs="Times New Roman"/>
      <w:i/>
      <w:iCs/>
      <w:noProof/>
      <w:snapToGrid w:val="0"/>
      <w:color w:val="000000"/>
      <w:sz w:val="24"/>
      <w:szCs w:val="24"/>
    </w:rPr>
  </w:style>
  <w:style w:type="character" w:customStyle="1" w:styleId="QuoteChar">
    <w:name w:val="Quote Char"/>
    <w:basedOn w:val="DefaultParagraphFont"/>
    <w:uiPriority w:val="99"/>
    <w:locked/>
    <w:rsid w:val="00121820"/>
    <w:rPr>
      <w:rFonts w:ascii="Tahoma" w:hAnsi="Tahoma" w:cs="Times New Roman"/>
      <w:i/>
      <w:iCs/>
      <w:color w:val="000000"/>
      <w:sz w:val="24"/>
      <w:szCs w:val="24"/>
      <w:lang w:val="en-GB"/>
    </w:rPr>
  </w:style>
  <w:style w:type="paragraph" w:styleId="TOC1">
    <w:name w:val="toc 1"/>
    <w:basedOn w:val="Normal"/>
    <w:next w:val="Normal"/>
    <w:autoRedefine/>
    <w:uiPriority w:val="99"/>
    <w:rsid w:val="00121820"/>
    <w:pPr>
      <w:tabs>
        <w:tab w:val="left" w:pos="567"/>
        <w:tab w:val="right" w:pos="7078"/>
      </w:tabs>
      <w:spacing w:before="360" w:after="0"/>
      <w:jc w:val="left"/>
    </w:pPr>
    <w:rPr>
      <w:b/>
      <w:caps/>
      <w:sz w:val="24"/>
    </w:rPr>
  </w:style>
  <w:style w:type="paragraph" w:customStyle="1" w:styleId="Reporttitle">
    <w:name w:val="Report title"/>
    <w:basedOn w:val="Normal"/>
    <w:next w:val="Normal"/>
    <w:uiPriority w:val="99"/>
    <w:rsid w:val="00121820"/>
    <w:pPr>
      <w:spacing w:before="240" w:after="0"/>
      <w:jc w:val="right"/>
    </w:pPr>
    <w:rPr>
      <w:b/>
      <w:sz w:val="52"/>
      <w:szCs w:val="56"/>
    </w:rPr>
  </w:style>
  <w:style w:type="paragraph" w:styleId="TOC2">
    <w:name w:val="toc 2"/>
    <w:basedOn w:val="Normal"/>
    <w:next w:val="Normal"/>
    <w:autoRedefine/>
    <w:uiPriority w:val="99"/>
    <w:rsid w:val="00121820"/>
    <w:pPr>
      <w:tabs>
        <w:tab w:val="left" w:pos="567"/>
        <w:tab w:val="right" w:pos="7078"/>
      </w:tabs>
      <w:spacing w:before="120" w:after="0"/>
      <w:jc w:val="left"/>
    </w:pPr>
    <w:rPr>
      <w:b/>
      <w:sz w:val="20"/>
      <w:szCs w:val="20"/>
    </w:rPr>
  </w:style>
  <w:style w:type="paragraph" w:customStyle="1" w:styleId="Ondertitel">
    <w:name w:val="Ondertitel"/>
    <w:basedOn w:val="Normal"/>
    <w:uiPriority w:val="99"/>
    <w:rsid w:val="00121820"/>
    <w:rPr>
      <w:i/>
      <w:color w:val="333333"/>
    </w:rPr>
  </w:style>
  <w:style w:type="character" w:styleId="PageNumber">
    <w:name w:val="page number"/>
    <w:aliases w:val="Heading 1 Char1,Nadpis 1 Char1 Char1"/>
    <w:basedOn w:val="DefaultParagraphFont"/>
    <w:link w:val="Heading1"/>
    <w:uiPriority w:val="99"/>
    <w:locked/>
    <w:rsid w:val="00121820"/>
    <w:rPr>
      <w:rFonts w:cs="Times New Roman"/>
    </w:rPr>
  </w:style>
  <w:style w:type="paragraph" w:styleId="Header">
    <w:name w:val="header"/>
    <w:basedOn w:val="Normal"/>
    <w:link w:val="HeaderChar"/>
    <w:uiPriority w:val="99"/>
    <w:rsid w:val="001218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21820"/>
    <w:rPr>
      <w:rFonts w:ascii="Tahoma" w:hAnsi="Tahoma" w:cs="Times New Roman"/>
      <w:sz w:val="24"/>
      <w:szCs w:val="24"/>
      <w:lang w:val="en-GB"/>
    </w:rPr>
  </w:style>
  <w:style w:type="paragraph" w:styleId="TOC3">
    <w:name w:val="toc 3"/>
    <w:basedOn w:val="Normal"/>
    <w:next w:val="Normal"/>
    <w:autoRedefine/>
    <w:uiPriority w:val="99"/>
    <w:rsid w:val="00121820"/>
    <w:pPr>
      <w:tabs>
        <w:tab w:val="left" w:pos="993"/>
        <w:tab w:val="right" w:pos="7078"/>
      </w:tabs>
      <w:spacing w:before="0" w:after="0"/>
      <w:ind w:left="220"/>
      <w:jc w:val="left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99"/>
    <w:semiHidden/>
    <w:rsid w:val="00121820"/>
    <w:pPr>
      <w:spacing w:before="0" w:after="0"/>
      <w:ind w:left="440"/>
      <w:jc w:val="left"/>
    </w:pPr>
    <w:rPr>
      <w:rFonts w:ascii="Times New Roman" w:hAnsi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99"/>
    <w:semiHidden/>
    <w:rsid w:val="00121820"/>
    <w:pPr>
      <w:spacing w:before="0" w:after="0"/>
      <w:ind w:left="660"/>
      <w:jc w:val="left"/>
    </w:pPr>
    <w:rPr>
      <w:rFonts w:ascii="Times New Roman" w:hAnsi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99"/>
    <w:semiHidden/>
    <w:rsid w:val="00121820"/>
    <w:pPr>
      <w:spacing w:before="0" w:after="0"/>
      <w:ind w:left="880"/>
      <w:jc w:val="left"/>
    </w:pPr>
    <w:rPr>
      <w:rFonts w:ascii="Times New Roman" w:hAnsi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99"/>
    <w:semiHidden/>
    <w:rsid w:val="00121820"/>
    <w:pPr>
      <w:spacing w:before="0" w:after="0"/>
      <w:ind w:left="1100"/>
      <w:jc w:val="left"/>
    </w:pPr>
    <w:rPr>
      <w:rFonts w:ascii="Times New Roman" w:hAnsi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rsid w:val="00121820"/>
    <w:pPr>
      <w:spacing w:before="0" w:after="0"/>
      <w:ind w:left="1320"/>
      <w:jc w:val="left"/>
    </w:pPr>
    <w:rPr>
      <w:rFonts w:ascii="Times New Roman" w:hAnsi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121820"/>
    <w:pPr>
      <w:spacing w:before="0" w:after="0"/>
      <w:ind w:left="1540"/>
      <w:jc w:val="left"/>
    </w:pPr>
    <w:rPr>
      <w:rFonts w:ascii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121820"/>
    <w:rPr>
      <w:rFonts w:cs="Times New Roman"/>
      <w:color w:val="0000FF"/>
      <w:u w:val="single"/>
    </w:rPr>
  </w:style>
  <w:style w:type="paragraph" w:customStyle="1" w:styleId="List-Bulletslevel1">
    <w:name w:val="List - Bullets level 1"/>
    <w:basedOn w:val="Normal"/>
    <w:uiPriority w:val="99"/>
    <w:rsid w:val="00121820"/>
    <w:pPr>
      <w:numPr>
        <w:numId w:val="2"/>
      </w:numPr>
      <w:ind w:hanging="426"/>
    </w:pPr>
  </w:style>
  <w:style w:type="paragraph" w:customStyle="1" w:styleId="List-Bulletslevel2">
    <w:name w:val="List - Bullets level 2"/>
    <w:basedOn w:val="Normal"/>
    <w:uiPriority w:val="99"/>
    <w:rsid w:val="00121820"/>
    <w:pPr>
      <w:numPr>
        <w:ilvl w:val="1"/>
        <w:numId w:val="2"/>
      </w:numPr>
      <w:ind w:left="426" w:hanging="284"/>
    </w:pPr>
  </w:style>
  <w:style w:type="paragraph" w:customStyle="1" w:styleId="Onderschriftplaatje">
    <w:name w:val="Onderschrift plaatje"/>
    <w:basedOn w:val="Normal"/>
    <w:uiPriority w:val="99"/>
    <w:rsid w:val="00121820"/>
    <w:rPr>
      <w:i/>
      <w:sz w:val="20"/>
    </w:rPr>
  </w:style>
  <w:style w:type="paragraph" w:customStyle="1" w:styleId="Headingminikopje">
    <w:name w:val="Heading minikopje"/>
    <w:basedOn w:val="Normal"/>
    <w:uiPriority w:val="99"/>
    <w:rsid w:val="00121820"/>
    <w:rPr>
      <w:b/>
    </w:rPr>
  </w:style>
  <w:style w:type="paragraph" w:customStyle="1" w:styleId="List-Numbered">
    <w:name w:val="List - Numbered"/>
    <w:basedOn w:val="List-Bulletslevel1"/>
    <w:uiPriority w:val="99"/>
    <w:rsid w:val="00121820"/>
    <w:pPr>
      <w:numPr>
        <w:numId w:val="3"/>
      </w:numPr>
    </w:pPr>
  </w:style>
  <w:style w:type="paragraph" w:customStyle="1" w:styleId="List-Letter">
    <w:name w:val="List - Letter"/>
    <w:basedOn w:val="List-Numbered"/>
    <w:uiPriority w:val="99"/>
    <w:rsid w:val="00121820"/>
    <w:pPr>
      <w:numPr>
        <w:numId w:val="4"/>
      </w:numPr>
    </w:pPr>
  </w:style>
  <w:style w:type="paragraph" w:customStyle="1" w:styleId="Odstavecseseznamem">
    <w:name w:val="Odstavec se seznamem"/>
    <w:basedOn w:val="Normal"/>
    <w:uiPriority w:val="99"/>
    <w:rsid w:val="00121820"/>
    <w:pPr>
      <w:ind w:left="720"/>
      <w:contextualSpacing/>
    </w:pPr>
  </w:style>
  <w:style w:type="table" w:styleId="TableGrid">
    <w:name w:val="Table Grid"/>
    <w:basedOn w:val="TableNormal"/>
    <w:uiPriority w:val="99"/>
    <w:rsid w:val="0012182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lassic2">
    <w:name w:val="Table Classic 2"/>
    <w:basedOn w:val="TableNormal"/>
    <w:uiPriority w:val="99"/>
    <w:rsid w:val="00121820"/>
    <w:pPr>
      <w:spacing w:before="60" w:after="60"/>
      <w:jc w:val="both"/>
    </w:pPr>
    <w:rPr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lassic3">
    <w:name w:val="Table Classic 3"/>
    <w:basedOn w:val="TableNormal"/>
    <w:uiPriority w:val="99"/>
    <w:rsid w:val="00121820"/>
    <w:pPr>
      <w:spacing w:before="60" w:after="60"/>
      <w:jc w:val="both"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</w:style>
  <w:style w:type="table" w:styleId="MediumShading1-Accent3">
    <w:name w:val="Medium Shading 1 Accent 3"/>
    <w:basedOn w:val="TableNormal"/>
    <w:uiPriority w:val="99"/>
    <w:rsid w:val="00121820"/>
    <w:rPr>
      <w:sz w:val="20"/>
      <w:szCs w:val="20"/>
    </w:rPr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2">
    <w:name w:val="Light List Accent 2"/>
    <w:basedOn w:val="TableNormal"/>
    <w:uiPriority w:val="99"/>
    <w:rsid w:val="00121820"/>
    <w:rPr>
      <w:sz w:val="20"/>
      <w:szCs w:val="20"/>
    </w:rPr>
    <w:tblPr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olorfulList-Accent4">
    <w:name w:val="Colorful List Accent 4"/>
    <w:basedOn w:val="TableNormal"/>
    <w:uiPriority w:val="99"/>
    <w:rsid w:val="00121820"/>
    <w:rPr>
      <w:color w:val="00000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</w:style>
  <w:style w:type="paragraph" w:customStyle="1" w:styleId="TableinArialNarrow">
    <w:name w:val="Table in Arial Narrow"/>
    <w:basedOn w:val="Normal"/>
    <w:uiPriority w:val="99"/>
    <w:rsid w:val="00121820"/>
    <w:pPr>
      <w:tabs>
        <w:tab w:val="left" w:pos="425"/>
        <w:tab w:val="left" w:pos="567"/>
        <w:tab w:val="left" w:pos="709"/>
      </w:tabs>
      <w:spacing w:before="40" w:after="20"/>
      <w:ind w:left="28" w:right="28"/>
      <w:jc w:val="left"/>
    </w:pPr>
    <w:rPr>
      <w:rFonts w:ascii="Arial Narrow" w:hAnsi="Arial Narrow"/>
      <w:sz w:val="20"/>
      <w:szCs w:val="20"/>
    </w:rPr>
  </w:style>
  <w:style w:type="character" w:styleId="FollowedHyperlink">
    <w:name w:val="FollowedHyperlink"/>
    <w:aliases w:val="Footer Char1,Zápatí Char1 Char1"/>
    <w:basedOn w:val="DefaultParagraphFont"/>
    <w:link w:val="Footer"/>
    <w:uiPriority w:val="99"/>
    <w:locked/>
    <w:rsid w:val="00121820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rsid w:val="00121820"/>
    <w:rPr>
      <w:rFonts w:cs="Times New Roman"/>
      <w:sz w:val="16"/>
      <w:szCs w:val="16"/>
    </w:rPr>
  </w:style>
  <w:style w:type="paragraph" w:styleId="CommentText">
    <w:name w:val="annotation text"/>
    <w:aliases w:val="Text komentáře Char1"/>
    <w:basedOn w:val="Normal"/>
    <w:link w:val="FootnoteReference"/>
    <w:uiPriority w:val="99"/>
    <w:semiHidden/>
    <w:rsid w:val="00121820"/>
    <w:rPr>
      <w:sz w:val="20"/>
      <w:szCs w:val="20"/>
    </w:rPr>
  </w:style>
  <w:style w:type="character" w:customStyle="1" w:styleId="CommentTextChar">
    <w:name w:val="Comment Text Char"/>
    <w:aliases w:val="Text komentáře Char1 Char"/>
    <w:basedOn w:val="DefaultParagraphFont"/>
    <w:link w:val="CommentText"/>
    <w:uiPriority w:val="99"/>
    <w:semiHidden/>
    <w:locked/>
    <w:rsid w:val="00DF096C"/>
    <w:rPr>
      <w:rFonts w:ascii="Tahoma" w:hAnsi="Tahoma" w:cs="Times New Roman"/>
      <w:noProof/>
      <w:sz w:val="20"/>
      <w:szCs w:val="20"/>
    </w:rPr>
  </w:style>
  <w:style w:type="character" w:customStyle="1" w:styleId="TextkomenteChar">
    <w:name w:val="Text komentáře Char"/>
    <w:basedOn w:val="DefaultParagraphFont"/>
    <w:link w:val="CommentText"/>
    <w:uiPriority w:val="99"/>
    <w:semiHidden/>
    <w:locked/>
    <w:rsid w:val="00121820"/>
    <w:rPr>
      <w:rFonts w:ascii="Tahoma" w:hAnsi="Tahoma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21820"/>
    <w:rPr>
      <w:b/>
      <w:bCs/>
    </w:rPr>
  </w:style>
  <w:style w:type="character" w:customStyle="1" w:styleId="CommentSubjectChar">
    <w:name w:val="Comment Subject Char"/>
    <w:basedOn w:val="TextkomenteChar"/>
    <w:link w:val="CommentSubject"/>
    <w:uiPriority w:val="99"/>
    <w:semiHidden/>
    <w:locked/>
    <w:rsid w:val="00121820"/>
    <w:rPr>
      <w:b/>
      <w:bCs/>
    </w:rPr>
  </w:style>
  <w:style w:type="paragraph" w:customStyle="1" w:styleId="Revize">
    <w:name w:val="Revize"/>
    <w:hidden/>
    <w:uiPriority w:val="99"/>
    <w:semiHidden/>
    <w:rsid w:val="00121820"/>
    <w:rPr>
      <w:rFonts w:ascii="Tahoma" w:hAnsi="Tahoma"/>
      <w:szCs w:val="24"/>
      <w:lang w:val="en-GB"/>
    </w:rPr>
  </w:style>
  <w:style w:type="paragraph" w:styleId="Caption">
    <w:name w:val="caption"/>
    <w:basedOn w:val="Normal"/>
    <w:next w:val="Normal"/>
    <w:uiPriority w:val="99"/>
    <w:qFormat/>
    <w:locked/>
    <w:rsid w:val="00121820"/>
    <w:pPr>
      <w:spacing w:before="0" w:after="200"/>
    </w:pPr>
    <w:rPr>
      <w:b/>
      <w:bCs/>
      <w:color w:val="4F81BD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121820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21820"/>
    <w:rPr>
      <w:rFonts w:ascii="Tahoma" w:hAnsi="Tahoma" w:cs="Times New Roman"/>
      <w:noProof/>
      <w:sz w:val="20"/>
      <w:szCs w:val="20"/>
    </w:rPr>
  </w:style>
  <w:style w:type="character" w:styleId="FootnoteReference">
    <w:name w:val="footnote reference"/>
    <w:aliases w:val="Comment Text Char1,Text komentáře Char1 Char1"/>
    <w:basedOn w:val="DefaultParagraphFont"/>
    <w:link w:val="CommentText"/>
    <w:uiPriority w:val="99"/>
    <w:semiHidden/>
    <w:locked/>
    <w:rsid w:val="00121820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121820"/>
    <w:rPr>
      <w:rFonts w:cs="Times New Roman"/>
    </w:rPr>
  </w:style>
  <w:style w:type="paragraph" w:customStyle="1" w:styleId="FormText">
    <w:name w:val="Form Text"/>
    <w:next w:val="Normal"/>
    <w:uiPriority w:val="99"/>
    <w:rsid w:val="00121820"/>
    <w:rPr>
      <w:b/>
      <w:sz w:val="20"/>
      <w:szCs w:val="20"/>
      <w:lang w:val="en-GB"/>
    </w:rPr>
  </w:style>
  <w:style w:type="paragraph" w:customStyle="1" w:styleId="FormUserText">
    <w:name w:val="Form User Text"/>
    <w:basedOn w:val="Normal"/>
    <w:uiPriority w:val="99"/>
    <w:rsid w:val="00121820"/>
    <w:pPr>
      <w:spacing w:before="0" w:after="0"/>
      <w:jc w:val="left"/>
    </w:pPr>
    <w:rPr>
      <w:rFonts w:ascii="Times New Roman" w:hAnsi="Times New Roman" w:cs="Angsana New"/>
      <w:noProof w:val="0"/>
      <w:sz w:val="24"/>
      <w:szCs w:val="20"/>
      <w:lang w:val="en-GB"/>
    </w:rPr>
  </w:style>
  <w:style w:type="paragraph" w:customStyle="1" w:styleId="FormTitle">
    <w:name w:val="Form Title"/>
    <w:basedOn w:val="Normal"/>
    <w:next w:val="Normal"/>
    <w:uiPriority w:val="99"/>
    <w:rsid w:val="00121820"/>
    <w:pPr>
      <w:keepNext/>
      <w:tabs>
        <w:tab w:val="left" w:pos="720"/>
      </w:tabs>
      <w:spacing w:before="0" w:after="0" w:line="370" w:lineRule="exact"/>
      <w:jc w:val="left"/>
      <w:outlineLvl w:val="1"/>
    </w:pPr>
    <w:rPr>
      <w:rFonts w:ascii="Times New Roman" w:hAnsi="Times New Roman" w:cs="Angsana New"/>
      <w:b/>
      <w:noProof w:val="0"/>
      <w:sz w:val="36"/>
      <w:szCs w:val="20"/>
      <w:lang w:val="en-GB"/>
    </w:rPr>
  </w:style>
  <w:style w:type="paragraph" w:customStyle="1" w:styleId="Cover-TitleBlock">
    <w:name w:val="Cover - Title Block"/>
    <w:basedOn w:val="Normal"/>
    <w:next w:val="Normal"/>
    <w:uiPriority w:val="99"/>
    <w:rsid w:val="00121820"/>
    <w:pPr>
      <w:spacing w:before="0" w:after="113" w:line="340" w:lineRule="exact"/>
      <w:jc w:val="left"/>
    </w:pPr>
    <w:rPr>
      <w:rFonts w:ascii="Times New Roman" w:hAnsi="Times New Roman" w:cs="Angsana New"/>
      <w:noProof w:val="0"/>
      <w:sz w:val="32"/>
      <w:szCs w:val="32"/>
      <w:lang w:val="en-GB"/>
    </w:rPr>
  </w:style>
  <w:style w:type="paragraph" w:customStyle="1" w:styleId="Cover-Ref">
    <w:name w:val="Cover - Ref"/>
    <w:basedOn w:val="Normal"/>
    <w:uiPriority w:val="99"/>
    <w:rsid w:val="00121820"/>
    <w:pPr>
      <w:spacing w:before="200" w:after="113" w:line="220" w:lineRule="exact"/>
      <w:jc w:val="left"/>
    </w:pPr>
    <w:rPr>
      <w:rFonts w:ascii="Times New Roman" w:hAnsi="Times New Roman" w:cs="Angsana New"/>
      <w:noProof w:val="0"/>
      <w:sz w:val="18"/>
      <w:szCs w:val="20"/>
      <w:lang w:val="en-GB"/>
    </w:rPr>
  </w:style>
  <w:style w:type="paragraph" w:customStyle="1" w:styleId="Style1">
    <w:name w:val="Style1"/>
    <w:basedOn w:val="Normal"/>
    <w:uiPriority w:val="99"/>
    <w:rsid w:val="00121820"/>
    <w:pPr>
      <w:widowControl w:val="0"/>
      <w:autoSpaceDE w:val="0"/>
      <w:autoSpaceDN w:val="0"/>
      <w:adjustRightInd w:val="0"/>
      <w:spacing w:before="0" w:after="0" w:line="211" w:lineRule="exact"/>
      <w:jc w:val="left"/>
    </w:pPr>
    <w:rPr>
      <w:rFonts w:ascii="Calibri" w:hAnsi="Calibri"/>
      <w:noProof w:val="0"/>
      <w:sz w:val="24"/>
    </w:rPr>
  </w:style>
  <w:style w:type="paragraph" w:customStyle="1" w:styleId="Style2">
    <w:name w:val="Style2"/>
    <w:basedOn w:val="Normal"/>
    <w:uiPriority w:val="99"/>
    <w:rsid w:val="00121820"/>
    <w:pPr>
      <w:widowControl w:val="0"/>
      <w:autoSpaceDE w:val="0"/>
      <w:autoSpaceDN w:val="0"/>
      <w:adjustRightInd w:val="0"/>
      <w:spacing w:before="0" w:after="0"/>
      <w:jc w:val="left"/>
    </w:pPr>
    <w:rPr>
      <w:rFonts w:ascii="Calibri" w:hAnsi="Calibri"/>
      <w:noProof w:val="0"/>
      <w:sz w:val="24"/>
    </w:rPr>
  </w:style>
  <w:style w:type="paragraph" w:customStyle="1" w:styleId="Style3">
    <w:name w:val="Style3"/>
    <w:basedOn w:val="Normal"/>
    <w:uiPriority w:val="99"/>
    <w:rsid w:val="00121820"/>
    <w:pPr>
      <w:widowControl w:val="0"/>
      <w:autoSpaceDE w:val="0"/>
      <w:autoSpaceDN w:val="0"/>
      <w:adjustRightInd w:val="0"/>
      <w:spacing w:before="0" w:after="0" w:line="214" w:lineRule="exact"/>
      <w:ind w:hanging="91"/>
      <w:jc w:val="left"/>
    </w:pPr>
    <w:rPr>
      <w:rFonts w:ascii="Calibri" w:hAnsi="Calibri"/>
      <w:noProof w:val="0"/>
      <w:sz w:val="24"/>
    </w:rPr>
  </w:style>
  <w:style w:type="character" w:customStyle="1" w:styleId="FontStyle11">
    <w:name w:val="Font Style11"/>
    <w:basedOn w:val="DefaultParagraphFont"/>
    <w:uiPriority w:val="99"/>
    <w:rsid w:val="00121820"/>
    <w:rPr>
      <w:rFonts w:ascii="Calibri" w:hAnsi="Calibri" w:cs="Calibri"/>
      <w:b/>
      <w:bCs/>
      <w:color w:val="000000"/>
      <w:sz w:val="14"/>
      <w:szCs w:val="14"/>
    </w:rPr>
  </w:style>
  <w:style w:type="character" w:customStyle="1" w:styleId="FontStyle12">
    <w:name w:val="Font Style12"/>
    <w:basedOn w:val="DefaultParagraphFont"/>
    <w:uiPriority w:val="99"/>
    <w:rsid w:val="00121820"/>
    <w:rPr>
      <w:rFonts w:ascii="Calibri" w:hAnsi="Calibri" w:cs="Calibri"/>
      <w:color w:val="000000"/>
      <w:sz w:val="14"/>
      <w:szCs w:val="14"/>
    </w:rPr>
  </w:style>
  <w:style w:type="character" w:customStyle="1" w:styleId="tw4winMark">
    <w:name w:val="tw4winMark"/>
    <w:uiPriority w:val="99"/>
    <w:rsid w:val="00121820"/>
    <w:rPr>
      <w:rFonts w:ascii="Courier New" w:hAnsi="Courier New"/>
      <w:vanish/>
      <w:color w:val="800080"/>
      <w:sz w:val="24"/>
      <w:vertAlign w:val="subscript"/>
    </w:rPr>
  </w:style>
  <w:style w:type="character" w:customStyle="1" w:styleId="ft">
    <w:name w:val="ft"/>
    <w:basedOn w:val="DefaultParagraphFont"/>
    <w:uiPriority w:val="99"/>
    <w:rsid w:val="00121820"/>
    <w:rPr>
      <w:rFonts w:cs="Times New Roman"/>
    </w:rPr>
  </w:style>
  <w:style w:type="character" w:customStyle="1" w:styleId="tw4winError">
    <w:name w:val="tw4winError"/>
    <w:uiPriority w:val="99"/>
    <w:rsid w:val="00121820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121820"/>
    <w:rPr>
      <w:color w:val="0000FF"/>
    </w:rPr>
  </w:style>
  <w:style w:type="character" w:customStyle="1" w:styleId="tw4winPopup">
    <w:name w:val="tw4winPopup"/>
    <w:uiPriority w:val="99"/>
    <w:rsid w:val="00121820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121820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121820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121820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121820"/>
    <w:rPr>
      <w:rFonts w:ascii="Courier New" w:hAnsi="Courier New"/>
      <w:noProof/>
      <w:color w:val="800000"/>
    </w:rPr>
  </w:style>
  <w:style w:type="paragraph" w:customStyle="1" w:styleId="StyleHeading2Left">
    <w:name w:val="Style Heading 2 + Left"/>
    <w:basedOn w:val="Heading2"/>
    <w:uiPriority w:val="99"/>
    <w:rsid w:val="004643B7"/>
    <w:pPr>
      <w:jc w:val="left"/>
    </w:pPr>
    <w:rPr>
      <w:bCs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93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93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3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93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838">
          <w:marLeft w:val="720"/>
          <w:marRight w:val="0"/>
          <w:marTop w:val="264"/>
          <w:marBottom w:val="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845">
          <w:marLeft w:val="720"/>
          <w:marRight w:val="0"/>
          <w:marTop w:val="264"/>
          <w:marBottom w:val="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848">
          <w:marLeft w:val="720"/>
          <w:marRight w:val="0"/>
          <w:marTop w:val="264"/>
          <w:marBottom w:val="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823">
          <w:marLeft w:val="1267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830">
          <w:marLeft w:val="1267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837">
          <w:marLeft w:val="1267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839">
          <w:marLeft w:val="720"/>
          <w:marRight w:val="0"/>
          <w:marTop w:val="264"/>
          <w:marBottom w:val="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4829">
          <w:marLeft w:val="1267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846">
          <w:marLeft w:val="1267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847">
          <w:marLeft w:val="1267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hyperlink" Target="http://spacingvancouver.ca/2012/08/09/urban-planet-dutch-intersection-design/" TargetMode="External"/><Relationship Id="rId47" Type="http://schemas.openxmlformats.org/officeDocument/2006/relationships/image" Target="media/image35.jpeg"/><Relationship Id="rId50" Type="http://schemas.openxmlformats.org/officeDocument/2006/relationships/hyperlink" Target="http://www.youtube.com/watch?v=9W9p4o765No&amp;feature=digest_thu" TargetMode="External"/><Relationship Id="rId55" Type="http://schemas.openxmlformats.org/officeDocument/2006/relationships/hyperlink" Target="http://www.youtube.com/watch?v=eaE4KOZzQOg&amp;feature=g-vrec" TargetMode="External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76" Type="http://schemas.openxmlformats.org/officeDocument/2006/relationships/image" Target="media/image60.png"/><Relationship Id="rId84" Type="http://schemas.openxmlformats.org/officeDocument/2006/relationships/image" Target="media/image63.emf"/><Relationship Id="rId89" Type="http://schemas.openxmlformats.org/officeDocument/2006/relationships/hyperlink" Target="http://www.copenhagenize.com/2009/11/drive-with-your-heart.html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en.wikipedia.org/wiki/Compact_city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79" Type="http://schemas.openxmlformats.org/officeDocument/2006/relationships/image" Target="media/image61.png"/><Relationship Id="rId87" Type="http://schemas.openxmlformats.org/officeDocument/2006/relationships/image" Target="media/image66.emf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82" Type="http://schemas.openxmlformats.org/officeDocument/2006/relationships/hyperlink" Target="http://www.veiligverkeernederland.nl/de_scholen_zijn_weer_begonnen" TargetMode="External"/><Relationship Id="rId90" Type="http://schemas.openxmlformats.org/officeDocument/2006/relationships/hyperlink" Target="http://www.thetimes.co.uk/tto/public/cyclesafety/" TargetMode="External"/><Relationship Id="rId19" Type="http://schemas.openxmlformats.org/officeDocument/2006/relationships/image" Target="media/image10.jpeg"/><Relationship Id="rId14" Type="http://schemas.openxmlformats.org/officeDocument/2006/relationships/footer" Target="footer2.xm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hyperlink" Target="http://wiki.coe.neu.edu/groups/nl2011transpo/wiki/794d3/14_Red_Asphalt_Pavement.html" TargetMode="External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hyperlink" Target="http://www.cyklotrasy.sk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72" Type="http://schemas.openxmlformats.org/officeDocument/2006/relationships/image" Target="media/image56.emf"/><Relationship Id="rId80" Type="http://schemas.openxmlformats.org/officeDocument/2006/relationships/hyperlink" Target="http://www.radlstar.de/die-gewinner/" TargetMode="External"/><Relationship Id="rId85" Type="http://schemas.openxmlformats.org/officeDocument/2006/relationships/image" Target="media/image64.e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cyklokoalicia.sk/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59.jpeg"/><Relationship Id="rId83" Type="http://schemas.openxmlformats.org/officeDocument/2006/relationships/hyperlink" Target="http://www.balancia.com/referenties/meer-referenties/" TargetMode="External"/><Relationship Id="rId88" Type="http://schemas.openxmlformats.org/officeDocument/2006/relationships/image" Target="media/image67.emf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hyperlink" Target="http://www.cyklokoalicia.sk/odpocet-2012/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image" Target="media/image42.jpeg"/><Relationship Id="rId10" Type="http://schemas.openxmlformats.org/officeDocument/2006/relationships/image" Target="media/image4.pn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7.jpeg"/><Relationship Id="rId78" Type="http://schemas.openxmlformats.org/officeDocument/2006/relationships/hyperlink" Target="http://www.greenriders.sk" TargetMode="External"/><Relationship Id="rId81" Type="http://schemas.openxmlformats.org/officeDocument/2006/relationships/image" Target="media/image62.png"/><Relationship Id="rId86" Type="http://schemas.openxmlformats.org/officeDocument/2006/relationships/image" Target="media/image65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ratislavasightseeing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_5\Documents\BALANCIA\76%20Energy%20Centre%20Bratislava\76.01%20NMT%20Expert%20I\Documents%20in%20progress\Sjabloon_Eng_Re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Sjabloon_Eng_Report</Template>
  <TotalTime>102</TotalTime>
  <Pages>63</Pages>
  <Words>12212</Words>
  <Characters>-32766</Characters>
  <Application>Microsoft Office Outlook</Application>
  <DocSecurity>0</DocSecurity>
  <Lines>0</Lines>
  <Paragraphs>0</Paragraphs>
  <ScaleCrop>false</ScaleCrop>
  <Company>MÚDRY PREKLAD s.r.o.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MÚDRY PREKLAD s.r.o.</dc:creator>
  <cp:keywords/>
  <dc:description/>
  <cp:lastModifiedBy>dzurjaninova</cp:lastModifiedBy>
  <cp:revision>7</cp:revision>
  <cp:lastPrinted>2013-01-28T14:54:00Z</cp:lastPrinted>
  <dcterms:created xsi:type="dcterms:W3CDTF">2013-01-28T10:35:00Z</dcterms:created>
  <dcterms:modified xsi:type="dcterms:W3CDTF">2013-01-28T14:57:00Z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ÚDRY PREKLAD s.r.o.">
    <vt:lpwstr> </vt:lpwstr>
  </property>
</Properties>
</file>